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e"/>
        <w:tblW w:w="0" w:type="auto"/>
        <w:tblLayout w:type="fixed"/>
        <w:tblLook w:val="01E0" w:firstRow="1" w:lastRow="1" w:firstColumn="1" w:lastColumn="1" w:noHBand="0" w:noVBand="0"/>
      </w:tblPr>
      <w:tblGrid>
        <w:gridCol w:w="1828"/>
        <w:gridCol w:w="5580"/>
        <w:gridCol w:w="2146"/>
      </w:tblGrid>
      <w:tr w:rsidR="00BD59B9" w:rsidRPr="00EC6FA6" w14:paraId="7E374946" w14:textId="77777777" w:rsidTr="0049406F">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9554" w:type="dxa"/>
            <w:gridSpan w:val="3"/>
          </w:tcPr>
          <w:p w14:paraId="33632961" w14:textId="65E60618" w:rsidR="00BD59B9" w:rsidRPr="00FA57A7" w:rsidRDefault="00BD59B9" w:rsidP="00055FAA">
            <w:pPr>
              <w:spacing w:before="72" w:after="72"/>
              <w:ind w:left="4480"/>
              <w:rPr>
                <w:noProof/>
              </w:rPr>
            </w:pPr>
          </w:p>
        </w:tc>
      </w:tr>
      <w:tr w:rsidR="00BD59B9" w:rsidRPr="00EC6FA6" w14:paraId="4EC586FA" w14:textId="77777777" w:rsidTr="0049406F">
        <w:trPr>
          <w:trHeight w:val="3033"/>
        </w:trPr>
        <w:tc>
          <w:tcPr>
            <w:cnfStyle w:val="001000000000" w:firstRow="0" w:lastRow="0" w:firstColumn="1" w:lastColumn="0" w:oddVBand="0" w:evenVBand="0" w:oddHBand="0" w:evenHBand="0" w:firstRowFirstColumn="0" w:firstRowLastColumn="0" w:lastRowFirstColumn="0" w:lastRowLastColumn="0"/>
            <w:tcW w:w="9554" w:type="dxa"/>
            <w:gridSpan w:val="3"/>
          </w:tcPr>
          <w:p w14:paraId="2A02F6DF" w14:textId="77777777" w:rsidR="00BD59B9" w:rsidRPr="00FA57A7" w:rsidRDefault="00BD59B9" w:rsidP="0010078A">
            <w:pPr>
              <w:spacing w:before="72" w:after="72"/>
              <w:ind w:left="238"/>
              <w:jc w:val="center"/>
            </w:pPr>
            <w:r>
              <w:rPr>
                <w:noProof/>
                <w:color w:val="0000FF"/>
              </w:rPr>
              <w:t xml:space="preserve"> </w:t>
            </w:r>
            <w:r>
              <w:rPr>
                <w:noProof/>
                <w:color w:val="0000FF"/>
              </w:rPr>
              <mc:AlternateContent>
                <mc:Choice Requires="wps">
                  <w:drawing>
                    <wp:anchor distT="0" distB="0" distL="114300" distR="114300" simplePos="0" relativeHeight="251658240" behindDoc="0" locked="1" layoutInCell="1" allowOverlap="0" wp14:anchorId="6EDD1C9F" wp14:editId="339FE836">
                      <wp:simplePos x="0" y="0"/>
                      <wp:positionH relativeFrom="column">
                        <wp:posOffset>-48260</wp:posOffset>
                      </wp:positionH>
                      <wp:positionV relativeFrom="paragraph">
                        <wp:posOffset>1905635</wp:posOffset>
                      </wp:positionV>
                      <wp:extent cx="5997575" cy="1610995"/>
                      <wp:effectExtent l="0" t="0" r="0" b="8255"/>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7575" cy="16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856DF" w14:textId="77777777" w:rsidR="001020B1" w:rsidRPr="00FA3460" w:rsidRDefault="001020B1" w:rsidP="00A5730A">
                                  <w:pPr>
                                    <w:tabs>
                                      <w:tab w:val="left" w:pos="720"/>
                                      <w:tab w:val="left" w:pos="1440"/>
                                      <w:tab w:val="left" w:pos="2880"/>
                                      <w:tab w:val="left" w:pos="4320"/>
                                      <w:tab w:val="left" w:pos="8045"/>
                                    </w:tabs>
                                    <w:autoSpaceDE w:val="0"/>
                                    <w:autoSpaceDN w:val="0"/>
                                    <w:spacing w:before="72" w:after="72" w:line="500" w:lineRule="exact"/>
                                    <w:jc w:val="center"/>
                                    <w:rPr>
                                      <w:rFonts w:hAnsi="新細明體" w:cs="標楷體"/>
                                      <w:b/>
                                      <w:bCs/>
                                      <w:sz w:val="36"/>
                                      <w:szCs w:val="40"/>
                                    </w:rPr>
                                  </w:pPr>
                                </w:p>
                                <w:p w14:paraId="2E292032" w14:textId="3103E88B" w:rsidR="001020B1" w:rsidRDefault="001020B1" w:rsidP="00541CA2">
                                  <w:pPr>
                                    <w:tabs>
                                      <w:tab w:val="left" w:pos="720"/>
                                      <w:tab w:val="left" w:pos="1440"/>
                                      <w:tab w:val="left" w:pos="2880"/>
                                      <w:tab w:val="left" w:pos="4320"/>
                                      <w:tab w:val="left" w:pos="8045"/>
                                    </w:tabs>
                                    <w:autoSpaceDE w:val="0"/>
                                    <w:autoSpaceDN w:val="0"/>
                                    <w:spacing w:before="72" w:after="72" w:line="500" w:lineRule="exact"/>
                                    <w:jc w:val="center"/>
                                    <w:rPr>
                                      <w:b/>
                                      <w:color w:val="0000FF"/>
                                      <w:sz w:val="36"/>
                                      <w:szCs w:val="40"/>
                                    </w:rPr>
                                  </w:pPr>
                                  <w:r>
                                    <w:rPr>
                                      <w:rFonts w:hint="eastAsia"/>
                                      <w:b/>
                                      <w:color w:val="0000FF"/>
                                      <w:sz w:val="36"/>
                                      <w:szCs w:val="40"/>
                                    </w:rPr>
                                    <w:t>政府組態基準</w:t>
                                  </w:r>
                                  <w:r>
                                    <w:rPr>
                                      <w:rFonts w:hint="eastAsia"/>
                                      <w:b/>
                                      <w:color w:val="0000FF"/>
                                      <w:sz w:val="36"/>
                                      <w:szCs w:val="40"/>
                                    </w:rPr>
                                    <w:t>(GCB)</w:t>
                                  </w:r>
                                  <w:r>
                                    <w:rPr>
                                      <w:rFonts w:hint="eastAsia"/>
                                      <w:b/>
                                      <w:color w:val="0000FF"/>
                                      <w:sz w:val="36"/>
                                      <w:szCs w:val="40"/>
                                    </w:rPr>
                                    <w:t>常見問題</w:t>
                                  </w:r>
                                </w:p>
                                <w:p w14:paraId="798C9045" w14:textId="249A8AF2" w:rsidR="001020B1" w:rsidRPr="00541CA2" w:rsidRDefault="001020B1" w:rsidP="00541CA2">
                                  <w:pPr>
                                    <w:tabs>
                                      <w:tab w:val="left" w:pos="720"/>
                                      <w:tab w:val="left" w:pos="1440"/>
                                      <w:tab w:val="left" w:pos="2880"/>
                                      <w:tab w:val="left" w:pos="4320"/>
                                      <w:tab w:val="left" w:pos="8045"/>
                                    </w:tabs>
                                    <w:autoSpaceDE w:val="0"/>
                                    <w:autoSpaceDN w:val="0"/>
                                    <w:spacing w:before="72" w:after="72" w:line="500" w:lineRule="exact"/>
                                    <w:jc w:val="center"/>
                                    <w:rPr>
                                      <w:b/>
                                      <w:color w:val="0000FF"/>
                                      <w:sz w:val="36"/>
                                      <w:szCs w:val="40"/>
                                    </w:rPr>
                                  </w:pPr>
                                  <w:r>
                                    <w:rPr>
                                      <w:rFonts w:hint="eastAsia"/>
                                      <w:b/>
                                      <w:color w:val="0000FF"/>
                                      <w:sz w:val="36"/>
                                      <w:szCs w:val="40"/>
                                    </w:rPr>
                                    <w:t>(</w:t>
                                  </w:r>
                                  <w:r>
                                    <w:rPr>
                                      <w:b/>
                                      <w:color w:val="0000FF"/>
                                      <w:sz w:val="36"/>
                                      <w:szCs w:val="40"/>
                                    </w:rPr>
                                    <w:t>V1.0)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D1C9F" id="矩形 24" o:spid="_x0000_s1026" style="position:absolute;left:0;text-align:left;margin-left:-3.8pt;margin-top:150.05pt;width:472.25pt;height:12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" o:allowoverlap="f" filled="f" stroked="f">
                      <v:textbox>
                        <w:txbxContent>
                          <w:p w14:paraId="0B9856DF" w14:textId="77777777" w:rsidR="001020B1" w:rsidRPr="00FA3460" w:rsidRDefault="001020B1" w:rsidP="00A5730A">
                            <w:pPr>
                              <w:tabs>
                                <w:tab w:val="left" w:pos="720"/>
                                <w:tab w:val="left" w:pos="1440"/>
                                <w:tab w:val="left" w:pos="2880"/>
                                <w:tab w:val="left" w:pos="4320"/>
                                <w:tab w:val="left" w:pos="8045"/>
                              </w:tabs>
                              <w:autoSpaceDE w:val="0"/>
                              <w:autoSpaceDN w:val="0"/>
                              <w:spacing w:before="72" w:after="72" w:line="500" w:lineRule="exact"/>
                              <w:jc w:val="center"/>
                              <w:rPr>
                                <w:rFonts w:hAnsi="新細明體" w:cs="標楷體"/>
                                <w:b/>
                                <w:bCs/>
                                <w:sz w:val="36"/>
                                <w:szCs w:val="40"/>
                              </w:rPr>
                            </w:pPr>
                          </w:p>
                          <w:p w14:paraId="2E292032" w14:textId="3103E88B" w:rsidR="001020B1" w:rsidRDefault="001020B1" w:rsidP="00541CA2">
                            <w:pPr>
                              <w:tabs>
                                <w:tab w:val="left" w:pos="720"/>
                                <w:tab w:val="left" w:pos="1440"/>
                                <w:tab w:val="left" w:pos="2880"/>
                                <w:tab w:val="left" w:pos="4320"/>
                                <w:tab w:val="left" w:pos="8045"/>
                              </w:tabs>
                              <w:autoSpaceDE w:val="0"/>
                              <w:autoSpaceDN w:val="0"/>
                              <w:spacing w:before="72" w:after="72" w:line="500" w:lineRule="exact"/>
                              <w:jc w:val="center"/>
                              <w:rPr>
                                <w:b/>
                                <w:color w:val="0000FF"/>
                                <w:sz w:val="36"/>
                                <w:szCs w:val="40"/>
                              </w:rPr>
                            </w:pPr>
                            <w:r>
                              <w:rPr>
                                <w:rFonts w:hint="eastAsia"/>
                                <w:b/>
                                <w:color w:val="0000FF"/>
                                <w:sz w:val="36"/>
                                <w:szCs w:val="40"/>
                              </w:rPr>
                              <w:t>政府組態基準</w:t>
                            </w:r>
                            <w:r>
                              <w:rPr>
                                <w:rFonts w:hint="eastAsia"/>
                                <w:b/>
                                <w:color w:val="0000FF"/>
                                <w:sz w:val="36"/>
                                <w:szCs w:val="40"/>
                              </w:rPr>
                              <w:t>(GCB)</w:t>
                            </w:r>
                            <w:r>
                              <w:rPr>
                                <w:rFonts w:hint="eastAsia"/>
                                <w:b/>
                                <w:color w:val="0000FF"/>
                                <w:sz w:val="36"/>
                                <w:szCs w:val="40"/>
                              </w:rPr>
                              <w:t>常見問題</w:t>
                            </w:r>
                          </w:p>
                          <w:p w14:paraId="798C9045" w14:textId="249A8AF2" w:rsidR="001020B1" w:rsidRPr="00541CA2" w:rsidRDefault="001020B1" w:rsidP="00541CA2">
                            <w:pPr>
                              <w:tabs>
                                <w:tab w:val="left" w:pos="720"/>
                                <w:tab w:val="left" w:pos="1440"/>
                                <w:tab w:val="left" w:pos="2880"/>
                                <w:tab w:val="left" w:pos="4320"/>
                                <w:tab w:val="left" w:pos="8045"/>
                              </w:tabs>
                              <w:autoSpaceDE w:val="0"/>
                              <w:autoSpaceDN w:val="0"/>
                              <w:spacing w:before="72" w:after="72" w:line="500" w:lineRule="exact"/>
                              <w:jc w:val="center"/>
                              <w:rPr>
                                <w:b/>
                                <w:color w:val="0000FF"/>
                                <w:sz w:val="36"/>
                                <w:szCs w:val="40"/>
                              </w:rPr>
                            </w:pPr>
                            <w:r>
                              <w:rPr>
                                <w:rFonts w:hint="eastAsia"/>
                                <w:b/>
                                <w:color w:val="0000FF"/>
                                <w:sz w:val="36"/>
                                <w:szCs w:val="40"/>
                              </w:rPr>
                              <w:t>(</w:t>
                            </w:r>
                            <w:r>
                              <w:rPr>
                                <w:b/>
                                <w:color w:val="0000FF"/>
                                <w:sz w:val="36"/>
                                <w:szCs w:val="40"/>
                              </w:rPr>
                              <w:t>V1.0)</w:t>
                            </w:r>
                          </w:p>
                        </w:txbxContent>
                      </v:textbox>
                      <w10:anchorlock/>
                    </v:rect>
                  </w:pict>
                </mc:Fallback>
              </mc:AlternateContent>
            </w:r>
          </w:p>
        </w:tc>
      </w:tr>
      <w:tr w:rsidR="00BD59B9" w:rsidRPr="00EC6FA6" w14:paraId="0ABB0369" w14:textId="77777777" w:rsidTr="0049406F">
        <w:trPr>
          <w:trHeight w:val="2268"/>
        </w:trPr>
        <w:tc>
          <w:tcPr>
            <w:cnfStyle w:val="001000000000" w:firstRow="0" w:lastRow="0" w:firstColumn="1" w:lastColumn="0" w:oddVBand="0" w:evenVBand="0" w:oddHBand="0" w:evenHBand="0" w:firstRowFirstColumn="0" w:firstRowLastColumn="0" w:lastRowFirstColumn="0" w:lastRowLastColumn="0"/>
            <w:tcW w:w="1828" w:type="dxa"/>
          </w:tcPr>
          <w:p w14:paraId="0AD806FB" w14:textId="77777777" w:rsidR="00BD59B9" w:rsidRPr="00EC6FA6" w:rsidRDefault="00BD59B9" w:rsidP="0010078A">
            <w:pPr>
              <w:tabs>
                <w:tab w:val="left" w:pos="720"/>
                <w:tab w:val="left" w:pos="1440"/>
                <w:tab w:val="left" w:pos="2880"/>
                <w:tab w:val="left" w:pos="4320"/>
                <w:tab w:val="left" w:pos="8045"/>
              </w:tabs>
              <w:autoSpaceDE w:val="0"/>
              <w:autoSpaceDN w:val="0"/>
              <w:spacing w:before="72" w:after="72" w:line="850" w:lineRule="atLeast"/>
              <w:ind w:left="238"/>
              <w:rPr>
                <w:rFonts w:hAnsi="新細明體"/>
                <w:b/>
                <w:bCs/>
              </w:rPr>
            </w:pPr>
          </w:p>
        </w:tc>
        <w:tc>
          <w:tcPr>
            <w:tcW w:w="5580" w:type="dxa"/>
          </w:tcPr>
          <w:p w14:paraId="1C907CB7" w14:textId="77777777" w:rsidR="00BD59B9" w:rsidRPr="00EC6FA6" w:rsidRDefault="00BD59B9" w:rsidP="0010078A">
            <w:pPr>
              <w:tabs>
                <w:tab w:val="left" w:pos="720"/>
                <w:tab w:val="left" w:pos="1440"/>
                <w:tab w:val="left" w:pos="2880"/>
                <w:tab w:val="left" w:pos="4320"/>
                <w:tab w:val="left" w:pos="8045"/>
              </w:tabs>
              <w:autoSpaceDE w:val="0"/>
              <w:autoSpaceDN w:val="0"/>
              <w:spacing w:before="72" w:after="72" w:line="600" w:lineRule="atLeast"/>
              <w:ind w:left="238"/>
              <w:jc w:val="center"/>
              <w:cnfStyle w:val="000000000000" w:firstRow="0" w:lastRow="0" w:firstColumn="0" w:lastColumn="0" w:oddVBand="0" w:evenVBand="0" w:oddHBand="0" w:evenHBand="0" w:firstRowFirstColumn="0" w:firstRowLastColumn="0" w:lastRowFirstColumn="0" w:lastRowLastColumn="0"/>
              <w:rPr>
                <w:rFonts w:hAnsi="新細明體"/>
                <w:b/>
                <w:bCs/>
              </w:rPr>
            </w:pPr>
          </w:p>
        </w:tc>
        <w:tc>
          <w:tcPr>
            <w:tcW w:w="2146" w:type="dxa"/>
          </w:tcPr>
          <w:p w14:paraId="6E0D2E6D" w14:textId="77777777" w:rsidR="00BD59B9" w:rsidRPr="00EC6FA6" w:rsidRDefault="00BD59B9" w:rsidP="0010078A">
            <w:pPr>
              <w:tabs>
                <w:tab w:val="left" w:pos="720"/>
                <w:tab w:val="left" w:pos="1440"/>
                <w:tab w:val="left" w:pos="2880"/>
                <w:tab w:val="left" w:pos="4320"/>
                <w:tab w:val="left" w:pos="8045"/>
              </w:tabs>
              <w:autoSpaceDE w:val="0"/>
              <w:autoSpaceDN w:val="0"/>
              <w:spacing w:before="72" w:after="72" w:line="850" w:lineRule="atLeast"/>
              <w:ind w:left="238"/>
              <w:cnfStyle w:val="000000000000" w:firstRow="0" w:lastRow="0" w:firstColumn="0" w:lastColumn="0" w:oddVBand="0" w:evenVBand="0" w:oddHBand="0" w:evenHBand="0" w:firstRowFirstColumn="0" w:firstRowLastColumn="0" w:lastRowFirstColumn="0" w:lastRowLastColumn="0"/>
              <w:rPr>
                <w:rFonts w:hAnsi="新細明體"/>
                <w:b/>
                <w:bCs/>
              </w:rPr>
            </w:pPr>
          </w:p>
        </w:tc>
      </w:tr>
      <w:tr w:rsidR="00BD59B9" w:rsidRPr="00EC6FA6" w14:paraId="6A8EB5F2" w14:textId="77777777" w:rsidTr="00BD59B9">
        <w:trPr>
          <w:trHeight w:val="5977"/>
        </w:trPr>
        <w:tc>
          <w:tcPr>
            <w:cnfStyle w:val="001000000000" w:firstRow="0" w:lastRow="0" w:firstColumn="1" w:lastColumn="0" w:oddVBand="0" w:evenVBand="0" w:oddHBand="0" w:evenHBand="0" w:firstRowFirstColumn="0" w:firstRowLastColumn="0" w:lastRowFirstColumn="0" w:lastRowLastColumn="0"/>
            <w:tcW w:w="9554" w:type="dxa"/>
            <w:gridSpan w:val="3"/>
          </w:tcPr>
          <w:p w14:paraId="437E97B4" w14:textId="77777777" w:rsidR="00BD59B9" w:rsidRPr="00FA57A7" w:rsidRDefault="00BD59B9" w:rsidP="0010078A">
            <w:pPr>
              <w:spacing w:before="72" w:after="72"/>
              <w:ind w:left="238"/>
              <w:jc w:val="center"/>
            </w:pPr>
          </w:p>
        </w:tc>
      </w:tr>
      <w:tr w:rsidR="00BD59B9" w:rsidRPr="00EC6FA6" w14:paraId="1569FFA4" w14:textId="77777777" w:rsidTr="004940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4" w:type="dxa"/>
            <w:gridSpan w:val="3"/>
          </w:tcPr>
          <w:p w14:paraId="7FE6F1C8" w14:textId="157CFA08" w:rsidR="00BD59B9" w:rsidRPr="00EC6FA6" w:rsidRDefault="00BA7BDD" w:rsidP="0049406F">
            <w:pPr>
              <w:spacing w:beforeLines="0" w:before="0" w:afterLines="0" w:after="0"/>
              <w:jc w:val="center"/>
              <w:rPr>
                <w:color w:val="000000"/>
              </w:rPr>
            </w:pPr>
            <w:r w:rsidRPr="000153FC">
              <w:rPr>
                <w:rFonts w:hint="eastAsia"/>
                <w:color w:val="000000"/>
              </w:rPr>
              <w:t>國家資通安全</w:t>
            </w:r>
            <w:r w:rsidR="00404450">
              <w:rPr>
                <w:rFonts w:hint="eastAsia"/>
                <w:color w:val="000000"/>
              </w:rPr>
              <w:t>研究院</w:t>
            </w:r>
          </w:p>
          <w:p w14:paraId="59D682EF" w14:textId="56F9A2E8" w:rsidR="00BD59B9" w:rsidRPr="00EC6FA6" w:rsidRDefault="00BD59B9" w:rsidP="00C50336">
            <w:pPr>
              <w:tabs>
                <w:tab w:val="left" w:pos="2880"/>
              </w:tabs>
              <w:autoSpaceDE w:val="0"/>
              <w:autoSpaceDN w:val="0"/>
              <w:spacing w:beforeLines="0" w:before="0" w:afterLines="0" w:after="0" w:line="420" w:lineRule="exact"/>
              <w:jc w:val="center"/>
              <w:rPr>
                <w:color w:val="000000"/>
              </w:rPr>
            </w:pPr>
            <w:r w:rsidRPr="00EC6FA6">
              <w:rPr>
                <w:rFonts w:cs="標楷體" w:hint="eastAsia"/>
                <w:color w:val="000000"/>
              </w:rPr>
              <w:t>中</w:t>
            </w:r>
            <w:r w:rsidRPr="0053708F">
              <w:rPr>
                <w:rFonts w:cs="標楷體" w:hint="eastAsia"/>
              </w:rPr>
              <w:t>華民國</w:t>
            </w:r>
            <w:r w:rsidR="00BB38BB">
              <w:rPr>
                <w:rFonts w:cs="標楷體" w:hint="eastAsia"/>
                <w:color w:val="0000FF"/>
              </w:rPr>
              <w:t>1</w:t>
            </w:r>
            <w:r w:rsidR="00BA7BDD">
              <w:rPr>
                <w:rFonts w:cs="標楷體" w:hint="eastAsia"/>
                <w:color w:val="0000FF"/>
              </w:rPr>
              <w:t>1</w:t>
            </w:r>
            <w:r w:rsidR="00404450">
              <w:rPr>
                <w:rFonts w:cs="標楷體"/>
                <w:color w:val="0000FF"/>
              </w:rPr>
              <w:t>2</w:t>
            </w:r>
            <w:r w:rsidRPr="0053708F">
              <w:rPr>
                <w:rFonts w:cs="標楷體" w:hint="eastAsia"/>
              </w:rPr>
              <w:t>年</w:t>
            </w:r>
            <w:r w:rsidR="00404450">
              <w:rPr>
                <w:rFonts w:cs="標楷體"/>
                <w:color w:val="0000FF"/>
              </w:rPr>
              <w:t>3</w:t>
            </w:r>
            <w:r w:rsidRPr="0053708F">
              <w:rPr>
                <w:rFonts w:cs="標楷體" w:hint="eastAsia"/>
              </w:rPr>
              <w:t>月</w:t>
            </w:r>
          </w:p>
        </w:tc>
      </w:tr>
    </w:tbl>
    <w:p w14:paraId="1E80F0E0" w14:textId="77777777" w:rsidR="00423FF3" w:rsidRDefault="00423FF3">
      <w:pPr>
        <w:widowControl/>
        <w:spacing w:beforeLines="0" w:before="0" w:afterLines="0" w:after="0" w:line="240" w:lineRule="auto"/>
        <w:rPr>
          <w:rFonts w:cs="標楷體"/>
          <w:b/>
          <w:bCs/>
          <w:sz w:val="40"/>
          <w:szCs w:val="40"/>
        </w:rPr>
      </w:pPr>
      <w:r>
        <w:rPr>
          <w:rFonts w:cs="標楷體"/>
          <w:b/>
          <w:bCs/>
          <w:sz w:val="40"/>
          <w:szCs w:val="40"/>
        </w:rPr>
        <w:br w:type="page"/>
      </w:r>
    </w:p>
    <w:p w14:paraId="53A580FD" w14:textId="77777777" w:rsidR="00BD59B9" w:rsidRDefault="00BD59B9" w:rsidP="00423FF3">
      <w:pPr>
        <w:spacing w:before="72" w:after="72"/>
        <w:rPr>
          <w:rFonts w:cs="標楷體"/>
          <w:b/>
          <w:bCs/>
          <w:sz w:val="40"/>
          <w:szCs w:val="40"/>
        </w:rPr>
      </w:pPr>
    </w:p>
    <w:p w14:paraId="0F524BEB" w14:textId="77777777" w:rsidR="00BD59B9" w:rsidRDefault="00BD59B9" w:rsidP="00423FF3">
      <w:pPr>
        <w:spacing w:before="72" w:after="72"/>
        <w:rPr>
          <w:rFonts w:cs="標楷體"/>
          <w:b/>
          <w:bCs/>
          <w:sz w:val="40"/>
          <w:szCs w:val="40"/>
        </w:rPr>
      </w:pPr>
    </w:p>
    <w:p w14:paraId="63374053" w14:textId="77777777" w:rsidR="00BD59B9" w:rsidRDefault="00BD59B9" w:rsidP="00423FF3">
      <w:pPr>
        <w:spacing w:before="72" w:after="72"/>
        <w:rPr>
          <w:rFonts w:cs="標楷體"/>
          <w:b/>
          <w:bCs/>
          <w:sz w:val="40"/>
          <w:szCs w:val="40"/>
        </w:rPr>
        <w:sectPr w:rsidR="00BD59B9" w:rsidSect="00BD59B9">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418" w:header="851" w:footer="992" w:gutter="0"/>
          <w:pgNumType w:start="1"/>
          <w:cols w:space="425"/>
          <w:docGrid w:type="lines" w:linePitch="360"/>
        </w:sectPr>
      </w:pPr>
    </w:p>
    <w:p w14:paraId="59AB94B4" w14:textId="77777777" w:rsidR="00780C2B" w:rsidRDefault="00780C2B" w:rsidP="0010078A">
      <w:pPr>
        <w:spacing w:before="72" w:after="72"/>
        <w:jc w:val="center"/>
        <w:rPr>
          <w:rFonts w:cs="標楷體"/>
          <w:b/>
          <w:bCs/>
          <w:sz w:val="40"/>
          <w:szCs w:val="40"/>
        </w:rPr>
      </w:pPr>
      <w:r>
        <w:rPr>
          <w:rFonts w:cs="標楷體" w:hint="eastAsia"/>
          <w:b/>
          <w:bCs/>
          <w:sz w:val="40"/>
          <w:szCs w:val="40"/>
        </w:rPr>
        <w:lastRenderedPageBreak/>
        <w:t>修訂歷史紀錄表</w:t>
      </w:r>
    </w:p>
    <w:tbl>
      <w:tblPr>
        <w:tblStyle w:val="Web1"/>
        <w:tblW w:w="9346" w:type="dxa"/>
        <w:tblLook w:val="04E0" w:firstRow="1" w:lastRow="1" w:firstColumn="1" w:lastColumn="0" w:noHBand="0" w:noVBand="1"/>
      </w:tblPr>
      <w:tblGrid>
        <w:gridCol w:w="808"/>
        <w:gridCol w:w="1315"/>
        <w:gridCol w:w="1984"/>
        <w:gridCol w:w="5239"/>
      </w:tblGrid>
      <w:tr w:rsidR="00BA7BDD" w14:paraId="273F3824" w14:textId="77777777" w:rsidTr="00BA7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Pr>
          <w:p w14:paraId="2674B474" w14:textId="77777777" w:rsidR="00BA7BDD" w:rsidRDefault="00BA7BDD" w:rsidP="00780C2B">
            <w:pPr>
              <w:pStyle w:val="ad"/>
              <w:spacing w:before="72" w:after="72"/>
            </w:pPr>
            <w:r>
              <w:rPr>
                <w:rFonts w:hint="eastAsia"/>
              </w:rPr>
              <w:t>項次</w:t>
            </w:r>
          </w:p>
        </w:tc>
        <w:tc>
          <w:tcPr>
            <w:tcW w:w="1315" w:type="dxa"/>
          </w:tcPr>
          <w:p w14:paraId="663B91AB" w14:textId="77777777" w:rsidR="00BA7BDD" w:rsidRDefault="00BA7BDD" w:rsidP="00780C2B">
            <w:pPr>
              <w:pStyle w:val="ad"/>
              <w:spacing w:before="72" w:after="72"/>
              <w:cnfStyle w:val="100000000000" w:firstRow="1" w:lastRow="0" w:firstColumn="0" w:lastColumn="0" w:oddVBand="0" w:evenVBand="0" w:oddHBand="0" w:evenHBand="0" w:firstRowFirstColumn="0" w:firstRowLastColumn="0" w:lastRowFirstColumn="0" w:lastRowLastColumn="0"/>
            </w:pPr>
            <w:r>
              <w:rPr>
                <w:rFonts w:hint="eastAsia"/>
              </w:rPr>
              <w:t>版次</w:t>
            </w:r>
          </w:p>
        </w:tc>
        <w:tc>
          <w:tcPr>
            <w:tcW w:w="1984" w:type="dxa"/>
          </w:tcPr>
          <w:p w14:paraId="16502A8F" w14:textId="77777777" w:rsidR="00BA7BDD" w:rsidRDefault="00BA7BDD" w:rsidP="00780C2B">
            <w:pPr>
              <w:pStyle w:val="ad"/>
              <w:spacing w:before="72" w:after="72"/>
              <w:cnfStyle w:val="100000000000" w:firstRow="1" w:lastRow="0" w:firstColumn="0" w:lastColumn="0" w:oddVBand="0" w:evenVBand="0" w:oddHBand="0" w:evenHBand="0" w:firstRowFirstColumn="0" w:firstRowLastColumn="0" w:lastRowFirstColumn="0" w:lastRowLastColumn="0"/>
            </w:pPr>
            <w:r>
              <w:rPr>
                <w:rFonts w:hint="eastAsia"/>
              </w:rPr>
              <w:t>修訂日期</w:t>
            </w:r>
          </w:p>
        </w:tc>
        <w:tc>
          <w:tcPr>
            <w:tcW w:w="5239" w:type="dxa"/>
          </w:tcPr>
          <w:p w14:paraId="14449CC7" w14:textId="77777777" w:rsidR="00BA7BDD" w:rsidRDefault="00BA7BDD" w:rsidP="00780C2B">
            <w:pPr>
              <w:pStyle w:val="ad"/>
              <w:spacing w:before="72" w:after="72"/>
              <w:cnfStyle w:val="100000000000" w:firstRow="1" w:lastRow="0" w:firstColumn="0" w:lastColumn="0" w:oddVBand="0" w:evenVBand="0" w:oddHBand="0" w:evenHBand="0" w:firstRowFirstColumn="0" w:firstRowLastColumn="0" w:lastRowFirstColumn="0" w:lastRowLastColumn="0"/>
            </w:pPr>
            <w:r>
              <w:rPr>
                <w:rFonts w:hint="eastAsia"/>
              </w:rPr>
              <w:t>說明</w:t>
            </w:r>
          </w:p>
        </w:tc>
      </w:tr>
      <w:tr w:rsidR="00BA7BDD" w14:paraId="6E2F782D" w14:textId="77777777" w:rsidTr="00BA7BDD">
        <w:tc>
          <w:tcPr>
            <w:cnfStyle w:val="001000000000" w:firstRow="0" w:lastRow="0" w:firstColumn="1" w:lastColumn="0" w:oddVBand="0" w:evenVBand="0" w:oddHBand="0" w:evenHBand="0" w:firstRowFirstColumn="0" w:firstRowLastColumn="0" w:lastRowFirstColumn="0" w:lastRowLastColumn="0"/>
            <w:tcW w:w="808" w:type="dxa"/>
          </w:tcPr>
          <w:p w14:paraId="3F59793F" w14:textId="77777777" w:rsidR="00BA7BDD" w:rsidRDefault="00BA7BDD" w:rsidP="00F31118">
            <w:pPr>
              <w:pStyle w:val="ad"/>
              <w:spacing w:before="72" w:after="72"/>
            </w:pPr>
            <w:r>
              <w:rPr>
                <w:rFonts w:hint="eastAsia"/>
              </w:rPr>
              <w:t>1</w:t>
            </w:r>
          </w:p>
        </w:tc>
        <w:tc>
          <w:tcPr>
            <w:tcW w:w="1315" w:type="dxa"/>
          </w:tcPr>
          <w:p w14:paraId="668D3A41" w14:textId="51BB8581" w:rsidR="00BA7BDD" w:rsidRDefault="00BA7BDD" w:rsidP="00780C2B">
            <w:pPr>
              <w:pStyle w:val="ad"/>
              <w:spacing w:before="72" w:after="72"/>
              <w:cnfStyle w:val="000000000000" w:firstRow="0" w:lastRow="0" w:firstColumn="0" w:lastColumn="0" w:oddVBand="0" w:evenVBand="0" w:oddHBand="0" w:evenHBand="0" w:firstRowFirstColumn="0" w:firstRowLastColumn="0" w:lastRowFirstColumn="0" w:lastRowLastColumn="0"/>
            </w:pPr>
            <w:r>
              <w:rPr>
                <w:rFonts w:hint="eastAsia"/>
              </w:rPr>
              <w:t>1.</w:t>
            </w:r>
            <w:r w:rsidR="00404450">
              <w:t>0</w:t>
            </w:r>
          </w:p>
        </w:tc>
        <w:tc>
          <w:tcPr>
            <w:tcW w:w="1984" w:type="dxa"/>
          </w:tcPr>
          <w:p w14:paraId="5300BDAF" w14:textId="2DD282E4" w:rsidR="00BA7BDD" w:rsidRDefault="00BA7BDD" w:rsidP="00F31118">
            <w:pPr>
              <w:pStyle w:val="ad"/>
              <w:spacing w:before="72" w:after="72"/>
              <w:cnfStyle w:val="000000000000" w:firstRow="0" w:lastRow="0" w:firstColumn="0" w:lastColumn="0" w:oddVBand="0" w:evenVBand="0" w:oddHBand="0" w:evenHBand="0" w:firstRowFirstColumn="0" w:firstRowLastColumn="0" w:lastRowFirstColumn="0" w:lastRowLastColumn="0"/>
            </w:pPr>
            <w:r>
              <w:rPr>
                <w:rFonts w:hint="eastAsia"/>
              </w:rPr>
              <w:t>1</w:t>
            </w:r>
            <w:r>
              <w:t>1</w:t>
            </w:r>
            <w:r w:rsidR="00404450">
              <w:t>2</w:t>
            </w:r>
            <w:r>
              <w:rPr>
                <w:rFonts w:hint="eastAsia"/>
              </w:rPr>
              <w:t>/</w:t>
            </w:r>
            <w:r w:rsidR="00404450">
              <w:t>3</w:t>
            </w:r>
            <w:r w:rsidRPr="00BA7BDD">
              <w:rPr>
                <w:rFonts w:hint="eastAsia"/>
              </w:rPr>
              <w:t>/</w:t>
            </w:r>
            <w:r w:rsidR="00210AFF">
              <w:t>27</w:t>
            </w:r>
          </w:p>
        </w:tc>
        <w:tc>
          <w:tcPr>
            <w:tcW w:w="5239" w:type="dxa"/>
          </w:tcPr>
          <w:p w14:paraId="0EABC19E" w14:textId="77777777" w:rsidR="00BA7BDD" w:rsidRDefault="00BA7BDD" w:rsidP="00780C2B">
            <w:pPr>
              <w:pStyle w:val="ad"/>
              <w:spacing w:before="72" w:after="72"/>
              <w:jc w:val="left"/>
              <w:cnfStyle w:val="000000000000" w:firstRow="0" w:lastRow="0" w:firstColumn="0" w:lastColumn="0" w:oddVBand="0" w:evenVBand="0" w:oddHBand="0" w:evenHBand="0" w:firstRowFirstColumn="0" w:firstRowLastColumn="0" w:lastRowFirstColumn="0" w:lastRowLastColumn="0"/>
            </w:pPr>
            <w:r>
              <w:rPr>
                <w:rFonts w:hint="eastAsia"/>
              </w:rPr>
              <w:t>新編</w:t>
            </w:r>
          </w:p>
        </w:tc>
      </w:tr>
      <w:tr w:rsidR="00BA7BDD" w14:paraId="05623245" w14:textId="77777777" w:rsidTr="00BD78B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gridSpan w:val="4"/>
          </w:tcPr>
          <w:p w14:paraId="0CA73328" w14:textId="2778D35E" w:rsidR="00BA7BDD" w:rsidRDefault="00BA7BDD" w:rsidP="00BA7BDD">
            <w:pPr>
              <w:pStyle w:val="a5"/>
            </w:pPr>
            <w:r>
              <w:rPr>
                <w:rFonts w:hint="eastAsia"/>
              </w:rPr>
              <w:t>本</w:t>
            </w:r>
            <w:r w:rsidR="00404450">
              <w:rPr>
                <w:rFonts w:hint="eastAsia"/>
              </w:rPr>
              <w:t>院</w:t>
            </w:r>
            <w:r>
              <w:rPr>
                <w:rFonts w:hint="eastAsia"/>
              </w:rPr>
              <w:t>整理</w:t>
            </w:r>
          </w:p>
        </w:tc>
      </w:tr>
    </w:tbl>
    <w:p w14:paraId="378FEE92" w14:textId="77777777" w:rsidR="00423FF3" w:rsidRDefault="00423FF3">
      <w:pPr>
        <w:widowControl/>
        <w:spacing w:beforeLines="0" w:before="0" w:afterLines="0" w:after="0" w:line="240" w:lineRule="auto"/>
        <w:rPr>
          <w:rFonts w:cs="標楷體"/>
          <w:b/>
          <w:bCs/>
          <w:sz w:val="40"/>
          <w:szCs w:val="40"/>
        </w:rPr>
      </w:pPr>
      <w:r>
        <w:rPr>
          <w:rFonts w:cs="標楷體"/>
          <w:b/>
          <w:bCs/>
          <w:sz w:val="40"/>
          <w:szCs w:val="40"/>
        </w:rPr>
        <w:br w:type="page"/>
      </w:r>
    </w:p>
    <w:p w14:paraId="27C02E2F" w14:textId="77777777" w:rsidR="00780C2B" w:rsidRDefault="00780C2B" w:rsidP="00423FF3">
      <w:pPr>
        <w:spacing w:before="72" w:after="72"/>
        <w:rPr>
          <w:rFonts w:cs="標楷體"/>
          <w:b/>
          <w:bCs/>
          <w:sz w:val="40"/>
          <w:szCs w:val="40"/>
        </w:rPr>
      </w:pPr>
    </w:p>
    <w:p w14:paraId="12B87E12" w14:textId="77777777" w:rsidR="00423FF3" w:rsidRDefault="00423FF3" w:rsidP="0010078A">
      <w:pPr>
        <w:spacing w:before="72" w:after="72"/>
        <w:jc w:val="center"/>
        <w:rPr>
          <w:rFonts w:cs="標楷體"/>
          <w:b/>
          <w:bCs/>
          <w:sz w:val="40"/>
          <w:szCs w:val="40"/>
        </w:rPr>
        <w:sectPr w:rsidR="00423FF3" w:rsidSect="00780C2B">
          <w:footerReference w:type="default" r:id="rId17"/>
          <w:pgSz w:w="11906" w:h="16838" w:code="9"/>
          <w:pgMar w:top="1134" w:right="1134" w:bottom="1134" w:left="1418" w:header="851" w:footer="992" w:gutter="0"/>
          <w:pgNumType w:fmt="lowerRoman" w:start="1"/>
          <w:cols w:space="425"/>
          <w:docGrid w:type="lines" w:linePitch="360"/>
        </w:sectPr>
      </w:pPr>
    </w:p>
    <w:p w14:paraId="7F6FDA9C" w14:textId="77777777" w:rsidR="0017124E" w:rsidRDefault="0017124E" w:rsidP="0010078A">
      <w:pPr>
        <w:spacing w:before="76" w:after="76"/>
        <w:jc w:val="center"/>
        <w:rPr>
          <w:b/>
          <w:sz w:val="40"/>
          <w:szCs w:val="40"/>
        </w:rPr>
      </w:pPr>
      <w:r w:rsidRPr="002A36F2">
        <w:rPr>
          <w:rFonts w:hint="eastAsia"/>
          <w:b/>
          <w:sz w:val="40"/>
          <w:szCs w:val="40"/>
        </w:rPr>
        <w:lastRenderedPageBreak/>
        <w:t>目　次</w:t>
      </w:r>
    </w:p>
    <w:p w14:paraId="7E7DE107" w14:textId="6D43E2E4" w:rsidR="001020B1" w:rsidRDefault="002D1642">
      <w:pPr>
        <w:pStyle w:val="13"/>
        <w:rPr>
          <w:rFonts w:asciiTheme="minorHAnsi" w:eastAsiaTheme="minorEastAsia" w:hAnsiTheme="minorHAnsi" w:cstheme="minorBidi"/>
          <w:noProof/>
          <w:kern w:val="2"/>
          <w:sz w:val="24"/>
          <w:szCs w:val="22"/>
        </w:rPr>
      </w:pPr>
      <w:r>
        <w:rPr>
          <w:b/>
          <w:sz w:val="40"/>
          <w:szCs w:val="40"/>
        </w:rPr>
        <w:fldChar w:fldCharType="begin"/>
      </w:r>
      <w:r>
        <w:rPr>
          <w:b/>
          <w:sz w:val="40"/>
          <w:szCs w:val="40"/>
        </w:rPr>
        <w:instrText xml:space="preserve"> TOC \o "1-2" \h \z \t "</w:instrText>
      </w:r>
      <w:r>
        <w:rPr>
          <w:b/>
          <w:sz w:val="40"/>
          <w:szCs w:val="40"/>
        </w:rPr>
        <w:instrText>附件</w:instrText>
      </w:r>
      <w:r>
        <w:rPr>
          <w:b/>
          <w:sz w:val="40"/>
          <w:szCs w:val="40"/>
        </w:rPr>
        <w:instrText xml:space="preserve">,2" </w:instrText>
      </w:r>
      <w:r>
        <w:rPr>
          <w:b/>
          <w:sz w:val="40"/>
          <w:szCs w:val="40"/>
        </w:rPr>
        <w:fldChar w:fldCharType="separate"/>
      </w:r>
      <w:hyperlink w:anchor="_Toc130807666" w:history="1">
        <w:r w:rsidR="001020B1" w:rsidRPr="00814A5E">
          <w:rPr>
            <w:rStyle w:val="af6"/>
            <w:noProof/>
          </w:rPr>
          <w:t>1. Microsoft Windows 7</w:t>
        </w:r>
        <w:r w:rsidR="001020B1">
          <w:rPr>
            <w:noProof/>
            <w:webHidden/>
          </w:rPr>
          <w:tab/>
        </w:r>
        <w:r w:rsidR="001020B1">
          <w:rPr>
            <w:noProof/>
            <w:webHidden/>
          </w:rPr>
          <w:fldChar w:fldCharType="begin"/>
        </w:r>
        <w:r w:rsidR="001020B1">
          <w:rPr>
            <w:noProof/>
            <w:webHidden/>
          </w:rPr>
          <w:instrText xml:space="preserve"> PAGEREF _Toc130807666 \h </w:instrText>
        </w:r>
        <w:r w:rsidR="001020B1">
          <w:rPr>
            <w:noProof/>
            <w:webHidden/>
          </w:rPr>
        </w:r>
        <w:r w:rsidR="001020B1">
          <w:rPr>
            <w:noProof/>
            <w:webHidden/>
          </w:rPr>
          <w:fldChar w:fldCharType="separate"/>
        </w:r>
        <w:r w:rsidR="00574F0A">
          <w:rPr>
            <w:noProof/>
            <w:webHidden/>
          </w:rPr>
          <w:t>1</w:t>
        </w:r>
        <w:r w:rsidR="001020B1">
          <w:rPr>
            <w:noProof/>
            <w:webHidden/>
          </w:rPr>
          <w:fldChar w:fldCharType="end"/>
        </w:r>
      </w:hyperlink>
    </w:p>
    <w:p w14:paraId="3E2ECDF1" w14:textId="3544D220"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67" w:history="1">
        <w:r w:rsidRPr="00814A5E">
          <w:rPr>
            <w:rStyle w:val="af6"/>
            <w:noProof/>
          </w:rPr>
          <w:t>1.1</w:t>
        </w:r>
        <w:r w:rsidRPr="00814A5E">
          <w:rPr>
            <w:rStyle w:val="af6"/>
            <w:rFonts w:hint="eastAsia"/>
            <w:noProof/>
          </w:rPr>
          <w:t xml:space="preserve"> </w:t>
        </w:r>
        <w:r w:rsidRPr="00814A5E">
          <w:rPr>
            <w:rStyle w:val="af6"/>
            <w:rFonts w:hint="eastAsia"/>
            <w:noProof/>
          </w:rPr>
          <w:t>如何讓加解密相關程式能夠順利執行</w:t>
        </w:r>
        <w:r w:rsidRPr="00814A5E">
          <w:rPr>
            <w:rStyle w:val="af6"/>
            <w:noProof/>
          </w:rPr>
          <w:t>(</w:t>
        </w:r>
        <w:r w:rsidRPr="00814A5E">
          <w:rPr>
            <w:rStyle w:val="af6"/>
            <w:rFonts w:hint="eastAsia"/>
            <w:noProof/>
          </w:rPr>
          <w:t>例如</w:t>
        </w:r>
        <w:r w:rsidRPr="00814A5E">
          <w:rPr>
            <w:rStyle w:val="af6"/>
            <w:noProof/>
          </w:rPr>
          <w:t>:MD5)</w:t>
        </w:r>
        <w:r w:rsidRPr="00814A5E">
          <w:rPr>
            <w:rStyle w:val="af6"/>
            <w:rFonts w:hint="eastAsia"/>
            <w:noProof/>
          </w:rPr>
          <w:t>？</w:t>
        </w:r>
        <w:r>
          <w:rPr>
            <w:noProof/>
            <w:webHidden/>
          </w:rPr>
          <w:tab/>
        </w:r>
        <w:r>
          <w:rPr>
            <w:noProof/>
            <w:webHidden/>
          </w:rPr>
          <w:fldChar w:fldCharType="begin"/>
        </w:r>
        <w:r>
          <w:rPr>
            <w:noProof/>
            <w:webHidden/>
          </w:rPr>
          <w:instrText xml:space="preserve"> PAGEREF _Toc130807667 \h </w:instrText>
        </w:r>
        <w:r>
          <w:rPr>
            <w:noProof/>
            <w:webHidden/>
          </w:rPr>
        </w:r>
        <w:r>
          <w:rPr>
            <w:noProof/>
            <w:webHidden/>
          </w:rPr>
          <w:fldChar w:fldCharType="separate"/>
        </w:r>
        <w:r w:rsidR="00574F0A">
          <w:rPr>
            <w:noProof/>
            <w:webHidden/>
          </w:rPr>
          <w:t>1</w:t>
        </w:r>
        <w:r>
          <w:rPr>
            <w:noProof/>
            <w:webHidden/>
          </w:rPr>
          <w:fldChar w:fldCharType="end"/>
        </w:r>
      </w:hyperlink>
    </w:p>
    <w:p w14:paraId="249F6EE5" w14:textId="60744A41"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68" w:history="1">
        <w:r w:rsidRPr="00814A5E">
          <w:rPr>
            <w:rStyle w:val="af6"/>
            <w:noProof/>
          </w:rPr>
          <w:t>1.2 Microsoft Windows 7</w:t>
        </w:r>
        <w:r w:rsidRPr="00814A5E">
          <w:rPr>
            <w:rStyle w:val="af6"/>
            <w:rFonts w:hint="eastAsia"/>
            <w:noProof/>
          </w:rPr>
          <w:t>電腦套用政府組態基準</w:t>
        </w:r>
        <w:r w:rsidRPr="00814A5E">
          <w:rPr>
            <w:rStyle w:val="af6"/>
            <w:noProof/>
          </w:rPr>
          <w:t>(GCB)</w:t>
        </w:r>
        <w:r w:rsidRPr="00814A5E">
          <w:rPr>
            <w:rStyle w:val="af6"/>
            <w:rFonts w:hint="eastAsia"/>
            <w:noProof/>
          </w:rPr>
          <w:t>後，如何共用檔案及印表機？</w:t>
        </w:r>
        <w:r>
          <w:rPr>
            <w:noProof/>
            <w:webHidden/>
          </w:rPr>
          <w:tab/>
        </w:r>
        <w:r>
          <w:rPr>
            <w:noProof/>
            <w:webHidden/>
          </w:rPr>
          <w:fldChar w:fldCharType="begin"/>
        </w:r>
        <w:r>
          <w:rPr>
            <w:noProof/>
            <w:webHidden/>
          </w:rPr>
          <w:instrText xml:space="preserve"> PAGEREF _Toc130807668 \h </w:instrText>
        </w:r>
        <w:r>
          <w:rPr>
            <w:noProof/>
            <w:webHidden/>
          </w:rPr>
        </w:r>
        <w:r>
          <w:rPr>
            <w:noProof/>
            <w:webHidden/>
          </w:rPr>
          <w:fldChar w:fldCharType="separate"/>
        </w:r>
        <w:r w:rsidR="00574F0A">
          <w:rPr>
            <w:noProof/>
            <w:webHidden/>
          </w:rPr>
          <w:t>1</w:t>
        </w:r>
        <w:r>
          <w:rPr>
            <w:noProof/>
            <w:webHidden/>
          </w:rPr>
          <w:fldChar w:fldCharType="end"/>
        </w:r>
      </w:hyperlink>
    </w:p>
    <w:p w14:paraId="136E0097" w14:textId="189EC976"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69" w:history="1">
        <w:r w:rsidRPr="00814A5E">
          <w:rPr>
            <w:rStyle w:val="af6"/>
            <w:noProof/>
          </w:rPr>
          <w:t>1.3</w:t>
        </w:r>
        <w:r w:rsidRPr="00814A5E">
          <w:rPr>
            <w:rStyle w:val="af6"/>
            <w:rFonts w:hint="eastAsia"/>
            <w:noProof/>
          </w:rPr>
          <w:t xml:space="preserve"> </w:t>
        </w:r>
        <w:r w:rsidRPr="00814A5E">
          <w:rPr>
            <w:rStyle w:val="af6"/>
            <w:rFonts w:hint="eastAsia"/>
            <w:noProof/>
          </w:rPr>
          <w:t>如何解決「二代健保補充保費系統」補充保費繳款書列印失敗問題？</w:t>
        </w:r>
        <w:r>
          <w:rPr>
            <w:noProof/>
            <w:webHidden/>
          </w:rPr>
          <w:tab/>
        </w:r>
        <w:r>
          <w:rPr>
            <w:noProof/>
            <w:webHidden/>
          </w:rPr>
          <w:fldChar w:fldCharType="begin"/>
        </w:r>
        <w:r>
          <w:rPr>
            <w:noProof/>
            <w:webHidden/>
          </w:rPr>
          <w:instrText xml:space="preserve"> PAGEREF _Toc130807669 \h </w:instrText>
        </w:r>
        <w:r>
          <w:rPr>
            <w:noProof/>
            <w:webHidden/>
          </w:rPr>
        </w:r>
        <w:r>
          <w:rPr>
            <w:noProof/>
            <w:webHidden/>
          </w:rPr>
          <w:fldChar w:fldCharType="separate"/>
        </w:r>
        <w:r w:rsidR="00574F0A">
          <w:rPr>
            <w:noProof/>
            <w:webHidden/>
          </w:rPr>
          <w:t>2</w:t>
        </w:r>
        <w:r>
          <w:rPr>
            <w:noProof/>
            <w:webHidden/>
          </w:rPr>
          <w:fldChar w:fldCharType="end"/>
        </w:r>
      </w:hyperlink>
    </w:p>
    <w:p w14:paraId="7E195993" w14:textId="00C5A9DB"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70" w:history="1">
        <w:r w:rsidRPr="00814A5E">
          <w:rPr>
            <w:rStyle w:val="af6"/>
            <w:noProof/>
          </w:rPr>
          <w:t>1.4</w:t>
        </w:r>
        <w:r w:rsidRPr="00814A5E">
          <w:rPr>
            <w:rStyle w:val="af6"/>
            <w:rFonts w:hint="eastAsia"/>
            <w:noProof/>
          </w:rPr>
          <w:t xml:space="preserve"> </w:t>
        </w:r>
        <w:r w:rsidRPr="00814A5E">
          <w:rPr>
            <w:rStyle w:val="af6"/>
            <w:rFonts w:hint="eastAsia"/>
            <w:noProof/>
          </w:rPr>
          <w:t>如何解決自然輸入法</w:t>
        </w:r>
        <w:r w:rsidRPr="00814A5E">
          <w:rPr>
            <w:rStyle w:val="af6"/>
            <w:noProof/>
          </w:rPr>
          <w:t>V10</w:t>
        </w:r>
        <w:r w:rsidRPr="00814A5E">
          <w:rPr>
            <w:rStyle w:val="af6"/>
            <w:rFonts w:hint="eastAsia"/>
            <w:noProof/>
          </w:rPr>
          <w:t>切換輸入法時發生當機問題？</w:t>
        </w:r>
        <w:r>
          <w:rPr>
            <w:noProof/>
            <w:webHidden/>
          </w:rPr>
          <w:tab/>
        </w:r>
        <w:r>
          <w:rPr>
            <w:noProof/>
            <w:webHidden/>
          </w:rPr>
          <w:fldChar w:fldCharType="begin"/>
        </w:r>
        <w:r>
          <w:rPr>
            <w:noProof/>
            <w:webHidden/>
          </w:rPr>
          <w:instrText xml:space="preserve"> PAGEREF _Toc130807670 \h </w:instrText>
        </w:r>
        <w:r>
          <w:rPr>
            <w:noProof/>
            <w:webHidden/>
          </w:rPr>
        </w:r>
        <w:r>
          <w:rPr>
            <w:noProof/>
            <w:webHidden/>
          </w:rPr>
          <w:fldChar w:fldCharType="separate"/>
        </w:r>
        <w:r w:rsidR="00574F0A">
          <w:rPr>
            <w:noProof/>
            <w:webHidden/>
          </w:rPr>
          <w:t>2</w:t>
        </w:r>
        <w:r>
          <w:rPr>
            <w:noProof/>
            <w:webHidden/>
          </w:rPr>
          <w:fldChar w:fldCharType="end"/>
        </w:r>
      </w:hyperlink>
    </w:p>
    <w:p w14:paraId="2D8E4980" w14:textId="5CD346DD"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71" w:history="1">
        <w:r w:rsidRPr="00814A5E">
          <w:rPr>
            <w:rStyle w:val="af6"/>
            <w:noProof/>
          </w:rPr>
          <w:t>1.5</w:t>
        </w:r>
        <w:r w:rsidRPr="00814A5E">
          <w:rPr>
            <w:rStyle w:val="af6"/>
            <w:rFonts w:hint="eastAsia"/>
            <w:noProof/>
          </w:rPr>
          <w:t xml:space="preserve"> </w:t>
        </w:r>
        <w:r w:rsidRPr="00814A5E">
          <w:rPr>
            <w:rStyle w:val="af6"/>
            <w:rFonts w:hint="eastAsia"/>
            <w:noProof/>
          </w:rPr>
          <w:t>使用者電腦無法連線至</w:t>
        </w:r>
        <w:r w:rsidRPr="00814A5E">
          <w:rPr>
            <w:rStyle w:val="af6"/>
            <w:noProof/>
          </w:rPr>
          <w:t>Microsoft Windows Server 2000</w:t>
        </w:r>
        <w:r w:rsidRPr="00814A5E">
          <w:rPr>
            <w:rStyle w:val="af6"/>
            <w:rFonts w:hint="eastAsia"/>
            <w:noProof/>
          </w:rPr>
          <w:t>共享資料夾，怎麼辦呢？</w:t>
        </w:r>
        <w:r>
          <w:rPr>
            <w:noProof/>
            <w:webHidden/>
          </w:rPr>
          <w:tab/>
        </w:r>
        <w:r>
          <w:rPr>
            <w:noProof/>
            <w:webHidden/>
          </w:rPr>
          <w:fldChar w:fldCharType="begin"/>
        </w:r>
        <w:r>
          <w:rPr>
            <w:noProof/>
            <w:webHidden/>
          </w:rPr>
          <w:instrText xml:space="preserve"> PAGEREF _Toc130807671 \h </w:instrText>
        </w:r>
        <w:r>
          <w:rPr>
            <w:noProof/>
            <w:webHidden/>
          </w:rPr>
        </w:r>
        <w:r>
          <w:rPr>
            <w:noProof/>
            <w:webHidden/>
          </w:rPr>
          <w:fldChar w:fldCharType="separate"/>
        </w:r>
        <w:r w:rsidR="00574F0A">
          <w:rPr>
            <w:noProof/>
            <w:webHidden/>
          </w:rPr>
          <w:t>2</w:t>
        </w:r>
        <w:r>
          <w:rPr>
            <w:noProof/>
            <w:webHidden/>
          </w:rPr>
          <w:fldChar w:fldCharType="end"/>
        </w:r>
      </w:hyperlink>
    </w:p>
    <w:p w14:paraId="46A678F5" w14:textId="65835B84"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72" w:history="1">
        <w:r w:rsidRPr="00814A5E">
          <w:rPr>
            <w:rStyle w:val="af6"/>
            <w:noProof/>
          </w:rPr>
          <w:t>1.6</w:t>
        </w:r>
        <w:r w:rsidRPr="00814A5E">
          <w:rPr>
            <w:rStyle w:val="af6"/>
            <w:rFonts w:hint="eastAsia"/>
            <w:noProof/>
          </w:rPr>
          <w:t xml:space="preserve"> </w:t>
        </w:r>
        <w:r w:rsidRPr="00814A5E">
          <w:rPr>
            <w:rStyle w:val="af6"/>
            <w:rFonts w:hint="eastAsia"/>
            <w:noProof/>
          </w:rPr>
          <w:t>如何在</w:t>
        </w:r>
        <w:r w:rsidRPr="00814A5E">
          <w:rPr>
            <w:rStyle w:val="af6"/>
            <w:noProof/>
          </w:rPr>
          <w:t>Microsoft Windows 7</w:t>
        </w:r>
        <w:r w:rsidRPr="00814A5E">
          <w:rPr>
            <w:rStyle w:val="af6"/>
            <w:rFonts w:hint="eastAsia"/>
            <w:noProof/>
          </w:rPr>
          <w:t>電腦開啟遠端桌面連線共用？</w:t>
        </w:r>
        <w:r>
          <w:rPr>
            <w:noProof/>
            <w:webHidden/>
          </w:rPr>
          <w:tab/>
        </w:r>
        <w:r>
          <w:rPr>
            <w:noProof/>
            <w:webHidden/>
          </w:rPr>
          <w:fldChar w:fldCharType="begin"/>
        </w:r>
        <w:r>
          <w:rPr>
            <w:noProof/>
            <w:webHidden/>
          </w:rPr>
          <w:instrText xml:space="preserve"> PAGEREF _Toc130807672 \h </w:instrText>
        </w:r>
        <w:r>
          <w:rPr>
            <w:noProof/>
            <w:webHidden/>
          </w:rPr>
        </w:r>
        <w:r>
          <w:rPr>
            <w:noProof/>
            <w:webHidden/>
          </w:rPr>
          <w:fldChar w:fldCharType="separate"/>
        </w:r>
        <w:r w:rsidR="00574F0A">
          <w:rPr>
            <w:noProof/>
            <w:webHidden/>
          </w:rPr>
          <w:t>2</w:t>
        </w:r>
        <w:r>
          <w:rPr>
            <w:noProof/>
            <w:webHidden/>
          </w:rPr>
          <w:fldChar w:fldCharType="end"/>
        </w:r>
      </w:hyperlink>
    </w:p>
    <w:p w14:paraId="7B7B3773" w14:textId="665072F6"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73" w:history="1">
        <w:r w:rsidRPr="00814A5E">
          <w:rPr>
            <w:rStyle w:val="af6"/>
            <w:noProof/>
          </w:rPr>
          <w:t>1.7 Adobe Acrobat Professional</w:t>
        </w:r>
        <w:r w:rsidRPr="00814A5E">
          <w:rPr>
            <w:rStyle w:val="af6"/>
            <w:rFonts w:hint="eastAsia"/>
            <w:noProof/>
          </w:rPr>
          <w:t>無法進行軟體更新，怎麼辦呢？</w:t>
        </w:r>
        <w:r>
          <w:rPr>
            <w:noProof/>
            <w:webHidden/>
          </w:rPr>
          <w:tab/>
        </w:r>
        <w:r>
          <w:rPr>
            <w:noProof/>
            <w:webHidden/>
          </w:rPr>
          <w:fldChar w:fldCharType="begin"/>
        </w:r>
        <w:r>
          <w:rPr>
            <w:noProof/>
            <w:webHidden/>
          </w:rPr>
          <w:instrText xml:space="preserve"> PAGEREF _Toc130807673 \h </w:instrText>
        </w:r>
        <w:r>
          <w:rPr>
            <w:noProof/>
            <w:webHidden/>
          </w:rPr>
        </w:r>
        <w:r>
          <w:rPr>
            <w:noProof/>
            <w:webHidden/>
          </w:rPr>
          <w:fldChar w:fldCharType="separate"/>
        </w:r>
        <w:r w:rsidR="00574F0A">
          <w:rPr>
            <w:noProof/>
            <w:webHidden/>
          </w:rPr>
          <w:t>3</w:t>
        </w:r>
        <w:r>
          <w:rPr>
            <w:noProof/>
            <w:webHidden/>
          </w:rPr>
          <w:fldChar w:fldCharType="end"/>
        </w:r>
      </w:hyperlink>
    </w:p>
    <w:p w14:paraId="410B3EEC" w14:textId="2725A2F5"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74" w:history="1">
        <w:r w:rsidRPr="00814A5E">
          <w:rPr>
            <w:rStyle w:val="af6"/>
            <w:noProof/>
          </w:rPr>
          <w:t>1.8</w:t>
        </w:r>
        <w:r w:rsidRPr="00814A5E">
          <w:rPr>
            <w:rStyle w:val="af6"/>
            <w:rFonts w:hint="eastAsia"/>
            <w:noProof/>
          </w:rPr>
          <w:t xml:space="preserve"> </w:t>
        </w:r>
        <w:r w:rsidRPr="00814A5E">
          <w:rPr>
            <w:rStyle w:val="af6"/>
            <w:rFonts w:hint="eastAsia"/>
            <w:noProof/>
          </w:rPr>
          <w:t>套用政府組態基準</w:t>
        </w:r>
        <w:r w:rsidRPr="00814A5E">
          <w:rPr>
            <w:rStyle w:val="af6"/>
            <w:noProof/>
          </w:rPr>
          <w:t>(GCB)</w:t>
        </w:r>
        <w:r w:rsidRPr="00814A5E">
          <w:rPr>
            <w:rStyle w:val="af6"/>
            <w:rFonts w:hint="eastAsia"/>
            <w:noProof/>
          </w:rPr>
          <w:t>後，如何觀看</w:t>
        </w:r>
        <w:r w:rsidRPr="00814A5E">
          <w:rPr>
            <w:rStyle w:val="af6"/>
            <w:noProof/>
          </w:rPr>
          <w:t>HTTPS</w:t>
        </w:r>
        <w:r w:rsidRPr="00814A5E">
          <w:rPr>
            <w:rStyle w:val="af6"/>
            <w:rFonts w:hint="eastAsia"/>
            <w:noProof/>
          </w:rPr>
          <w:t>網址之</w:t>
        </w:r>
        <w:r w:rsidRPr="00814A5E">
          <w:rPr>
            <w:rStyle w:val="af6"/>
            <w:noProof/>
          </w:rPr>
          <w:t>YouTube</w:t>
        </w:r>
        <w:r w:rsidRPr="00814A5E">
          <w:rPr>
            <w:rStyle w:val="af6"/>
            <w:rFonts w:hint="eastAsia"/>
            <w:noProof/>
          </w:rPr>
          <w:t>影片？</w:t>
        </w:r>
        <w:r>
          <w:rPr>
            <w:noProof/>
            <w:webHidden/>
          </w:rPr>
          <w:tab/>
        </w:r>
        <w:r>
          <w:rPr>
            <w:noProof/>
            <w:webHidden/>
          </w:rPr>
          <w:fldChar w:fldCharType="begin"/>
        </w:r>
        <w:r>
          <w:rPr>
            <w:noProof/>
            <w:webHidden/>
          </w:rPr>
          <w:instrText xml:space="preserve"> PAGEREF _Toc130807674 \h </w:instrText>
        </w:r>
        <w:r>
          <w:rPr>
            <w:noProof/>
            <w:webHidden/>
          </w:rPr>
        </w:r>
        <w:r>
          <w:rPr>
            <w:noProof/>
            <w:webHidden/>
          </w:rPr>
          <w:fldChar w:fldCharType="separate"/>
        </w:r>
        <w:r w:rsidR="00574F0A">
          <w:rPr>
            <w:noProof/>
            <w:webHidden/>
          </w:rPr>
          <w:t>3</w:t>
        </w:r>
        <w:r>
          <w:rPr>
            <w:noProof/>
            <w:webHidden/>
          </w:rPr>
          <w:fldChar w:fldCharType="end"/>
        </w:r>
      </w:hyperlink>
    </w:p>
    <w:p w14:paraId="6779BF38" w14:textId="3A47770E"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75" w:history="1">
        <w:r w:rsidRPr="00814A5E">
          <w:rPr>
            <w:rStyle w:val="af6"/>
            <w:noProof/>
          </w:rPr>
          <w:t>1.9 Microsoft Windows 7</w:t>
        </w:r>
        <w:r w:rsidRPr="00814A5E">
          <w:rPr>
            <w:rStyle w:val="af6"/>
            <w:rFonts w:hint="eastAsia"/>
            <w:noProof/>
          </w:rPr>
          <w:t>作業系統使用遠端桌面連線時，出現「用戶端無法建立與遠端電腦的連線」訊息，該如何解決呢？</w:t>
        </w:r>
        <w:r>
          <w:rPr>
            <w:noProof/>
            <w:webHidden/>
          </w:rPr>
          <w:tab/>
        </w:r>
        <w:r>
          <w:rPr>
            <w:noProof/>
            <w:webHidden/>
          </w:rPr>
          <w:fldChar w:fldCharType="begin"/>
        </w:r>
        <w:r>
          <w:rPr>
            <w:noProof/>
            <w:webHidden/>
          </w:rPr>
          <w:instrText xml:space="preserve"> PAGEREF _Toc130807675 \h </w:instrText>
        </w:r>
        <w:r>
          <w:rPr>
            <w:noProof/>
            <w:webHidden/>
          </w:rPr>
        </w:r>
        <w:r>
          <w:rPr>
            <w:noProof/>
            <w:webHidden/>
          </w:rPr>
          <w:fldChar w:fldCharType="separate"/>
        </w:r>
        <w:r w:rsidR="00574F0A">
          <w:rPr>
            <w:noProof/>
            <w:webHidden/>
          </w:rPr>
          <w:t>3</w:t>
        </w:r>
        <w:r>
          <w:rPr>
            <w:noProof/>
            <w:webHidden/>
          </w:rPr>
          <w:fldChar w:fldCharType="end"/>
        </w:r>
      </w:hyperlink>
    </w:p>
    <w:p w14:paraId="44A9BF3B" w14:textId="75E92A1C"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76" w:history="1">
        <w:r w:rsidRPr="00814A5E">
          <w:rPr>
            <w:rStyle w:val="af6"/>
            <w:noProof/>
          </w:rPr>
          <w:t>1.10</w:t>
        </w:r>
        <w:r w:rsidRPr="00814A5E">
          <w:rPr>
            <w:rStyle w:val="af6"/>
            <w:rFonts w:hint="eastAsia"/>
            <w:noProof/>
          </w:rPr>
          <w:t xml:space="preserve"> </w:t>
        </w:r>
        <w:r w:rsidRPr="00814A5E">
          <w:rPr>
            <w:rStyle w:val="af6"/>
            <w:rFonts w:hint="eastAsia"/>
            <w:noProof/>
          </w:rPr>
          <w:t>作業系統由</w:t>
        </w:r>
        <w:r w:rsidRPr="00814A5E">
          <w:rPr>
            <w:rStyle w:val="af6"/>
            <w:noProof/>
          </w:rPr>
          <w:t>Microsoft Windows 7</w:t>
        </w:r>
        <w:r w:rsidRPr="00814A5E">
          <w:rPr>
            <w:rStyle w:val="af6"/>
            <w:rFonts w:hint="eastAsia"/>
            <w:noProof/>
          </w:rPr>
          <w:t>升級至</w:t>
        </w:r>
        <w:r w:rsidRPr="00814A5E">
          <w:rPr>
            <w:rStyle w:val="af6"/>
            <w:noProof/>
          </w:rPr>
          <w:t>Microsoft Windows 7 Service Pack 1</w:t>
        </w:r>
        <w:r w:rsidRPr="00814A5E">
          <w:rPr>
            <w:rStyle w:val="af6"/>
            <w:rFonts w:hint="eastAsia"/>
            <w:noProof/>
          </w:rPr>
          <w:t>後，是否可正常套用政府組態基準</w:t>
        </w:r>
        <w:r w:rsidRPr="00814A5E">
          <w:rPr>
            <w:rStyle w:val="af6"/>
            <w:noProof/>
          </w:rPr>
          <w:t>(GCB)</w:t>
        </w:r>
        <w:r w:rsidRPr="00814A5E">
          <w:rPr>
            <w:rStyle w:val="af6"/>
            <w:rFonts w:hint="eastAsia"/>
            <w:noProof/>
          </w:rPr>
          <w:t>？</w:t>
        </w:r>
        <w:r>
          <w:rPr>
            <w:noProof/>
            <w:webHidden/>
          </w:rPr>
          <w:tab/>
        </w:r>
        <w:r>
          <w:rPr>
            <w:noProof/>
            <w:webHidden/>
          </w:rPr>
          <w:fldChar w:fldCharType="begin"/>
        </w:r>
        <w:r>
          <w:rPr>
            <w:noProof/>
            <w:webHidden/>
          </w:rPr>
          <w:instrText xml:space="preserve"> PAGEREF _Toc130807676 \h </w:instrText>
        </w:r>
        <w:r>
          <w:rPr>
            <w:noProof/>
            <w:webHidden/>
          </w:rPr>
        </w:r>
        <w:r>
          <w:rPr>
            <w:noProof/>
            <w:webHidden/>
          </w:rPr>
          <w:fldChar w:fldCharType="separate"/>
        </w:r>
        <w:r w:rsidR="00574F0A">
          <w:rPr>
            <w:noProof/>
            <w:webHidden/>
          </w:rPr>
          <w:t>4</w:t>
        </w:r>
        <w:r>
          <w:rPr>
            <w:noProof/>
            <w:webHidden/>
          </w:rPr>
          <w:fldChar w:fldCharType="end"/>
        </w:r>
      </w:hyperlink>
    </w:p>
    <w:p w14:paraId="3F1A05E3" w14:textId="0C8C909B"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77" w:history="1">
        <w:r w:rsidRPr="00814A5E">
          <w:rPr>
            <w:rStyle w:val="af6"/>
            <w:noProof/>
          </w:rPr>
          <w:t>1.11</w:t>
        </w:r>
        <w:r w:rsidRPr="00814A5E">
          <w:rPr>
            <w:rStyle w:val="af6"/>
            <w:rFonts w:hint="eastAsia"/>
            <w:noProof/>
          </w:rPr>
          <w:t xml:space="preserve"> </w:t>
        </w:r>
        <w:r w:rsidRPr="00814A5E">
          <w:rPr>
            <w:rStyle w:val="af6"/>
            <w:rFonts w:hint="eastAsia"/>
            <w:noProof/>
          </w:rPr>
          <w:t>套用政府組態基準</w:t>
        </w:r>
        <w:r w:rsidRPr="00814A5E">
          <w:rPr>
            <w:rStyle w:val="af6"/>
            <w:noProof/>
          </w:rPr>
          <w:t>(GCB)</w:t>
        </w:r>
        <w:r w:rsidRPr="00814A5E">
          <w:rPr>
            <w:rStyle w:val="af6"/>
            <w:rFonts w:hint="eastAsia"/>
            <w:noProof/>
          </w:rPr>
          <w:t>後，使用者登入帳號是否會被更名？</w:t>
        </w:r>
        <w:r>
          <w:rPr>
            <w:noProof/>
            <w:webHidden/>
          </w:rPr>
          <w:tab/>
        </w:r>
        <w:r>
          <w:rPr>
            <w:noProof/>
            <w:webHidden/>
          </w:rPr>
          <w:fldChar w:fldCharType="begin"/>
        </w:r>
        <w:r>
          <w:rPr>
            <w:noProof/>
            <w:webHidden/>
          </w:rPr>
          <w:instrText xml:space="preserve"> PAGEREF _Toc130807677 \h </w:instrText>
        </w:r>
        <w:r>
          <w:rPr>
            <w:noProof/>
            <w:webHidden/>
          </w:rPr>
        </w:r>
        <w:r>
          <w:rPr>
            <w:noProof/>
            <w:webHidden/>
          </w:rPr>
          <w:fldChar w:fldCharType="separate"/>
        </w:r>
        <w:r w:rsidR="00574F0A">
          <w:rPr>
            <w:noProof/>
            <w:webHidden/>
          </w:rPr>
          <w:t>4</w:t>
        </w:r>
        <w:r>
          <w:rPr>
            <w:noProof/>
            <w:webHidden/>
          </w:rPr>
          <w:fldChar w:fldCharType="end"/>
        </w:r>
      </w:hyperlink>
    </w:p>
    <w:p w14:paraId="6460ABEE" w14:textId="600157F0"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78" w:history="1">
        <w:r w:rsidRPr="00814A5E">
          <w:rPr>
            <w:rStyle w:val="af6"/>
            <w:noProof/>
          </w:rPr>
          <w:t>1.12</w:t>
        </w:r>
        <w:r w:rsidRPr="00814A5E">
          <w:rPr>
            <w:rStyle w:val="af6"/>
            <w:rFonts w:hint="eastAsia"/>
            <w:noProof/>
          </w:rPr>
          <w:t xml:space="preserve"> </w:t>
        </w:r>
        <w:r w:rsidRPr="00814A5E">
          <w:rPr>
            <w:rStyle w:val="af6"/>
            <w:rFonts w:hint="eastAsia"/>
            <w:noProof/>
          </w:rPr>
          <w:t>套用政府組態基準</w:t>
        </w:r>
        <w:r w:rsidRPr="00814A5E">
          <w:rPr>
            <w:rStyle w:val="af6"/>
            <w:noProof/>
          </w:rPr>
          <w:t>(GCB)</w:t>
        </w:r>
        <w:r w:rsidRPr="00814A5E">
          <w:rPr>
            <w:rStyle w:val="af6"/>
            <w:rFonts w:hint="eastAsia"/>
            <w:noProof/>
          </w:rPr>
          <w:t>後，無法使用工作排程器，怎麼辦呢？</w:t>
        </w:r>
        <w:r>
          <w:rPr>
            <w:noProof/>
            <w:webHidden/>
          </w:rPr>
          <w:tab/>
        </w:r>
        <w:r>
          <w:rPr>
            <w:noProof/>
            <w:webHidden/>
          </w:rPr>
          <w:fldChar w:fldCharType="begin"/>
        </w:r>
        <w:r>
          <w:rPr>
            <w:noProof/>
            <w:webHidden/>
          </w:rPr>
          <w:instrText xml:space="preserve"> PAGEREF _Toc130807678 \h </w:instrText>
        </w:r>
        <w:r>
          <w:rPr>
            <w:noProof/>
            <w:webHidden/>
          </w:rPr>
        </w:r>
        <w:r>
          <w:rPr>
            <w:noProof/>
            <w:webHidden/>
          </w:rPr>
          <w:fldChar w:fldCharType="separate"/>
        </w:r>
        <w:r w:rsidR="00574F0A">
          <w:rPr>
            <w:noProof/>
            <w:webHidden/>
          </w:rPr>
          <w:t>4</w:t>
        </w:r>
        <w:r>
          <w:rPr>
            <w:noProof/>
            <w:webHidden/>
          </w:rPr>
          <w:fldChar w:fldCharType="end"/>
        </w:r>
      </w:hyperlink>
    </w:p>
    <w:p w14:paraId="6BB0BAD3" w14:textId="01D03D74"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79" w:history="1">
        <w:r w:rsidRPr="00814A5E">
          <w:rPr>
            <w:rStyle w:val="af6"/>
            <w:noProof/>
          </w:rPr>
          <w:t>1.13 Microsoft Windows 7 GCB</w:t>
        </w:r>
        <w:r w:rsidRPr="00814A5E">
          <w:rPr>
            <w:rStyle w:val="af6"/>
            <w:rFonts w:hint="eastAsia"/>
            <w:noProof/>
          </w:rPr>
          <w:t>是否有設定</w:t>
        </w:r>
        <w:r w:rsidRPr="00814A5E">
          <w:rPr>
            <w:rStyle w:val="af6"/>
            <w:noProof/>
          </w:rPr>
          <w:t>NTP</w:t>
        </w:r>
        <w:r w:rsidRPr="00814A5E">
          <w:rPr>
            <w:rStyle w:val="af6"/>
            <w:rFonts w:hint="eastAsia"/>
            <w:noProof/>
          </w:rPr>
          <w:t>伺服器之條目呢？</w:t>
        </w:r>
        <w:r>
          <w:rPr>
            <w:noProof/>
            <w:webHidden/>
          </w:rPr>
          <w:tab/>
        </w:r>
        <w:r>
          <w:rPr>
            <w:noProof/>
            <w:webHidden/>
          </w:rPr>
          <w:fldChar w:fldCharType="begin"/>
        </w:r>
        <w:r>
          <w:rPr>
            <w:noProof/>
            <w:webHidden/>
          </w:rPr>
          <w:instrText xml:space="preserve"> PAGEREF _Toc130807679 \h </w:instrText>
        </w:r>
        <w:r>
          <w:rPr>
            <w:noProof/>
            <w:webHidden/>
          </w:rPr>
        </w:r>
        <w:r>
          <w:rPr>
            <w:noProof/>
            <w:webHidden/>
          </w:rPr>
          <w:fldChar w:fldCharType="separate"/>
        </w:r>
        <w:r w:rsidR="00574F0A">
          <w:rPr>
            <w:noProof/>
            <w:webHidden/>
          </w:rPr>
          <w:t>5</w:t>
        </w:r>
        <w:r>
          <w:rPr>
            <w:noProof/>
            <w:webHidden/>
          </w:rPr>
          <w:fldChar w:fldCharType="end"/>
        </w:r>
      </w:hyperlink>
    </w:p>
    <w:p w14:paraId="75FC2A09" w14:textId="16D8FAAC"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80" w:history="1">
        <w:r w:rsidRPr="00814A5E">
          <w:rPr>
            <w:rStyle w:val="af6"/>
            <w:noProof/>
          </w:rPr>
          <w:t>1.14</w:t>
        </w:r>
        <w:r w:rsidRPr="00814A5E">
          <w:rPr>
            <w:rStyle w:val="af6"/>
            <w:rFonts w:hint="eastAsia"/>
            <w:noProof/>
          </w:rPr>
          <w:t xml:space="preserve"> </w:t>
        </w:r>
        <w:r w:rsidRPr="00814A5E">
          <w:rPr>
            <w:rStyle w:val="af6"/>
            <w:rFonts w:hint="eastAsia"/>
            <w:noProof/>
          </w:rPr>
          <w:t>套用政府組態基準</w:t>
        </w:r>
        <w:r w:rsidRPr="00814A5E">
          <w:rPr>
            <w:rStyle w:val="af6"/>
            <w:noProof/>
          </w:rPr>
          <w:t>(GCB)</w:t>
        </w:r>
        <w:r w:rsidRPr="00814A5E">
          <w:rPr>
            <w:rStyle w:val="af6"/>
            <w:rFonts w:hint="eastAsia"/>
            <w:noProof/>
          </w:rPr>
          <w:t>後，無法從遠端使用</w:t>
        </w:r>
        <w:r w:rsidRPr="00814A5E">
          <w:rPr>
            <w:rStyle w:val="af6"/>
            <w:noProof/>
          </w:rPr>
          <w:t>VNC</w:t>
        </w:r>
        <w:r w:rsidRPr="00814A5E">
          <w:rPr>
            <w:rStyle w:val="af6"/>
            <w:rFonts w:hint="eastAsia"/>
            <w:noProof/>
          </w:rPr>
          <w:t>連線至此電腦，怎麼辦呢？</w:t>
        </w:r>
        <w:r>
          <w:rPr>
            <w:noProof/>
            <w:webHidden/>
          </w:rPr>
          <w:tab/>
        </w:r>
        <w:r>
          <w:rPr>
            <w:noProof/>
            <w:webHidden/>
          </w:rPr>
          <w:fldChar w:fldCharType="begin"/>
        </w:r>
        <w:r>
          <w:rPr>
            <w:noProof/>
            <w:webHidden/>
          </w:rPr>
          <w:instrText xml:space="preserve"> PAGEREF _Toc130807680 \h </w:instrText>
        </w:r>
        <w:r>
          <w:rPr>
            <w:noProof/>
            <w:webHidden/>
          </w:rPr>
        </w:r>
        <w:r>
          <w:rPr>
            <w:noProof/>
            <w:webHidden/>
          </w:rPr>
          <w:fldChar w:fldCharType="separate"/>
        </w:r>
        <w:r w:rsidR="00574F0A">
          <w:rPr>
            <w:noProof/>
            <w:webHidden/>
          </w:rPr>
          <w:t>5</w:t>
        </w:r>
        <w:r>
          <w:rPr>
            <w:noProof/>
            <w:webHidden/>
          </w:rPr>
          <w:fldChar w:fldCharType="end"/>
        </w:r>
      </w:hyperlink>
    </w:p>
    <w:p w14:paraId="65E57EFF" w14:textId="58180B1F" w:rsidR="001020B1" w:rsidRDefault="001020B1">
      <w:pPr>
        <w:pStyle w:val="13"/>
        <w:rPr>
          <w:rFonts w:asciiTheme="minorHAnsi" w:eastAsiaTheme="minorEastAsia" w:hAnsiTheme="minorHAnsi" w:cstheme="minorBidi"/>
          <w:noProof/>
          <w:kern w:val="2"/>
          <w:sz w:val="24"/>
          <w:szCs w:val="22"/>
        </w:rPr>
      </w:pPr>
      <w:hyperlink w:anchor="_Toc130807681" w:history="1">
        <w:r w:rsidRPr="00814A5E">
          <w:rPr>
            <w:rStyle w:val="af6"/>
            <w:noProof/>
          </w:rPr>
          <w:t>2. Microsoft Windows 10</w:t>
        </w:r>
        <w:r>
          <w:rPr>
            <w:noProof/>
            <w:webHidden/>
          </w:rPr>
          <w:tab/>
        </w:r>
        <w:r>
          <w:rPr>
            <w:noProof/>
            <w:webHidden/>
          </w:rPr>
          <w:fldChar w:fldCharType="begin"/>
        </w:r>
        <w:r>
          <w:rPr>
            <w:noProof/>
            <w:webHidden/>
          </w:rPr>
          <w:instrText xml:space="preserve"> PAGEREF _Toc130807681 \h </w:instrText>
        </w:r>
        <w:r>
          <w:rPr>
            <w:noProof/>
            <w:webHidden/>
          </w:rPr>
        </w:r>
        <w:r>
          <w:rPr>
            <w:noProof/>
            <w:webHidden/>
          </w:rPr>
          <w:fldChar w:fldCharType="separate"/>
        </w:r>
        <w:r w:rsidR="00574F0A">
          <w:rPr>
            <w:noProof/>
            <w:webHidden/>
          </w:rPr>
          <w:t>6</w:t>
        </w:r>
        <w:r>
          <w:rPr>
            <w:noProof/>
            <w:webHidden/>
          </w:rPr>
          <w:fldChar w:fldCharType="end"/>
        </w:r>
      </w:hyperlink>
    </w:p>
    <w:p w14:paraId="3045F3D9" w14:textId="292E7E27"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82" w:history="1">
        <w:r w:rsidRPr="00814A5E">
          <w:rPr>
            <w:rStyle w:val="af6"/>
            <w:noProof/>
          </w:rPr>
          <w:t>2.1</w:t>
        </w:r>
        <w:r w:rsidRPr="00814A5E">
          <w:rPr>
            <w:rStyle w:val="af6"/>
            <w:rFonts w:hint="eastAsia"/>
            <w:noProof/>
          </w:rPr>
          <w:t xml:space="preserve"> </w:t>
        </w:r>
        <w:r w:rsidRPr="00814A5E">
          <w:rPr>
            <w:rStyle w:val="af6"/>
            <w:rFonts w:hint="eastAsia"/>
            <w:noProof/>
          </w:rPr>
          <w:t>若</w:t>
        </w:r>
        <w:r w:rsidRPr="00814A5E">
          <w:rPr>
            <w:rStyle w:val="af6"/>
            <w:noProof/>
          </w:rPr>
          <w:t>UNC</w:t>
        </w:r>
        <w:r w:rsidRPr="00814A5E">
          <w:rPr>
            <w:rStyle w:val="af6"/>
            <w:rFonts w:hint="eastAsia"/>
            <w:noProof/>
          </w:rPr>
          <w:t>路徑未設定在「已強化的</w:t>
        </w:r>
        <w:r w:rsidRPr="00814A5E">
          <w:rPr>
            <w:rStyle w:val="af6"/>
            <w:noProof/>
          </w:rPr>
          <w:t>UNC</w:t>
        </w:r>
        <w:r w:rsidRPr="00814A5E">
          <w:rPr>
            <w:rStyle w:val="af6"/>
            <w:rFonts w:hint="eastAsia"/>
            <w:noProof/>
          </w:rPr>
          <w:t>路徑」清單中，是否會受此項組態設定影響？</w:t>
        </w:r>
        <w:r>
          <w:rPr>
            <w:noProof/>
            <w:webHidden/>
          </w:rPr>
          <w:tab/>
        </w:r>
        <w:r>
          <w:rPr>
            <w:noProof/>
            <w:webHidden/>
          </w:rPr>
          <w:fldChar w:fldCharType="begin"/>
        </w:r>
        <w:r>
          <w:rPr>
            <w:noProof/>
            <w:webHidden/>
          </w:rPr>
          <w:instrText xml:space="preserve"> PAGEREF _Toc130807682 \h </w:instrText>
        </w:r>
        <w:r>
          <w:rPr>
            <w:noProof/>
            <w:webHidden/>
          </w:rPr>
        </w:r>
        <w:r>
          <w:rPr>
            <w:noProof/>
            <w:webHidden/>
          </w:rPr>
          <w:fldChar w:fldCharType="separate"/>
        </w:r>
        <w:r w:rsidR="00574F0A">
          <w:rPr>
            <w:noProof/>
            <w:webHidden/>
          </w:rPr>
          <w:t>6</w:t>
        </w:r>
        <w:r>
          <w:rPr>
            <w:noProof/>
            <w:webHidden/>
          </w:rPr>
          <w:fldChar w:fldCharType="end"/>
        </w:r>
      </w:hyperlink>
    </w:p>
    <w:p w14:paraId="06A8A54D" w14:textId="60EA807C"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83" w:history="1">
        <w:r w:rsidRPr="00814A5E">
          <w:rPr>
            <w:rStyle w:val="af6"/>
            <w:noProof/>
          </w:rPr>
          <w:t>2.2</w:t>
        </w:r>
        <w:r w:rsidRPr="00814A5E">
          <w:rPr>
            <w:rStyle w:val="af6"/>
            <w:rFonts w:hint="eastAsia"/>
            <w:noProof/>
          </w:rPr>
          <w:t xml:space="preserve"> </w:t>
        </w:r>
        <w:r w:rsidRPr="00814A5E">
          <w:rPr>
            <w:rStyle w:val="af6"/>
            <w:rFonts w:hint="eastAsia"/>
            <w:noProof/>
          </w:rPr>
          <w:t>如何解決</w:t>
        </w:r>
        <w:r w:rsidRPr="00814A5E">
          <w:rPr>
            <w:rStyle w:val="af6"/>
            <w:noProof/>
          </w:rPr>
          <w:t>Windows Update</w:t>
        </w:r>
        <w:r w:rsidRPr="00814A5E">
          <w:rPr>
            <w:rStyle w:val="af6"/>
            <w:rFonts w:hint="eastAsia"/>
            <w:noProof/>
          </w:rPr>
          <w:t>自動更新造成使用者於登入時自動重新開機之狀況？</w:t>
        </w:r>
        <w:r>
          <w:rPr>
            <w:noProof/>
            <w:webHidden/>
          </w:rPr>
          <w:tab/>
        </w:r>
        <w:r>
          <w:rPr>
            <w:noProof/>
            <w:webHidden/>
          </w:rPr>
          <w:fldChar w:fldCharType="begin"/>
        </w:r>
        <w:r>
          <w:rPr>
            <w:noProof/>
            <w:webHidden/>
          </w:rPr>
          <w:instrText xml:space="preserve"> PAGEREF _Toc130807683 \h </w:instrText>
        </w:r>
        <w:r>
          <w:rPr>
            <w:noProof/>
            <w:webHidden/>
          </w:rPr>
        </w:r>
        <w:r>
          <w:rPr>
            <w:noProof/>
            <w:webHidden/>
          </w:rPr>
          <w:fldChar w:fldCharType="separate"/>
        </w:r>
        <w:r w:rsidR="00574F0A">
          <w:rPr>
            <w:noProof/>
            <w:webHidden/>
          </w:rPr>
          <w:t>6</w:t>
        </w:r>
        <w:r>
          <w:rPr>
            <w:noProof/>
            <w:webHidden/>
          </w:rPr>
          <w:fldChar w:fldCharType="end"/>
        </w:r>
      </w:hyperlink>
    </w:p>
    <w:p w14:paraId="0EDA29CE" w14:textId="5AA8B3D2"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84" w:history="1">
        <w:r w:rsidRPr="00814A5E">
          <w:rPr>
            <w:rStyle w:val="af6"/>
            <w:noProof/>
          </w:rPr>
          <w:t>2.3</w:t>
        </w:r>
        <w:r w:rsidRPr="00814A5E">
          <w:rPr>
            <w:rStyle w:val="af6"/>
            <w:rFonts w:hint="eastAsia"/>
            <w:noProof/>
          </w:rPr>
          <w:t xml:space="preserve"> </w:t>
        </w:r>
        <w:r w:rsidRPr="00814A5E">
          <w:rPr>
            <w:rStyle w:val="af6"/>
            <w:rFonts w:hint="eastAsia"/>
            <w:noProof/>
          </w:rPr>
          <w:t>如何解決</w:t>
        </w:r>
        <w:r w:rsidRPr="00814A5E">
          <w:rPr>
            <w:rStyle w:val="af6"/>
            <w:noProof/>
          </w:rPr>
          <w:t>Windows</w:t>
        </w:r>
        <w:r w:rsidRPr="00814A5E">
          <w:rPr>
            <w:rStyle w:val="af6"/>
            <w:rFonts w:hint="eastAsia"/>
            <w:noProof/>
          </w:rPr>
          <w:t>市集</w:t>
        </w:r>
        <w:r w:rsidRPr="00814A5E">
          <w:rPr>
            <w:rStyle w:val="af6"/>
            <w:noProof/>
          </w:rPr>
          <w:t>App(</w:t>
        </w:r>
        <w:r w:rsidRPr="00814A5E">
          <w:rPr>
            <w:rStyle w:val="af6"/>
            <w:rFonts w:hint="eastAsia"/>
            <w:noProof/>
          </w:rPr>
          <w:t>如</w:t>
        </w:r>
        <w:r w:rsidRPr="00814A5E">
          <w:rPr>
            <w:rStyle w:val="af6"/>
            <w:noProof/>
          </w:rPr>
          <w:t>:</w:t>
        </w:r>
        <w:r w:rsidRPr="00814A5E">
          <w:rPr>
            <w:rStyle w:val="af6"/>
            <w:rFonts w:hint="eastAsia"/>
            <w:noProof/>
          </w:rPr>
          <w:t>相片、計算機</w:t>
        </w:r>
        <w:r w:rsidRPr="00814A5E">
          <w:rPr>
            <w:rStyle w:val="af6"/>
            <w:noProof/>
          </w:rPr>
          <w:t>)</w:t>
        </w:r>
        <w:r w:rsidRPr="00814A5E">
          <w:rPr>
            <w:rStyle w:val="af6"/>
            <w:rFonts w:hint="eastAsia"/>
            <w:noProof/>
          </w:rPr>
          <w:t>無法使用之問題？</w:t>
        </w:r>
        <w:r>
          <w:rPr>
            <w:noProof/>
            <w:webHidden/>
          </w:rPr>
          <w:tab/>
        </w:r>
        <w:r>
          <w:rPr>
            <w:noProof/>
            <w:webHidden/>
          </w:rPr>
          <w:fldChar w:fldCharType="begin"/>
        </w:r>
        <w:r>
          <w:rPr>
            <w:noProof/>
            <w:webHidden/>
          </w:rPr>
          <w:instrText xml:space="preserve"> PAGEREF _Toc130807684 \h </w:instrText>
        </w:r>
        <w:r>
          <w:rPr>
            <w:noProof/>
            <w:webHidden/>
          </w:rPr>
        </w:r>
        <w:r>
          <w:rPr>
            <w:noProof/>
            <w:webHidden/>
          </w:rPr>
          <w:fldChar w:fldCharType="separate"/>
        </w:r>
        <w:r w:rsidR="00574F0A">
          <w:rPr>
            <w:noProof/>
            <w:webHidden/>
          </w:rPr>
          <w:t>7</w:t>
        </w:r>
        <w:r>
          <w:rPr>
            <w:noProof/>
            <w:webHidden/>
          </w:rPr>
          <w:fldChar w:fldCharType="end"/>
        </w:r>
      </w:hyperlink>
    </w:p>
    <w:p w14:paraId="62828B77" w14:textId="5A822427"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85" w:history="1">
        <w:r w:rsidRPr="00814A5E">
          <w:rPr>
            <w:rStyle w:val="af6"/>
            <w:noProof/>
          </w:rPr>
          <w:t>2.4</w:t>
        </w:r>
        <w:r w:rsidRPr="00814A5E">
          <w:rPr>
            <w:rStyle w:val="af6"/>
            <w:rFonts w:hint="eastAsia"/>
            <w:noProof/>
          </w:rPr>
          <w:t xml:space="preserve"> </w:t>
        </w:r>
        <w:r w:rsidRPr="00814A5E">
          <w:rPr>
            <w:rStyle w:val="af6"/>
            <w:rFonts w:hint="eastAsia"/>
            <w:noProof/>
          </w:rPr>
          <w:t>如何解決</w:t>
        </w:r>
        <w:r w:rsidRPr="00814A5E">
          <w:rPr>
            <w:rStyle w:val="af6"/>
            <w:noProof/>
          </w:rPr>
          <w:t>Miracast</w:t>
        </w:r>
        <w:r w:rsidRPr="00814A5E">
          <w:rPr>
            <w:rStyle w:val="af6"/>
            <w:rFonts w:hint="eastAsia"/>
            <w:noProof/>
          </w:rPr>
          <w:t>投影功能無法使用之問題？</w:t>
        </w:r>
        <w:r>
          <w:rPr>
            <w:noProof/>
            <w:webHidden/>
          </w:rPr>
          <w:tab/>
        </w:r>
        <w:r>
          <w:rPr>
            <w:noProof/>
            <w:webHidden/>
          </w:rPr>
          <w:fldChar w:fldCharType="begin"/>
        </w:r>
        <w:r>
          <w:rPr>
            <w:noProof/>
            <w:webHidden/>
          </w:rPr>
          <w:instrText xml:space="preserve"> PAGEREF _Toc130807685 \h </w:instrText>
        </w:r>
        <w:r>
          <w:rPr>
            <w:noProof/>
            <w:webHidden/>
          </w:rPr>
        </w:r>
        <w:r>
          <w:rPr>
            <w:noProof/>
            <w:webHidden/>
          </w:rPr>
          <w:fldChar w:fldCharType="separate"/>
        </w:r>
        <w:r w:rsidR="00574F0A">
          <w:rPr>
            <w:noProof/>
            <w:webHidden/>
          </w:rPr>
          <w:t>7</w:t>
        </w:r>
        <w:r>
          <w:rPr>
            <w:noProof/>
            <w:webHidden/>
          </w:rPr>
          <w:fldChar w:fldCharType="end"/>
        </w:r>
      </w:hyperlink>
    </w:p>
    <w:p w14:paraId="452D46F2" w14:textId="3A2DF392"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86" w:history="1">
        <w:r w:rsidRPr="00814A5E">
          <w:rPr>
            <w:rStyle w:val="af6"/>
            <w:noProof/>
          </w:rPr>
          <w:t>2.5</w:t>
        </w:r>
        <w:r w:rsidRPr="00814A5E">
          <w:rPr>
            <w:rStyle w:val="af6"/>
            <w:rFonts w:hint="eastAsia"/>
            <w:noProof/>
          </w:rPr>
          <w:t xml:space="preserve"> </w:t>
        </w:r>
        <w:r w:rsidRPr="00814A5E">
          <w:rPr>
            <w:rStyle w:val="af6"/>
            <w:rFonts w:hint="eastAsia"/>
            <w:noProof/>
          </w:rPr>
          <w:t>「設定</w:t>
        </w:r>
        <w:r w:rsidRPr="00814A5E">
          <w:rPr>
            <w:rStyle w:val="af6"/>
            <w:noProof/>
          </w:rPr>
          <w:t>6to4</w:t>
        </w:r>
        <w:r w:rsidRPr="00814A5E">
          <w:rPr>
            <w:rStyle w:val="af6"/>
            <w:rFonts w:hint="eastAsia"/>
            <w:noProof/>
          </w:rPr>
          <w:t>狀態」啟用後，該如何設定子選項？</w:t>
        </w:r>
        <w:r>
          <w:rPr>
            <w:noProof/>
            <w:webHidden/>
          </w:rPr>
          <w:tab/>
        </w:r>
        <w:r>
          <w:rPr>
            <w:noProof/>
            <w:webHidden/>
          </w:rPr>
          <w:fldChar w:fldCharType="begin"/>
        </w:r>
        <w:r>
          <w:rPr>
            <w:noProof/>
            <w:webHidden/>
          </w:rPr>
          <w:instrText xml:space="preserve"> PAGEREF _Toc130807686 \h </w:instrText>
        </w:r>
        <w:r>
          <w:rPr>
            <w:noProof/>
            <w:webHidden/>
          </w:rPr>
        </w:r>
        <w:r>
          <w:rPr>
            <w:noProof/>
            <w:webHidden/>
          </w:rPr>
          <w:fldChar w:fldCharType="separate"/>
        </w:r>
        <w:r w:rsidR="00574F0A">
          <w:rPr>
            <w:noProof/>
            <w:webHidden/>
          </w:rPr>
          <w:t>7</w:t>
        </w:r>
        <w:r>
          <w:rPr>
            <w:noProof/>
            <w:webHidden/>
          </w:rPr>
          <w:fldChar w:fldCharType="end"/>
        </w:r>
      </w:hyperlink>
    </w:p>
    <w:p w14:paraId="75078F46" w14:textId="0239D093"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87" w:history="1">
        <w:r w:rsidRPr="00814A5E">
          <w:rPr>
            <w:rStyle w:val="af6"/>
            <w:noProof/>
          </w:rPr>
          <w:t>2.6 Microsoft Windows 10 Home</w:t>
        </w:r>
        <w:r w:rsidRPr="00814A5E">
          <w:rPr>
            <w:rStyle w:val="af6"/>
            <w:rFonts w:hint="eastAsia"/>
            <w:noProof/>
          </w:rPr>
          <w:t>版作業系統之使用者電腦是否可透過網域主機部署政府組態基準</w:t>
        </w:r>
        <w:r w:rsidRPr="00814A5E">
          <w:rPr>
            <w:rStyle w:val="af6"/>
            <w:noProof/>
          </w:rPr>
          <w:t>(GCB)</w:t>
        </w:r>
        <w:r w:rsidRPr="00814A5E">
          <w:rPr>
            <w:rStyle w:val="af6"/>
            <w:rFonts w:hint="eastAsia"/>
            <w:noProof/>
          </w:rPr>
          <w:t>？</w:t>
        </w:r>
        <w:r>
          <w:rPr>
            <w:noProof/>
            <w:webHidden/>
          </w:rPr>
          <w:tab/>
        </w:r>
        <w:r>
          <w:rPr>
            <w:noProof/>
            <w:webHidden/>
          </w:rPr>
          <w:fldChar w:fldCharType="begin"/>
        </w:r>
        <w:r>
          <w:rPr>
            <w:noProof/>
            <w:webHidden/>
          </w:rPr>
          <w:instrText xml:space="preserve"> PAGEREF _Toc130807687 \h </w:instrText>
        </w:r>
        <w:r>
          <w:rPr>
            <w:noProof/>
            <w:webHidden/>
          </w:rPr>
        </w:r>
        <w:r>
          <w:rPr>
            <w:noProof/>
            <w:webHidden/>
          </w:rPr>
          <w:fldChar w:fldCharType="separate"/>
        </w:r>
        <w:r w:rsidR="00574F0A">
          <w:rPr>
            <w:noProof/>
            <w:webHidden/>
          </w:rPr>
          <w:t>8</w:t>
        </w:r>
        <w:r>
          <w:rPr>
            <w:noProof/>
            <w:webHidden/>
          </w:rPr>
          <w:fldChar w:fldCharType="end"/>
        </w:r>
      </w:hyperlink>
    </w:p>
    <w:p w14:paraId="3E1056B5" w14:textId="3C67EAE5"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88" w:history="1">
        <w:r w:rsidRPr="00814A5E">
          <w:rPr>
            <w:rStyle w:val="af6"/>
            <w:noProof/>
          </w:rPr>
          <w:t>2.7</w:t>
        </w:r>
        <w:r w:rsidRPr="00814A5E">
          <w:rPr>
            <w:rStyle w:val="af6"/>
            <w:rFonts w:hint="eastAsia"/>
            <w:noProof/>
          </w:rPr>
          <w:t xml:space="preserve"> </w:t>
        </w:r>
        <w:r w:rsidRPr="00814A5E">
          <w:rPr>
            <w:rStyle w:val="af6"/>
            <w:rFonts w:hint="eastAsia"/>
            <w:noProof/>
          </w:rPr>
          <w:t>套用政府組態基準</w:t>
        </w:r>
        <w:r w:rsidRPr="00814A5E">
          <w:rPr>
            <w:rStyle w:val="af6"/>
            <w:noProof/>
          </w:rPr>
          <w:t>(GCB)</w:t>
        </w:r>
        <w:r w:rsidRPr="00814A5E">
          <w:rPr>
            <w:rStyle w:val="af6"/>
            <w:rFonts w:hint="eastAsia"/>
            <w:noProof/>
          </w:rPr>
          <w:t>後，造成公文系統圖示</w:t>
        </w:r>
        <w:r w:rsidRPr="00814A5E">
          <w:rPr>
            <w:rStyle w:val="af6"/>
            <w:noProof/>
          </w:rPr>
          <w:t>(icon)</w:t>
        </w:r>
        <w:r w:rsidRPr="00814A5E">
          <w:rPr>
            <w:rStyle w:val="af6"/>
            <w:rFonts w:hint="eastAsia"/>
            <w:noProof/>
          </w:rPr>
          <w:t>無法顯示，怎麼辦呢？</w:t>
        </w:r>
        <w:r>
          <w:rPr>
            <w:noProof/>
            <w:webHidden/>
          </w:rPr>
          <w:tab/>
        </w:r>
        <w:r>
          <w:rPr>
            <w:noProof/>
            <w:webHidden/>
          </w:rPr>
          <w:fldChar w:fldCharType="begin"/>
        </w:r>
        <w:r>
          <w:rPr>
            <w:noProof/>
            <w:webHidden/>
          </w:rPr>
          <w:instrText xml:space="preserve"> PAGEREF _Toc130807688 \h </w:instrText>
        </w:r>
        <w:r>
          <w:rPr>
            <w:noProof/>
            <w:webHidden/>
          </w:rPr>
        </w:r>
        <w:r>
          <w:rPr>
            <w:noProof/>
            <w:webHidden/>
          </w:rPr>
          <w:fldChar w:fldCharType="separate"/>
        </w:r>
        <w:r w:rsidR="00574F0A">
          <w:rPr>
            <w:noProof/>
            <w:webHidden/>
          </w:rPr>
          <w:t>8</w:t>
        </w:r>
        <w:r>
          <w:rPr>
            <w:noProof/>
            <w:webHidden/>
          </w:rPr>
          <w:fldChar w:fldCharType="end"/>
        </w:r>
      </w:hyperlink>
    </w:p>
    <w:p w14:paraId="13DB3559" w14:textId="37D712F9"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89" w:history="1">
        <w:r w:rsidRPr="00814A5E">
          <w:rPr>
            <w:rStyle w:val="af6"/>
            <w:noProof/>
          </w:rPr>
          <w:t>2.8</w:t>
        </w:r>
        <w:r w:rsidRPr="00814A5E">
          <w:rPr>
            <w:rStyle w:val="af6"/>
            <w:rFonts w:hint="eastAsia"/>
            <w:noProof/>
          </w:rPr>
          <w:t xml:space="preserve"> </w:t>
        </w:r>
        <w:r w:rsidRPr="00814A5E">
          <w:rPr>
            <w:rStyle w:val="af6"/>
            <w:rFonts w:hint="eastAsia"/>
            <w:noProof/>
          </w:rPr>
          <w:t>如何解決</w:t>
        </w:r>
        <w:r w:rsidRPr="00814A5E">
          <w:rPr>
            <w:rStyle w:val="af6"/>
            <w:noProof/>
          </w:rPr>
          <w:t>Bitlocker</w:t>
        </w:r>
        <w:r w:rsidRPr="00814A5E">
          <w:rPr>
            <w:rStyle w:val="af6"/>
            <w:rFonts w:hint="eastAsia"/>
            <w:noProof/>
          </w:rPr>
          <w:t>加密磁碟機無法寫入之問題？</w:t>
        </w:r>
        <w:r>
          <w:rPr>
            <w:noProof/>
            <w:webHidden/>
          </w:rPr>
          <w:tab/>
        </w:r>
        <w:r>
          <w:rPr>
            <w:noProof/>
            <w:webHidden/>
          </w:rPr>
          <w:fldChar w:fldCharType="begin"/>
        </w:r>
        <w:r>
          <w:rPr>
            <w:noProof/>
            <w:webHidden/>
          </w:rPr>
          <w:instrText xml:space="preserve"> PAGEREF _Toc130807689 \h </w:instrText>
        </w:r>
        <w:r>
          <w:rPr>
            <w:noProof/>
            <w:webHidden/>
          </w:rPr>
        </w:r>
        <w:r>
          <w:rPr>
            <w:noProof/>
            <w:webHidden/>
          </w:rPr>
          <w:fldChar w:fldCharType="separate"/>
        </w:r>
        <w:r w:rsidR="00574F0A">
          <w:rPr>
            <w:noProof/>
            <w:webHidden/>
          </w:rPr>
          <w:t>9</w:t>
        </w:r>
        <w:r>
          <w:rPr>
            <w:noProof/>
            <w:webHidden/>
          </w:rPr>
          <w:fldChar w:fldCharType="end"/>
        </w:r>
      </w:hyperlink>
    </w:p>
    <w:p w14:paraId="5B9A57C5" w14:textId="7DBD0D61"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90" w:history="1">
        <w:r w:rsidRPr="00814A5E">
          <w:rPr>
            <w:rStyle w:val="af6"/>
            <w:noProof/>
          </w:rPr>
          <w:t>2.9</w:t>
        </w:r>
        <w:r w:rsidRPr="00814A5E">
          <w:rPr>
            <w:rStyle w:val="af6"/>
            <w:rFonts w:hint="eastAsia"/>
            <w:noProof/>
          </w:rPr>
          <w:t xml:space="preserve"> </w:t>
        </w:r>
        <w:r w:rsidRPr="00814A5E">
          <w:rPr>
            <w:rStyle w:val="af6"/>
            <w:rFonts w:hint="eastAsia"/>
            <w:noProof/>
          </w:rPr>
          <w:t>資安院網站提供之</w:t>
        </w:r>
        <w:r w:rsidRPr="00814A5E">
          <w:rPr>
            <w:rStyle w:val="af6"/>
            <w:noProof/>
          </w:rPr>
          <w:t>Microsoft Windows 10 GPO</w:t>
        </w:r>
        <w:r w:rsidRPr="00814A5E">
          <w:rPr>
            <w:rStyle w:val="af6"/>
            <w:rFonts w:hint="eastAsia"/>
            <w:noProof/>
          </w:rPr>
          <w:t>設定檔是否需完整部署？</w:t>
        </w:r>
        <w:r>
          <w:rPr>
            <w:noProof/>
            <w:webHidden/>
          </w:rPr>
          <w:tab/>
        </w:r>
        <w:r>
          <w:rPr>
            <w:noProof/>
            <w:webHidden/>
          </w:rPr>
          <w:fldChar w:fldCharType="begin"/>
        </w:r>
        <w:r>
          <w:rPr>
            <w:noProof/>
            <w:webHidden/>
          </w:rPr>
          <w:instrText xml:space="preserve"> PAGEREF _Toc130807690 \h </w:instrText>
        </w:r>
        <w:r>
          <w:rPr>
            <w:noProof/>
            <w:webHidden/>
          </w:rPr>
        </w:r>
        <w:r>
          <w:rPr>
            <w:noProof/>
            <w:webHidden/>
          </w:rPr>
          <w:fldChar w:fldCharType="separate"/>
        </w:r>
        <w:r w:rsidR="00574F0A">
          <w:rPr>
            <w:noProof/>
            <w:webHidden/>
          </w:rPr>
          <w:t>9</w:t>
        </w:r>
        <w:r>
          <w:rPr>
            <w:noProof/>
            <w:webHidden/>
          </w:rPr>
          <w:fldChar w:fldCharType="end"/>
        </w:r>
      </w:hyperlink>
    </w:p>
    <w:p w14:paraId="4B26027F" w14:textId="0A17F3D1"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91" w:history="1">
        <w:r w:rsidRPr="00814A5E">
          <w:rPr>
            <w:rStyle w:val="af6"/>
            <w:noProof/>
          </w:rPr>
          <w:t>2.10</w:t>
        </w:r>
        <w:r w:rsidRPr="00814A5E">
          <w:rPr>
            <w:rStyle w:val="af6"/>
            <w:rFonts w:hint="eastAsia"/>
            <w:noProof/>
          </w:rPr>
          <w:t xml:space="preserve"> </w:t>
        </w:r>
        <w:r w:rsidRPr="00814A5E">
          <w:rPr>
            <w:rStyle w:val="af6"/>
            <w:rFonts w:hint="eastAsia"/>
            <w:noProof/>
          </w:rPr>
          <w:t>套用政府組態基準</w:t>
        </w:r>
        <w:r w:rsidRPr="00814A5E">
          <w:rPr>
            <w:rStyle w:val="af6"/>
            <w:noProof/>
          </w:rPr>
          <w:t>(GCB)</w:t>
        </w:r>
        <w:r w:rsidRPr="00814A5E">
          <w:rPr>
            <w:rStyle w:val="af6"/>
            <w:rFonts w:hint="eastAsia"/>
            <w:noProof/>
          </w:rPr>
          <w:t>後，本機防火牆規則不會生效，怎麼辦呢？</w:t>
        </w:r>
        <w:r>
          <w:rPr>
            <w:noProof/>
            <w:webHidden/>
          </w:rPr>
          <w:tab/>
        </w:r>
        <w:r>
          <w:rPr>
            <w:noProof/>
            <w:webHidden/>
          </w:rPr>
          <w:fldChar w:fldCharType="begin"/>
        </w:r>
        <w:r>
          <w:rPr>
            <w:noProof/>
            <w:webHidden/>
          </w:rPr>
          <w:instrText xml:space="preserve"> PAGEREF _Toc130807691 \h </w:instrText>
        </w:r>
        <w:r>
          <w:rPr>
            <w:noProof/>
            <w:webHidden/>
          </w:rPr>
        </w:r>
        <w:r>
          <w:rPr>
            <w:noProof/>
            <w:webHidden/>
          </w:rPr>
          <w:fldChar w:fldCharType="separate"/>
        </w:r>
        <w:r w:rsidR="00574F0A">
          <w:rPr>
            <w:noProof/>
            <w:webHidden/>
          </w:rPr>
          <w:t>9</w:t>
        </w:r>
        <w:r>
          <w:rPr>
            <w:noProof/>
            <w:webHidden/>
          </w:rPr>
          <w:fldChar w:fldCharType="end"/>
        </w:r>
      </w:hyperlink>
    </w:p>
    <w:p w14:paraId="0C3AAB7D" w14:textId="6D2C24A5"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92" w:history="1">
        <w:r w:rsidRPr="00814A5E">
          <w:rPr>
            <w:rStyle w:val="af6"/>
            <w:noProof/>
          </w:rPr>
          <w:t>2.11</w:t>
        </w:r>
        <w:r w:rsidRPr="00814A5E">
          <w:rPr>
            <w:rStyle w:val="af6"/>
            <w:rFonts w:hint="eastAsia"/>
            <w:noProof/>
          </w:rPr>
          <w:t xml:space="preserve"> </w:t>
        </w:r>
        <w:r w:rsidRPr="00814A5E">
          <w:rPr>
            <w:rStyle w:val="af6"/>
            <w:rFonts w:hint="eastAsia"/>
            <w:noProof/>
          </w:rPr>
          <w:t>微軟持續發布新版</w:t>
        </w:r>
        <w:r w:rsidRPr="00814A5E">
          <w:rPr>
            <w:rStyle w:val="af6"/>
            <w:noProof/>
          </w:rPr>
          <w:t>Microsoft Windows 10</w:t>
        </w:r>
        <w:r w:rsidRPr="00814A5E">
          <w:rPr>
            <w:rStyle w:val="af6"/>
            <w:rFonts w:hint="eastAsia"/>
            <w:noProof/>
          </w:rPr>
          <w:t>管理範本，是否需進行更新，以更精準管控</w:t>
        </w:r>
        <w:r w:rsidRPr="00814A5E">
          <w:rPr>
            <w:rStyle w:val="af6"/>
            <w:noProof/>
          </w:rPr>
          <w:t>Windows 10</w:t>
        </w:r>
        <w:r w:rsidRPr="00814A5E">
          <w:rPr>
            <w:rStyle w:val="af6"/>
            <w:rFonts w:hint="eastAsia"/>
            <w:noProof/>
          </w:rPr>
          <w:t>作業系統呢？</w:t>
        </w:r>
        <w:r>
          <w:rPr>
            <w:noProof/>
            <w:webHidden/>
          </w:rPr>
          <w:tab/>
        </w:r>
        <w:r>
          <w:rPr>
            <w:noProof/>
            <w:webHidden/>
          </w:rPr>
          <w:fldChar w:fldCharType="begin"/>
        </w:r>
        <w:r>
          <w:rPr>
            <w:noProof/>
            <w:webHidden/>
          </w:rPr>
          <w:instrText xml:space="preserve"> PAGEREF _Toc130807692 \h </w:instrText>
        </w:r>
        <w:r>
          <w:rPr>
            <w:noProof/>
            <w:webHidden/>
          </w:rPr>
        </w:r>
        <w:r>
          <w:rPr>
            <w:noProof/>
            <w:webHidden/>
          </w:rPr>
          <w:fldChar w:fldCharType="separate"/>
        </w:r>
        <w:r w:rsidR="00574F0A">
          <w:rPr>
            <w:noProof/>
            <w:webHidden/>
          </w:rPr>
          <w:t>10</w:t>
        </w:r>
        <w:r>
          <w:rPr>
            <w:noProof/>
            <w:webHidden/>
          </w:rPr>
          <w:fldChar w:fldCharType="end"/>
        </w:r>
      </w:hyperlink>
    </w:p>
    <w:p w14:paraId="41D19CB9" w14:textId="39D06816"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93" w:history="1">
        <w:r w:rsidRPr="00814A5E">
          <w:rPr>
            <w:rStyle w:val="af6"/>
            <w:noProof/>
          </w:rPr>
          <w:t>2.12</w:t>
        </w:r>
        <w:r w:rsidRPr="00814A5E">
          <w:rPr>
            <w:rStyle w:val="af6"/>
            <w:rFonts w:hint="eastAsia"/>
            <w:noProof/>
          </w:rPr>
          <w:t xml:space="preserve"> </w:t>
        </w:r>
        <w:r w:rsidRPr="00814A5E">
          <w:rPr>
            <w:rStyle w:val="af6"/>
            <w:rFonts w:hint="eastAsia"/>
            <w:noProof/>
          </w:rPr>
          <w:t>套用政府組態基準</w:t>
        </w:r>
        <w:r w:rsidRPr="00814A5E">
          <w:rPr>
            <w:rStyle w:val="af6"/>
            <w:noProof/>
          </w:rPr>
          <w:t>(GCB)</w:t>
        </w:r>
        <w:r w:rsidRPr="00814A5E">
          <w:rPr>
            <w:rStyle w:val="af6"/>
            <w:rFonts w:hint="eastAsia"/>
            <w:noProof/>
          </w:rPr>
          <w:t>後，連線</w:t>
        </w:r>
        <w:r w:rsidRPr="00814A5E">
          <w:rPr>
            <w:rStyle w:val="af6"/>
            <w:noProof/>
          </w:rPr>
          <w:t>WiFi</w:t>
        </w:r>
        <w:r w:rsidRPr="00814A5E">
          <w:rPr>
            <w:rStyle w:val="af6"/>
            <w:rFonts w:hint="eastAsia"/>
            <w:noProof/>
          </w:rPr>
          <w:t>時顯示無網際網路，怎麼辦呢？</w:t>
        </w:r>
        <w:r>
          <w:rPr>
            <w:noProof/>
            <w:webHidden/>
          </w:rPr>
          <w:tab/>
        </w:r>
        <w:r>
          <w:rPr>
            <w:noProof/>
            <w:webHidden/>
          </w:rPr>
          <w:fldChar w:fldCharType="begin"/>
        </w:r>
        <w:r>
          <w:rPr>
            <w:noProof/>
            <w:webHidden/>
          </w:rPr>
          <w:instrText xml:space="preserve"> PAGEREF _Toc130807693 \h </w:instrText>
        </w:r>
        <w:r>
          <w:rPr>
            <w:noProof/>
            <w:webHidden/>
          </w:rPr>
        </w:r>
        <w:r>
          <w:rPr>
            <w:noProof/>
            <w:webHidden/>
          </w:rPr>
          <w:fldChar w:fldCharType="separate"/>
        </w:r>
        <w:r w:rsidR="00574F0A">
          <w:rPr>
            <w:noProof/>
            <w:webHidden/>
          </w:rPr>
          <w:t>10</w:t>
        </w:r>
        <w:r>
          <w:rPr>
            <w:noProof/>
            <w:webHidden/>
          </w:rPr>
          <w:fldChar w:fldCharType="end"/>
        </w:r>
      </w:hyperlink>
    </w:p>
    <w:p w14:paraId="21763588" w14:textId="2CE98D76"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94" w:history="1">
        <w:r w:rsidRPr="00814A5E">
          <w:rPr>
            <w:rStyle w:val="af6"/>
            <w:noProof/>
          </w:rPr>
          <w:t>2.13</w:t>
        </w:r>
        <w:r w:rsidRPr="00814A5E">
          <w:rPr>
            <w:rStyle w:val="af6"/>
            <w:rFonts w:hint="eastAsia"/>
            <w:noProof/>
          </w:rPr>
          <w:t xml:space="preserve"> </w:t>
        </w:r>
        <w:r w:rsidRPr="00814A5E">
          <w:rPr>
            <w:rStyle w:val="af6"/>
            <w:rFonts w:hint="eastAsia"/>
            <w:noProof/>
          </w:rPr>
          <w:t>套用政府組態基準</w:t>
        </w:r>
        <w:r w:rsidRPr="00814A5E">
          <w:rPr>
            <w:rStyle w:val="af6"/>
            <w:noProof/>
          </w:rPr>
          <w:t>(GCB)</w:t>
        </w:r>
        <w:r w:rsidRPr="00814A5E">
          <w:rPr>
            <w:rStyle w:val="af6"/>
            <w:rFonts w:hint="eastAsia"/>
            <w:noProof/>
          </w:rPr>
          <w:t>後，購買之字型無法使用，怎麼辦呢？</w:t>
        </w:r>
        <w:r>
          <w:rPr>
            <w:noProof/>
            <w:webHidden/>
          </w:rPr>
          <w:tab/>
        </w:r>
        <w:r>
          <w:rPr>
            <w:noProof/>
            <w:webHidden/>
          </w:rPr>
          <w:fldChar w:fldCharType="begin"/>
        </w:r>
        <w:r>
          <w:rPr>
            <w:noProof/>
            <w:webHidden/>
          </w:rPr>
          <w:instrText xml:space="preserve"> PAGEREF _Toc130807694 \h </w:instrText>
        </w:r>
        <w:r>
          <w:rPr>
            <w:noProof/>
            <w:webHidden/>
          </w:rPr>
        </w:r>
        <w:r>
          <w:rPr>
            <w:noProof/>
            <w:webHidden/>
          </w:rPr>
          <w:fldChar w:fldCharType="separate"/>
        </w:r>
        <w:r w:rsidR="00574F0A">
          <w:rPr>
            <w:noProof/>
            <w:webHidden/>
          </w:rPr>
          <w:t>10</w:t>
        </w:r>
        <w:r>
          <w:rPr>
            <w:noProof/>
            <w:webHidden/>
          </w:rPr>
          <w:fldChar w:fldCharType="end"/>
        </w:r>
      </w:hyperlink>
    </w:p>
    <w:p w14:paraId="4EF07174" w14:textId="5DA3940F"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95" w:history="1">
        <w:r w:rsidRPr="00814A5E">
          <w:rPr>
            <w:rStyle w:val="af6"/>
            <w:noProof/>
          </w:rPr>
          <w:t>2.14</w:t>
        </w:r>
        <w:r w:rsidRPr="00814A5E">
          <w:rPr>
            <w:rStyle w:val="af6"/>
            <w:rFonts w:hint="eastAsia"/>
            <w:noProof/>
          </w:rPr>
          <w:t xml:space="preserve"> </w:t>
        </w:r>
        <w:r w:rsidRPr="00814A5E">
          <w:rPr>
            <w:rStyle w:val="af6"/>
            <w:rFonts w:hint="eastAsia"/>
            <w:noProof/>
          </w:rPr>
          <w:t>為何無法在群組原則設定中找到</w:t>
        </w:r>
        <w:r w:rsidRPr="00814A5E">
          <w:rPr>
            <w:rStyle w:val="af6"/>
            <w:noProof/>
          </w:rPr>
          <w:t>TWGCB-01-005-0232</w:t>
        </w:r>
        <w:r w:rsidRPr="00814A5E">
          <w:rPr>
            <w:rStyle w:val="af6"/>
            <w:rFonts w:hint="eastAsia"/>
            <w:noProof/>
          </w:rPr>
          <w:t>「關閉</w:t>
        </w:r>
        <w:r w:rsidRPr="00814A5E">
          <w:rPr>
            <w:rStyle w:val="af6"/>
            <w:noProof/>
          </w:rPr>
          <w:t>Windows Mail</w:t>
        </w:r>
        <w:r w:rsidRPr="00814A5E">
          <w:rPr>
            <w:rStyle w:val="af6"/>
            <w:rFonts w:hint="eastAsia"/>
            <w:noProof/>
          </w:rPr>
          <w:t>應用程式」、</w:t>
        </w:r>
        <w:r w:rsidRPr="00814A5E">
          <w:rPr>
            <w:rStyle w:val="af6"/>
            <w:noProof/>
          </w:rPr>
          <w:t>TWGCB-01-005-0233</w:t>
        </w:r>
        <w:r w:rsidRPr="00814A5E">
          <w:rPr>
            <w:rStyle w:val="af6"/>
            <w:rFonts w:hint="eastAsia"/>
            <w:noProof/>
          </w:rPr>
          <w:t>「關閉社群功能」、</w:t>
        </w:r>
        <w:r w:rsidRPr="00814A5E">
          <w:rPr>
            <w:rStyle w:val="af6"/>
            <w:noProof/>
          </w:rPr>
          <w:t>TWGCB-01-005-0274</w:t>
        </w:r>
        <w:r w:rsidRPr="00814A5E">
          <w:rPr>
            <w:rStyle w:val="af6"/>
            <w:rFonts w:hint="eastAsia"/>
            <w:noProof/>
          </w:rPr>
          <w:t>「關閉遊戲資訊下載」及</w:t>
        </w:r>
        <w:r w:rsidRPr="00814A5E">
          <w:rPr>
            <w:rStyle w:val="af6"/>
            <w:noProof/>
          </w:rPr>
          <w:t>TWGCB-01-005-0275</w:t>
        </w:r>
        <w:r w:rsidRPr="00814A5E">
          <w:rPr>
            <w:rStyle w:val="af6"/>
            <w:rFonts w:hint="eastAsia"/>
            <w:noProof/>
          </w:rPr>
          <w:t>「關閉遊戲更新」等</w:t>
        </w:r>
        <w:r w:rsidRPr="00814A5E">
          <w:rPr>
            <w:rStyle w:val="af6"/>
            <w:noProof/>
          </w:rPr>
          <w:t>4</w:t>
        </w:r>
        <w:r w:rsidRPr="00814A5E">
          <w:rPr>
            <w:rStyle w:val="af6"/>
            <w:rFonts w:hint="eastAsia"/>
            <w:noProof/>
          </w:rPr>
          <w:t>項組態設定路徑呢？</w:t>
        </w:r>
        <w:r>
          <w:rPr>
            <w:noProof/>
            <w:webHidden/>
          </w:rPr>
          <w:tab/>
        </w:r>
        <w:r>
          <w:rPr>
            <w:noProof/>
            <w:webHidden/>
          </w:rPr>
          <w:fldChar w:fldCharType="begin"/>
        </w:r>
        <w:r>
          <w:rPr>
            <w:noProof/>
            <w:webHidden/>
          </w:rPr>
          <w:instrText xml:space="preserve"> PAGEREF _Toc130807695 \h </w:instrText>
        </w:r>
        <w:r>
          <w:rPr>
            <w:noProof/>
            <w:webHidden/>
          </w:rPr>
        </w:r>
        <w:r>
          <w:rPr>
            <w:noProof/>
            <w:webHidden/>
          </w:rPr>
          <w:fldChar w:fldCharType="separate"/>
        </w:r>
        <w:r w:rsidR="00574F0A">
          <w:rPr>
            <w:noProof/>
            <w:webHidden/>
          </w:rPr>
          <w:t>11</w:t>
        </w:r>
        <w:r>
          <w:rPr>
            <w:noProof/>
            <w:webHidden/>
          </w:rPr>
          <w:fldChar w:fldCharType="end"/>
        </w:r>
      </w:hyperlink>
    </w:p>
    <w:p w14:paraId="793D612E" w14:textId="646A4121"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96" w:history="1">
        <w:r w:rsidRPr="00814A5E">
          <w:rPr>
            <w:rStyle w:val="af6"/>
            <w:noProof/>
          </w:rPr>
          <w:t>2.15</w:t>
        </w:r>
        <w:r w:rsidRPr="00814A5E">
          <w:rPr>
            <w:rStyle w:val="af6"/>
            <w:rFonts w:hint="eastAsia"/>
            <w:noProof/>
          </w:rPr>
          <w:t xml:space="preserve"> </w:t>
        </w:r>
        <w:r w:rsidRPr="00814A5E">
          <w:rPr>
            <w:rStyle w:val="af6"/>
            <w:rFonts w:hint="eastAsia"/>
            <w:noProof/>
          </w:rPr>
          <w:t>部署政府組態基準</w:t>
        </w:r>
        <w:r w:rsidRPr="00814A5E">
          <w:rPr>
            <w:rStyle w:val="af6"/>
            <w:noProof/>
          </w:rPr>
          <w:t>(GCB)</w:t>
        </w:r>
        <w:r w:rsidRPr="00814A5E">
          <w:rPr>
            <w:rStyle w:val="af6"/>
            <w:rFonts w:hint="eastAsia"/>
            <w:noProof/>
          </w:rPr>
          <w:t>後，若須使用機關內部之校時伺服器，是否須進行例外管理？</w:t>
        </w:r>
        <w:r>
          <w:rPr>
            <w:noProof/>
            <w:webHidden/>
          </w:rPr>
          <w:tab/>
        </w:r>
        <w:r>
          <w:rPr>
            <w:noProof/>
            <w:webHidden/>
          </w:rPr>
          <w:fldChar w:fldCharType="begin"/>
        </w:r>
        <w:r>
          <w:rPr>
            <w:noProof/>
            <w:webHidden/>
          </w:rPr>
          <w:instrText xml:space="preserve"> PAGEREF _Toc130807696 \h </w:instrText>
        </w:r>
        <w:r>
          <w:rPr>
            <w:noProof/>
            <w:webHidden/>
          </w:rPr>
        </w:r>
        <w:r>
          <w:rPr>
            <w:noProof/>
            <w:webHidden/>
          </w:rPr>
          <w:fldChar w:fldCharType="separate"/>
        </w:r>
        <w:r w:rsidR="00574F0A">
          <w:rPr>
            <w:noProof/>
            <w:webHidden/>
          </w:rPr>
          <w:t>11</w:t>
        </w:r>
        <w:r>
          <w:rPr>
            <w:noProof/>
            <w:webHidden/>
          </w:rPr>
          <w:fldChar w:fldCharType="end"/>
        </w:r>
      </w:hyperlink>
    </w:p>
    <w:p w14:paraId="42C60D15" w14:textId="5F2C27CC"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97" w:history="1">
        <w:r w:rsidRPr="00814A5E">
          <w:rPr>
            <w:rStyle w:val="af6"/>
            <w:noProof/>
          </w:rPr>
          <w:t>2.16</w:t>
        </w:r>
        <w:r w:rsidRPr="00814A5E">
          <w:rPr>
            <w:rStyle w:val="af6"/>
            <w:rFonts w:hint="eastAsia"/>
            <w:noProof/>
          </w:rPr>
          <w:t xml:space="preserve"> </w:t>
        </w:r>
        <w:r w:rsidRPr="00814A5E">
          <w:rPr>
            <w:rStyle w:val="af6"/>
            <w:rFonts w:hint="eastAsia"/>
            <w:noProof/>
          </w:rPr>
          <w:t>政府組態基準</w:t>
        </w:r>
        <w:r w:rsidRPr="00814A5E">
          <w:rPr>
            <w:rStyle w:val="af6"/>
            <w:noProof/>
          </w:rPr>
          <w:t>(GCB)</w:t>
        </w:r>
        <w:r w:rsidRPr="00814A5E">
          <w:rPr>
            <w:rStyle w:val="af6"/>
            <w:rFonts w:hint="eastAsia"/>
            <w:noProof/>
          </w:rPr>
          <w:t>是否包含</w:t>
        </w:r>
        <w:r w:rsidRPr="00814A5E">
          <w:rPr>
            <w:rStyle w:val="af6"/>
            <w:noProof/>
          </w:rPr>
          <w:t>PIN</w:t>
        </w:r>
        <w:r w:rsidRPr="00814A5E">
          <w:rPr>
            <w:rStyle w:val="af6"/>
            <w:rFonts w:hint="eastAsia"/>
            <w:noProof/>
          </w:rPr>
          <w:t>碼登入方式之相關設定？</w:t>
        </w:r>
        <w:r>
          <w:rPr>
            <w:noProof/>
            <w:webHidden/>
          </w:rPr>
          <w:tab/>
        </w:r>
        <w:r>
          <w:rPr>
            <w:noProof/>
            <w:webHidden/>
          </w:rPr>
          <w:fldChar w:fldCharType="begin"/>
        </w:r>
        <w:r>
          <w:rPr>
            <w:noProof/>
            <w:webHidden/>
          </w:rPr>
          <w:instrText xml:space="preserve"> PAGEREF _Toc130807697 \h </w:instrText>
        </w:r>
        <w:r>
          <w:rPr>
            <w:noProof/>
            <w:webHidden/>
          </w:rPr>
        </w:r>
        <w:r>
          <w:rPr>
            <w:noProof/>
            <w:webHidden/>
          </w:rPr>
          <w:fldChar w:fldCharType="separate"/>
        </w:r>
        <w:r w:rsidR="00574F0A">
          <w:rPr>
            <w:noProof/>
            <w:webHidden/>
          </w:rPr>
          <w:t>12</w:t>
        </w:r>
        <w:r>
          <w:rPr>
            <w:noProof/>
            <w:webHidden/>
          </w:rPr>
          <w:fldChar w:fldCharType="end"/>
        </w:r>
      </w:hyperlink>
    </w:p>
    <w:p w14:paraId="42F0C3B5" w14:textId="57295BA1"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98" w:history="1">
        <w:r w:rsidRPr="00814A5E">
          <w:rPr>
            <w:rStyle w:val="af6"/>
            <w:noProof/>
          </w:rPr>
          <w:t>2.17</w:t>
        </w:r>
        <w:r w:rsidRPr="00814A5E">
          <w:rPr>
            <w:rStyle w:val="af6"/>
            <w:rFonts w:hint="eastAsia"/>
            <w:noProof/>
          </w:rPr>
          <w:t xml:space="preserve"> </w:t>
        </w:r>
        <w:r w:rsidRPr="00814A5E">
          <w:rPr>
            <w:rStyle w:val="af6"/>
            <w:rFonts w:hint="eastAsia"/>
            <w:noProof/>
          </w:rPr>
          <w:t>如何解決</w:t>
        </w:r>
        <w:r w:rsidRPr="00814A5E">
          <w:rPr>
            <w:rStyle w:val="af6"/>
            <w:noProof/>
          </w:rPr>
          <w:t>Avaya IX Workplace</w:t>
        </w:r>
        <w:r w:rsidRPr="00814A5E">
          <w:rPr>
            <w:rStyle w:val="af6"/>
            <w:rFonts w:hint="eastAsia"/>
            <w:noProof/>
          </w:rPr>
          <w:t>數位分機用戶端程式無法執行之問題？</w:t>
        </w:r>
        <w:r>
          <w:rPr>
            <w:noProof/>
            <w:webHidden/>
          </w:rPr>
          <w:tab/>
        </w:r>
        <w:r>
          <w:rPr>
            <w:noProof/>
            <w:webHidden/>
          </w:rPr>
          <w:fldChar w:fldCharType="begin"/>
        </w:r>
        <w:r>
          <w:rPr>
            <w:noProof/>
            <w:webHidden/>
          </w:rPr>
          <w:instrText xml:space="preserve"> PAGEREF _Toc130807698 \h </w:instrText>
        </w:r>
        <w:r>
          <w:rPr>
            <w:noProof/>
            <w:webHidden/>
          </w:rPr>
        </w:r>
        <w:r>
          <w:rPr>
            <w:noProof/>
            <w:webHidden/>
          </w:rPr>
          <w:fldChar w:fldCharType="separate"/>
        </w:r>
        <w:r w:rsidR="00574F0A">
          <w:rPr>
            <w:noProof/>
            <w:webHidden/>
          </w:rPr>
          <w:t>12</w:t>
        </w:r>
        <w:r>
          <w:rPr>
            <w:noProof/>
            <w:webHidden/>
          </w:rPr>
          <w:fldChar w:fldCharType="end"/>
        </w:r>
      </w:hyperlink>
    </w:p>
    <w:p w14:paraId="2990D1DE" w14:textId="5381F3B6"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699" w:history="1">
        <w:r w:rsidRPr="00814A5E">
          <w:rPr>
            <w:rStyle w:val="af6"/>
            <w:noProof/>
          </w:rPr>
          <w:t>2.18</w:t>
        </w:r>
        <w:r w:rsidRPr="00814A5E">
          <w:rPr>
            <w:rStyle w:val="af6"/>
            <w:rFonts w:hint="eastAsia"/>
            <w:noProof/>
          </w:rPr>
          <w:t xml:space="preserve"> </w:t>
        </w:r>
        <w:r w:rsidRPr="00814A5E">
          <w:rPr>
            <w:rStyle w:val="af6"/>
            <w:rFonts w:hint="eastAsia"/>
            <w:noProof/>
          </w:rPr>
          <w:t>「互動式登入：不要顯示上次登入」設為啟用時，在已登入情況下重新開機，</w:t>
        </w:r>
        <w:r w:rsidRPr="00814A5E">
          <w:rPr>
            <w:rStyle w:val="af6"/>
            <w:noProof/>
          </w:rPr>
          <w:t>Windows</w:t>
        </w:r>
        <w:r w:rsidRPr="00814A5E">
          <w:rPr>
            <w:rStyle w:val="af6"/>
            <w:rFonts w:hint="eastAsia"/>
            <w:noProof/>
          </w:rPr>
          <w:t>登入畫面仍會顯示上次登入使用者名稱，該怎麼辦？</w:t>
        </w:r>
        <w:r>
          <w:rPr>
            <w:noProof/>
            <w:webHidden/>
          </w:rPr>
          <w:tab/>
        </w:r>
        <w:r>
          <w:rPr>
            <w:noProof/>
            <w:webHidden/>
          </w:rPr>
          <w:fldChar w:fldCharType="begin"/>
        </w:r>
        <w:r>
          <w:rPr>
            <w:noProof/>
            <w:webHidden/>
          </w:rPr>
          <w:instrText xml:space="preserve"> PAGEREF _Toc130807699 \h </w:instrText>
        </w:r>
        <w:r>
          <w:rPr>
            <w:noProof/>
            <w:webHidden/>
          </w:rPr>
        </w:r>
        <w:r>
          <w:rPr>
            <w:noProof/>
            <w:webHidden/>
          </w:rPr>
          <w:fldChar w:fldCharType="separate"/>
        </w:r>
        <w:r w:rsidR="00574F0A">
          <w:rPr>
            <w:noProof/>
            <w:webHidden/>
          </w:rPr>
          <w:t>13</w:t>
        </w:r>
        <w:r>
          <w:rPr>
            <w:noProof/>
            <w:webHidden/>
          </w:rPr>
          <w:fldChar w:fldCharType="end"/>
        </w:r>
      </w:hyperlink>
    </w:p>
    <w:p w14:paraId="33D006B1" w14:textId="3ACDC230"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00" w:history="1">
        <w:r w:rsidRPr="00814A5E">
          <w:rPr>
            <w:rStyle w:val="af6"/>
            <w:noProof/>
          </w:rPr>
          <w:t>2.19</w:t>
        </w:r>
        <w:r w:rsidRPr="00814A5E">
          <w:rPr>
            <w:rStyle w:val="af6"/>
            <w:rFonts w:hint="eastAsia"/>
            <w:noProof/>
          </w:rPr>
          <w:t xml:space="preserve"> </w:t>
        </w:r>
        <w:r w:rsidRPr="00814A5E">
          <w:rPr>
            <w:rStyle w:val="af6"/>
            <w:rFonts w:hint="eastAsia"/>
            <w:noProof/>
          </w:rPr>
          <w:t>套用</w:t>
        </w:r>
        <w:r w:rsidRPr="00814A5E">
          <w:rPr>
            <w:rStyle w:val="af6"/>
            <w:noProof/>
          </w:rPr>
          <w:t>Windows 10 GCB</w:t>
        </w:r>
        <w:r w:rsidRPr="00814A5E">
          <w:rPr>
            <w:rStyle w:val="af6"/>
            <w:rFonts w:hint="eastAsia"/>
            <w:noProof/>
          </w:rPr>
          <w:t>之「</w:t>
        </w:r>
        <w:r w:rsidRPr="00814A5E">
          <w:rPr>
            <w:rStyle w:val="af6"/>
            <w:noProof/>
          </w:rPr>
          <w:t>TWGCB-01-005-0111</w:t>
        </w:r>
        <w:r w:rsidRPr="00814A5E">
          <w:rPr>
            <w:rStyle w:val="af6"/>
            <w:rFonts w:hint="eastAsia"/>
            <w:noProof/>
          </w:rPr>
          <w:t>互動式登入：電腦帳戶鎖定閾值」輸入錯誤帳密數次後會自動重開機，該怎麼辦？</w:t>
        </w:r>
        <w:r>
          <w:rPr>
            <w:noProof/>
            <w:webHidden/>
          </w:rPr>
          <w:tab/>
        </w:r>
        <w:r>
          <w:rPr>
            <w:noProof/>
            <w:webHidden/>
          </w:rPr>
          <w:fldChar w:fldCharType="begin"/>
        </w:r>
        <w:r>
          <w:rPr>
            <w:noProof/>
            <w:webHidden/>
          </w:rPr>
          <w:instrText xml:space="preserve"> PAGEREF _Toc130807700 \h </w:instrText>
        </w:r>
        <w:r>
          <w:rPr>
            <w:noProof/>
            <w:webHidden/>
          </w:rPr>
        </w:r>
        <w:r>
          <w:rPr>
            <w:noProof/>
            <w:webHidden/>
          </w:rPr>
          <w:fldChar w:fldCharType="separate"/>
        </w:r>
        <w:r w:rsidR="00574F0A">
          <w:rPr>
            <w:noProof/>
            <w:webHidden/>
          </w:rPr>
          <w:t>14</w:t>
        </w:r>
        <w:r>
          <w:rPr>
            <w:noProof/>
            <w:webHidden/>
          </w:rPr>
          <w:fldChar w:fldCharType="end"/>
        </w:r>
      </w:hyperlink>
    </w:p>
    <w:p w14:paraId="4E9D945C" w14:textId="3A30C457" w:rsidR="001020B1" w:rsidRDefault="001020B1">
      <w:pPr>
        <w:pStyle w:val="13"/>
        <w:rPr>
          <w:rFonts w:asciiTheme="minorHAnsi" w:eastAsiaTheme="minorEastAsia" w:hAnsiTheme="minorHAnsi" w:cstheme="minorBidi"/>
          <w:noProof/>
          <w:kern w:val="2"/>
          <w:sz w:val="24"/>
          <w:szCs w:val="22"/>
        </w:rPr>
      </w:pPr>
      <w:hyperlink w:anchor="_Toc130807701" w:history="1">
        <w:r w:rsidRPr="00814A5E">
          <w:rPr>
            <w:rStyle w:val="af6"/>
            <w:noProof/>
          </w:rPr>
          <w:t>3. Microsoft Windows Server 2008 R2</w:t>
        </w:r>
        <w:r>
          <w:rPr>
            <w:noProof/>
            <w:webHidden/>
          </w:rPr>
          <w:tab/>
        </w:r>
        <w:r>
          <w:rPr>
            <w:noProof/>
            <w:webHidden/>
          </w:rPr>
          <w:fldChar w:fldCharType="begin"/>
        </w:r>
        <w:r>
          <w:rPr>
            <w:noProof/>
            <w:webHidden/>
          </w:rPr>
          <w:instrText xml:space="preserve"> PAGEREF _Toc130807701 \h </w:instrText>
        </w:r>
        <w:r>
          <w:rPr>
            <w:noProof/>
            <w:webHidden/>
          </w:rPr>
        </w:r>
        <w:r>
          <w:rPr>
            <w:noProof/>
            <w:webHidden/>
          </w:rPr>
          <w:fldChar w:fldCharType="separate"/>
        </w:r>
        <w:r w:rsidR="00574F0A">
          <w:rPr>
            <w:noProof/>
            <w:webHidden/>
          </w:rPr>
          <w:t>15</w:t>
        </w:r>
        <w:r>
          <w:rPr>
            <w:noProof/>
            <w:webHidden/>
          </w:rPr>
          <w:fldChar w:fldCharType="end"/>
        </w:r>
      </w:hyperlink>
    </w:p>
    <w:p w14:paraId="0E516205" w14:textId="37130627"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02" w:history="1">
        <w:r w:rsidRPr="00814A5E">
          <w:rPr>
            <w:rStyle w:val="af6"/>
            <w:noProof/>
          </w:rPr>
          <w:t>3.1</w:t>
        </w:r>
        <w:r w:rsidRPr="00814A5E">
          <w:rPr>
            <w:rStyle w:val="af6"/>
            <w:rFonts w:hint="eastAsia"/>
            <w:noProof/>
          </w:rPr>
          <w:t xml:space="preserve"> </w:t>
        </w:r>
        <w:r w:rsidRPr="00814A5E">
          <w:rPr>
            <w:rStyle w:val="af6"/>
            <w:rFonts w:hint="eastAsia"/>
            <w:noProof/>
          </w:rPr>
          <w:t>單機部署</w:t>
        </w:r>
        <w:r w:rsidRPr="00814A5E">
          <w:rPr>
            <w:rStyle w:val="af6"/>
            <w:noProof/>
          </w:rPr>
          <w:t>Microsoft Windows Server 2008 R2</w:t>
        </w:r>
        <w:r w:rsidRPr="00814A5E">
          <w:rPr>
            <w:rStyle w:val="af6"/>
            <w:rFonts w:hint="eastAsia"/>
            <w:noProof/>
          </w:rPr>
          <w:t>政府組態基準</w:t>
        </w:r>
        <w:r w:rsidRPr="00814A5E">
          <w:rPr>
            <w:rStyle w:val="af6"/>
            <w:noProof/>
          </w:rPr>
          <w:t>(GCB)</w:t>
        </w:r>
        <w:r w:rsidRPr="00814A5E">
          <w:rPr>
            <w:rStyle w:val="af6"/>
            <w:rFonts w:hint="eastAsia"/>
            <w:noProof/>
          </w:rPr>
          <w:t>後，為何無法以本機群組原則編輯器</w:t>
        </w:r>
        <w:r w:rsidRPr="00814A5E">
          <w:rPr>
            <w:rStyle w:val="af6"/>
            <w:noProof/>
          </w:rPr>
          <w:t>(gpedit.msc)</w:t>
        </w:r>
        <w:r w:rsidRPr="00814A5E">
          <w:rPr>
            <w:rStyle w:val="af6"/>
            <w:rFonts w:hint="eastAsia"/>
            <w:noProof/>
          </w:rPr>
          <w:t>檢視「</w:t>
        </w:r>
        <w:r w:rsidRPr="00814A5E">
          <w:rPr>
            <w:rStyle w:val="af6"/>
            <w:noProof/>
          </w:rPr>
          <w:t>DNS client</w:t>
        </w:r>
        <w:r w:rsidRPr="00814A5E">
          <w:rPr>
            <w:rStyle w:val="af6"/>
            <w:rFonts w:hint="eastAsia"/>
            <w:noProof/>
          </w:rPr>
          <w:t>」服務設定？</w:t>
        </w:r>
        <w:r>
          <w:rPr>
            <w:noProof/>
            <w:webHidden/>
          </w:rPr>
          <w:tab/>
        </w:r>
        <w:r>
          <w:rPr>
            <w:noProof/>
            <w:webHidden/>
          </w:rPr>
          <w:fldChar w:fldCharType="begin"/>
        </w:r>
        <w:r>
          <w:rPr>
            <w:noProof/>
            <w:webHidden/>
          </w:rPr>
          <w:instrText xml:space="preserve"> PAGEREF _Toc130807702 \h </w:instrText>
        </w:r>
        <w:r>
          <w:rPr>
            <w:noProof/>
            <w:webHidden/>
          </w:rPr>
        </w:r>
        <w:r>
          <w:rPr>
            <w:noProof/>
            <w:webHidden/>
          </w:rPr>
          <w:fldChar w:fldCharType="separate"/>
        </w:r>
        <w:r w:rsidR="00574F0A">
          <w:rPr>
            <w:noProof/>
            <w:webHidden/>
          </w:rPr>
          <w:t>15</w:t>
        </w:r>
        <w:r>
          <w:rPr>
            <w:noProof/>
            <w:webHidden/>
          </w:rPr>
          <w:fldChar w:fldCharType="end"/>
        </w:r>
      </w:hyperlink>
    </w:p>
    <w:p w14:paraId="632A1010" w14:textId="785718C7"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03" w:history="1">
        <w:r w:rsidRPr="00814A5E">
          <w:rPr>
            <w:rStyle w:val="af6"/>
            <w:noProof/>
          </w:rPr>
          <w:t>3.2 Microsoft Windows Server 2008</w:t>
        </w:r>
        <w:r w:rsidRPr="00814A5E">
          <w:rPr>
            <w:rStyle w:val="af6"/>
            <w:rFonts w:hint="eastAsia"/>
            <w:noProof/>
          </w:rPr>
          <w:t>是否須導入</w:t>
        </w:r>
        <w:r w:rsidRPr="00814A5E">
          <w:rPr>
            <w:rStyle w:val="af6"/>
            <w:noProof/>
          </w:rPr>
          <w:t>Microsoft Windows Server 2008 R2</w:t>
        </w:r>
        <w:r w:rsidRPr="00814A5E">
          <w:rPr>
            <w:rStyle w:val="af6"/>
            <w:rFonts w:hint="eastAsia"/>
            <w:noProof/>
          </w:rPr>
          <w:t>政府組態基準</w:t>
        </w:r>
        <w:r w:rsidRPr="00814A5E">
          <w:rPr>
            <w:rStyle w:val="af6"/>
            <w:noProof/>
          </w:rPr>
          <w:t>(GCB)</w:t>
        </w:r>
        <w:r w:rsidRPr="00814A5E">
          <w:rPr>
            <w:rStyle w:val="af6"/>
            <w:rFonts w:hint="eastAsia"/>
            <w:noProof/>
          </w:rPr>
          <w:t>？</w:t>
        </w:r>
        <w:r>
          <w:rPr>
            <w:noProof/>
            <w:webHidden/>
          </w:rPr>
          <w:tab/>
        </w:r>
        <w:r>
          <w:rPr>
            <w:noProof/>
            <w:webHidden/>
          </w:rPr>
          <w:fldChar w:fldCharType="begin"/>
        </w:r>
        <w:r>
          <w:rPr>
            <w:noProof/>
            <w:webHidden/>
          </w:rPr>
          <w:instrText xml:space="preserve"> PAGEREF _Toc130807703 \h </w:instrText>
        </w:r>
        <w:r>
          <w:rPr>
            <w:noProof/>
            <w:webHidden/>
          </w:rPr>
        </w:r>
        <w:r>
          <w:rPr>
            <w:noProof/>
            <w:webHidden/>
          </w:rPr>
          <w:fldChar w:fldCharType="separate"/>
        </w:r>
        <w:r w:rsidR="00574F0A">
          <w:rPr>
            <w:noProof/>
            <w:webHidden/>
          </w:rPr>
          <w:t>15</w:t>
        </w:r>
        <w:r>
          <w:rPr>
            <w:noProof/>
            <w:webHidden/>
          </w:rPr>
          <w:fldChar w:fldCharType="end"/>
        </w:r>
      </w:hyperlink>
    </w:p>
    <w:p w14:paraId="5FB72322" w14:textId="056A0218"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04" w:history="1">
        <w:r w:rsidRPr="00814A5E">
          <w:rPr>
            <w:rStyle w:val="af6"/>
            <w:noProof/>
          </w:rPr>
          <w:t>3.3</w:t>
        </w:r>
        <w:r w:rsidRPr="00814A5E">
          <w:rPr>
            <w:rStyle w:val="af6"/>
            <w:rFonts w:hint="eastAsia"/>
            <w:noProof/>
          </w:rPr>
          <w:t xml:space="preserve"> </w:t>
        </w:r>
        <w:r w:rsidRPr="00814A5E">
          <w:rPr>
            <w:rStyle w:val="af6"/>
            <w:rFonts w:hint="eastAsia"/>
            <w:noProof/>
          </w:rPr>
          <w:t>如何解決使用者電腦無法連入遠端桌面主機之狀況？</w:t>
        </w:r>
        <w:r>
          <w:rPr>
            <w:noProof/>
            <w:webHidden/>
          </w:rPr>
          <w:tab/>
        </w:r>
        <w:r>
          <w:rPr>
            <w:noProof/>
            <w:webHidden/>
          </w:rPr>
          <w:fldChar w:fldCharType="begin"/>
        </w:r>
        <w:r>
          <w:rPr>
            <w:noProof/>
            <w:webHidden/>
          </w:rPr>
          <w:instrText xml:space="preserve"> PAGEREF _Toc130807704 \h </w:instrText>
        </w:r>
        <w:r>
          <w:rPr>
            <w:noProof/>
            <w:webHidden/>
          </w:rPr>
        </w:r>
        <w:r>
          <w:rPr>
            <w:noProof/>
            <w:webHidden/>
          </w:rPr>
          <w:fldChar w:fldCharType="separate"/>
        </w:r>
        <w:r w:rsidR="00574F0A">
          <w:rPr>
            <w:noProof/>
            <w:webHidden/>
          </w:rPr>
          <w:t>15</w:t>
        </w:r>
        <w:r>
          <w:rPr>
            <w:noProof/>
            <w:webHidden/>
          </w:rPr>
          <w:fldChar w:fldCharType="end"/>
        </w:r>
      </w:hyperlink>
    </w:p>
    <w:p w14:paraId="0FCBA9B8" w14:textId="5EDD883D"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05" w:history="1">
        <w:r w:rsidRPr="00814A5E">
          <w:rPr>
            <w:rStyle w:val="af6"/>
            <w:noProof/>
          </w:rPr>
          <w:t>3.4 Microsoft Windows Server 2008 R2</w:t>
        </w:r>
        <w:r w:rsidRPr="00814A5E">
          <w:rPr>
            <w:rStyle w:val="af6"/>
            <w:rFonts w:hint="eastAsia"/>
            <w:noProof/>
          </w:rPr>
          <w:t>政府組態基準</w:t>
        </w:r>
        <w:r w:rsidRPr="00814A5E">
          <w:rPr>
            <w:rStyle w:val="af6"/>
            <w:noProof/>
          </w:rPr>
          <w:t>(GCB)</w:t>
        </w:r>
        <w:r w:rsidRPr="00814A5E">
          <w:rPr>
            <w:rStyle w:val="af6"/>
            <w:rFonts w:hint="eastAsia"/>
            <w:noProof/>
          </w:rPr>
          <w:t>，是否可適用</w:t>
        </w:r>
        <w:r w:rsidRPr="00814A5E">
          <w:rPr>
            <w:rStyle w:val="af6"/>
            <w:rFonts w:hint="eastAsia"/>
            <w:noProof/>
          </w:rPr>
          <w:lastRenderedPageBreak/>
          <w:t>於網域主機以外之伺服器角色？</w:t>
        </w:r>
        <w:r>
          <w:rPr>
            <w:noProof/>
            <w:webHidden/>
          </w:rPr>
          <w:tab/>
        </w:r>
        <w:r>
          <w:rPr>
            <w:noProof/>
            <w:webHidden/>
          </w:rPr>
          <w:fldChar w:fldCharType="begin"/>
        </w:r>
        <w:r>
          <w:rPr>
            <w:noProof/>
            <w:webHidden/>
          </w:rPr>
          <w:instrText xml:space="preserve"> PAGEREF _Toc130807705 \h </w:instrText>
        </w:r>
        <w:r>
          <w:rPr>
            <w:noProof/>
            <w:webHidden/>
          </w:rPr>
        </w:r>
        <w:r>
          <w:rPr>
            <w:noProof/>
            <w:webHidden/>
          </w:rPr>
          <w:fldChar w:fldCharType="separate"/>
        </w:r>
        <w:r w:rsidR="00574F0A">
          <w:rPr>
            <w:noProof/>
            <w:webHidden/>
          </w:rPr>
          <w:t>16</w:t>
        </w:r>
        <w:r>
          <w:rPr>
            <w:noProof/>
            <w:webHidden/>
          </w:rPr>
          <w:fldChar w:fldCharType="end"/>
        </w:r>
      </w:hyperlink>
    </w:p>
    <w:p w14:paraId="133AAD92" w14:textId="375DBC71"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06" w:history="1">
        <w:r w:rsidRPr="00814A5E">
          <w:rPr>
            <w:rStyle w:val="af6"/>
            <w:noProof/>
          </w:rPr>
          <w:t>3.5</w:t>
        </w:r>
        <w:r w:rsidRPr="00814A5E">
          <w:rPr>
            <w:rStyle w:val="af6"/>
            <w:rFonts w:hint="eastAsia"/>
            <w:noProof/>
          </w:rPr>
          <w:t xml:space="preserve"> </w:t>
        </w:r>
        <w:r w:rsidRPr="00814A5E">
          <w:rPr>
            <w:rStyle w:val="af6"/>
            <w:rFonts w:hint="eastAsia"/>
            <w:noProof/>
          </w:rPr>
          <w:t>套用政府組態基準</w:t>
        </w:r>
        <w:r w:rsidRPr="00814A5E">
          <w:rPr>
            <w:rStyle w:val="af6"/>
            <w:noProof/>
          </w:rPr>
          <w:t>(GCB)</w:t>
        </w:r>
        <w:r w:rsidRPr="00814A5E">
          <w:rPr>
            <w:rStyle w:val="af6"/>
            <w:rFonts w:hint="eastAsia"/>
            <w:noProof/>
          </w:rPr>
          <w:t>後，要如何取消使用進階稽核原則之設定呢？</w:t>
        </w:r>
        <w:r>
          <w:rPr>
            <w:noProof/>
            <w:webHidden/>
          </w:rPr>
          <w:tab/>
        </w:r>
        <w:r>
          <w:rPr>
            <w:noProof/>
            <w:webHidden/>
          </w:rPr>
          <w:fldChar w:fldCharType="begin"/>
        </w:r>
        <w:r>
          <w:rPr>
            <w:noProof/>
            <w:webHidden/>
          </w:rPr>
          <w:instrText xml:space="preserve"> PAGEREF _Toc130807706 \h </w:instrText>
        </w:r>
        <w:r>
          <w:rPr>
            <w:noProof/>
            <w:webHidden/>
          </w:rPr>
        </w:r>
        <w:r>
          <w:rPr>
            <w:noProof/>
            <w:webHidden/>
          </w:rPr>
          <w:fldChar w:fldCharType="separate"/>
        </w:r>
        <w:r w:rsidR="00574F0A">
          <w:rPr>
            <w:noProof/>
            <w:webHidden/>
          </w:rPr>
          <w:t>16</w:t>
        </w:r>
        <w:r>
          <w:rPr>
            <w:noProof/>
            <w:webHidden/>
          </w:rPr>
          <w:fldChar w:fldCharType="end"/>
        </w:r>
      </w:hyperlink>
    </w:p>
    <w:p w14:paraId="4D217695" w14:textId="4D15EE8A"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07" w:history="1">
        <w:r w:rsidRPr="00814A5E">
          <w:rPr>
            <w:rStyle w:val="af6"/>
            <w:noProof/>
          </w:rPr>
          <w:t>3.6</w:t>
        </w:r>
        <w:r w:rsidRPr="00814A5E">
          <w:rPr>
            <w:rStyle w:val="af6"/>
            <w:rFonts w:hint="eastAsia"/>
            <w:noProof/>
          </w:rPr>
          <w:t xml:space="preserve"> </w:t>
        </w:r>
        <w:r w:rsidRPr="00814A5E">
          <w:rPr>
            <w:rStyle w:val="af6"/>
            <w:rFonts w:hint="eastAsia"/>
            <w:noProof/>
          </w:rPr>
          <w:t>套用政府組態基準</w:t>
        </w:r>
        <w:r w:rsidRPr="00814A5E">
          <w:rPr>
            <w:rStyle w:val="af6"/>
            <w:noProof/>
          </w:rPr>
          <w:t>(GCB)</w:t>
        </w:r>
        <w:r w:rsidRPr="00814A5E">
          <w:rPr>
            <w:rStyle w:val="af6"/>
            <w:rFonts w:hint="eastAsia"/>
            <w:noProof/>
          </w:rPr>
          <w:t>後，若需使用本機之</w:t>
        </w:r>
        <w:r w:rsidRPr="00814A5E">
          <w:rPr>
            <w:rStyle w:val="af6"/>
            <w:noProof/>
          </w:rPr>
          <w:t>Administrator</w:t>
        </w:r>
        <w:r w:rsidRPr="00814A5E">
          <w:rPr>
            <w:rStyle w:val="af6"/>
            <w:rFonts w:hint="eastAsia"/>
            <w:noProof/>
          </w:rPr>
          <w:t>管理者帳號，是否可調整</w:t>
        </w:r>
        <w:r w:rsidRPr="00814A5E">
          <w:rPr>
            <w:rStyle w:val="af6"/>
            <w:noProof/>
          </w:rPr>
          <w:t>GCB</w:t>
        </w:r>
        <w:r w:rsidRPr="00814A5E">
          <w:rPr>
            <w:rStyle w:val="af6"/>
            <w:rFonts w:hint="eastAsia"/>
            <w:noProof/>
          </w:rPr>
          <w:t>之設定？</w:t>
        </w:r>
        <w:r>
          <w:rPr>
            <w:noProof/>
            <w:webHidden/>
          </w:rPr>
          <w:tab/>
        </w:r>
        <w:r>
          <w:rPr>
            <w:noProof/>
            <w:webHidden/>
          </w:rPr>
          <w:fldChar w:fldCharType="begin"/>
        </w:r>
        <w:r>
          <w:rPr>
            <w:noProof/>
            <w:webHidden/>
          </w:rPr>
          <w:instrText xml:space="preserve"> PAGEREF _Toc130807707 \h </w:instrText>
        </w:r>
        <w:r>
          <w:rPr>
            <w:noProof/>
            <w:webHidden/>
          </w:rPr>
        </w:r>
        <w:r>
          <w:rPr>
            <w:noProof/>
            <w:webHidden/>
          </w:rPr>
          <w:fldChar w:fldCharType="separate"/>
        </w:r>
        <w:r w:rsidR="00574F0A">
          <w:rPr>
            <w:noProof/>
            <w:webHidden/>
          </w:rPr>
          <w:t>16</w:t>
        </w:r>
        <w:r>
          <w:rPr>
            <w:noProof/>
            <w:webHidden/>
          </w:rPr>
          <w:fldChar w:fldCharType="end"/>
        </w:r>
      </w:hyperlink>
    </w:p>
    <w:p w14:paraId="17CF02FB" w14:textId="3AAB3BDE" w:rsidR="001020B1" w:rsidRDefault="001020B1">
      <w:pPr>
        <w:pStyle w:val="13"/>
        <w:rPr>
          <w:rFonts w:asciiTheme="minorHAnsi" w:eastAsiaTheme="minorEastAsia" w:hAnsiTheme="minorHAnsi" w:cstheme="minorBidi"/>
          <w:noProof/>
          <w:kern w:val="2"/>
          <w:sz w:val="24"/>
          <w:szCs w:val="22"/>
        </w:rPr>
      </w:pPr>
      <w:hyperlink w:anchor="_Toc130807708" w:history="1">
        <w:r w:rsidRPr="00814A5E">
          <w:rPr>
            <w:rStyle w:val="af6"/>
            <w:noProof/>
          </w:rPr>
          <w:t>4. Microsoft Windows Server 2012 R2</w:t>
        </w:r>
        <w:r>
          <w:rPr>
            <w:noProof/>
            <w:webHidden/>
          </w:rPr>
          <w:tab/>
        </w:r>
        <w:r>
          <w:rPr>
            <w:noProof/>
            <w:webHidden/>
          </w:rPr>
          <w:fldChar w:fldCharType="begin"/>
        </w:r>
        <w:r>
          <w:rPr>
            <w:noProof/>
            <w:webHidden/>
          </w:rPr>
          <w:instrText xml:space="preserve"> PAGEREF _Toc130807708 \h </w:instrText>
        </w:r>
        <w:r>
          <w:rPr>
            <w:noProof/>
            <w:webHidden/>
          </w:rPr>
        </w:r>
        <w:r>
          <w:rPr>
            <w:noProof/>
            <w:webHidden/>
          </w:rPr>
          <w:fldChar w:fldCharType="separate"/>
        </w:r>
        <w:r w:rsidR="00574F0A">
          <w:rPr>
            <w:noProof/>
            <w:webHidden/>
          </w:rPr>
          <w:t>17</w:t>
        </w:r>
        <w:r>
          <w:rPr>
            <w:noProof/>
            <w:webHidden/>
          </w:rPr>
          <w:fldChar w:fldCharType="end"/>
        </w:r>
      </w:hyperlink>
    </w:p>
    <w:p w14:paraId="7BB20A48" w14:textId="5520B164"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09" w:history="1">
        <w:r w:rsidRPr="00814A5E">
          <w:rPr>
            <w:rStyle w:val="af6"/>
            <w:noProof/>
          </w:rPr>
          <w:t>4.1</w:t>
        </w:r>
        <w:r w:rsidRPr="00814A5E">
          <w:rPr>
            <w:rStyle w:val="af6"/>
            <w:rFonts w:hint="eastAsia"/>
            <w:noProof/>
          </w:rPr>
          <w:t xml:space="preserve"> </w:t>
        </w:r>
        <w:r w:rsidRPr="00814A5E">
          <w:rPr>
            <w:rStyle w:val="af6"/>
            <w:rFonts w:hint="eastAsia"/>
            <w:noProof/>
          </w:rPr>
          <w:t>如何解決使用者電腦無法連入遠端桌面主機之狀況？</w:t>
        </w:r>
        <w:r>
          <w:rPr>
            <w:noProof/>
            <w:webHidden/>
          </w:rPr>
          <w:tab/>
        </w:r>
        <w:r>
          <w:rPr>
            <w:noProof/>
            <w:webHidden/>
          </w:rPr>
          <w:fldChar w:fldCharType="begin"/>
        </w:r>
        <w:r>
          <w:rPr>
            <w:noProof/>
            <w:webHidden/>
          </w:rPr>
          <w:instrText xml:space="preserve"> PAGEREF _Toc130807709 \h </w:instrText>
        </w:r>
        <w:r>
          <w:rPr>
            <w:noProof/>
            <w:webHidden/>
          </w:rPr>
        </w:r>
        <w:r>
          <w:rPr>
            <w:noProof/>
            <w:webHidden/>
          </w:rPr>
          <w:fldChar w:fldCharType="separate"/>
        </w:r>
        <w:r w:rsidR="00574F0A">
          <w:rPr>
            <w:noProof/>
            <w:webHidden/>
          </w:rPr>
          <w:t>17</w:t>
        </w:r>
        <w:r>
          <w:rPr>
            <w:noProof/>
            <w:webHidden/>
          </w:rPr>
          <w:fldChar w:fldCharType="end"/>
        </w:r>
      </w:hyperlink>
    </w:p>
    <w:p w14:paraId="784167B6" w14:textId="1D26C77D"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10" w:history="1">
        <w:r w:rsidRPr="00814A5E">
          <w:rPr>
            <w:rStyle w:val="af6"/>
            <w:noProof/>
          </w:rPr>
          <w:t>4.2</w:t>
        </w:r>
        <w:r w:rsidRPr="00814A5E">
          <w:rPr>
            <w:rStyle w:val="af6"/>
            <w:rFonts w:hint="eastAsia"/>
            <w:noProof/>
          </w:rPr>
          <w:t xml:space="preserve"> </w:t>
        </w:r>
        <w:r w:rsidRPr="00814A5E">
          <w:rPr>
            <w:rStyle w:val="af6"/>
            <w:rFonts w:hint="eastAsia"/>
            <w:noProof/>
          </w:rPr>
          <w:t>如何解決未加入網域的</w:t>
        </w:r>
        <w:r w:rsidRPr="00814A5E">
          <w:rPr>
            <w:rStyle w:val="af6"/>
            <w:noProof/>
          </w:rPr>
          <w:t>SPAM</w:t>
        </w:r>
        <w:r w:rsidRPr="00814A5E">
          <w:rPr>
            <w:rStyle w:val="af6"/>
            <w:rFonts w:hint="eastAsia"/>
            <w:noProof/>
          </w:rPr>
          <w:t>主機與</w:t>
        </w:r>
        <w:r w:rsidRPr="00814A5E">
          <w:rPr>
            <w:rStyle w:val="af6"/>
            <w:noProof/>
          </w:rPr>
          <w:t>Storage</w:t>
        </w:r>
        <w:r w:rsidRPr="00814A5E">
          <w:rPr>
            <w:rStyle w:val="af6"/>
            <w:rFonts w:hint="eastAsia"/>
            <w:noProof/>
          </w:rPr>
          <w:t>系統，無法通過網域主機驗證，取得</w:t>
        </w:r>
        <w:r w:rsidRPr="00814A5E">
          <w:rPr>
            <w:rStyle w:val="af6"/>
            <w:noProof/>
          </w:rPr>
          <w:t>LDAP</w:t>
        </w:r>
        <w:r w:rsidRPr="00814A5E">
          <w:rPr>
            <w:rStyle w:val="af6"/>
            <w:rFonts w:hint="eastAsia"/>
            <w:noProof/>
          </w:rPr>
          <w:t>資料之問題？</w:t>
        </w:r>
        <w:r>
          <w:rPr>
            <w:noProof/>
            <w:webHidden/>
          </w:rPr>
          <w:tab/>
        </w:r>
        <w:r>
          <w:rPr>
            <w:noProof/>
            <w:webHidden/>
          </w:rPr>
          <w:fldChar w:fldCharType="begin"/>
        </w:r>
        <w:r>
          <w:rPr>
            <w:noProof/>
            <w:webHidden/>
          </w:rPr>
          <w:instrText xml:space="preserve"> PAGEREF _Toc130807710 \h </w:instrText>
        </w:r>
        <w:r>
          <w:rPr>
            <w:noProof/>
            <w:webHidden/>
          </w:rPr>
        </w:r>
        <w:r>
          <w:rPr>
            <w:noProof/>
            <w:webHidden/>
          </w:rPr>
          <w:fldChar w:fldCharType="separate"/>
        </w:r>
        <w:r w:rsidR="00574F0A">
          <w:rPr>
            <w:noProof/>
            <w:webHidden/>
          </w:rPr>
          <w:t>17</w:t>
        </w:r>
        <w:r>
          <w:rPr>
            <w:noProof/>
            <w:webHidden/>
          </w:rPr>
          <w:fldChar w:fldCharType="end"/>
        </w:r>
      </w:hyperlink>
    </w:p>
    <w:p w14:paraId="00349F31" w14:textId="1CFA8EC3"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11" w:history="1">
        <w:r w:rsidRPr="00814A5E">
          <w:rPr>
            <w:rStyle w:val="af6"/>
            <w:noProof/>
          </w:rPr>
          <w:t>4.3 Microsoft Windows Server 2012 R2</w:t>
        </w:r>
        <w:r w:rsidRPr="00814A5E">
          <w:rPr>
            <w:rStyle w:val="af6"/>
            <w:rFonts w:hint="eastAsia"/>
            <w:noProof/>
          </w:rPr>
          <w:t>政府組態基準</w:t>
        </w:r>
        <w:r w:rsidRPr="00814A5E">
          <w:rPr>
            <w:rStyle w:val="af6"/>
            <w:noProof/>
          </w:rPr>
          <w:t>(GCB)</w:t>
        </w:r>
        <w:r w:rsidRPr="00814A5E">
          <w:rPr>
            <w:rStyle w:val="af6"/>
            <w:rFonts w:hint="eastAsia"/>
            <w:noProof/>
          </w:rPr>
          <w:t>，是否適用於</w:t>
        </w:r>
        <w:r w:rsidRPr="00814A5E">
          <w:rPr>
            <w:rStyle w:val="af6"/>
            <w:noProof/>
          </w:rPr>
          <w:t>Microsoft Windows Server 2012</w:t>
        </w:r>
        <w:r w:rsidRPr="00814A5E">
          <w:rPr>
            <w:rStyle w:val="af6"/>
            <w:rFonts w:hint="eastAsia"/>
            <w:noProof/>
          </w:rPr>
          <w:t>或新版</w:t>
        </w:r>
        <w:r w:rsidRPr="00814A5E">
          <w:rPr>
            <w:rStyle w:val="af6"/>
            <w:noProof/>
          </w:rPr>
          <w:t>Microsoft Windows Server</w:t>
        </w:r>
        <w:r w:rsidRPr="00814A5E">
          <w:rPr>
            <w:rStyle w:val="af6"/>
            <w:rFonts w:hint="eastAsia"/>
            <w:noProof/>
          </w:rPr>
          <w:t>作業系統？</w:t>
        </w:r>
        <w:r>
          <w:rPr>
            <w:noProof/>
            <w:webHidden/>
          </w:rPr>
          <w:tab/>
        </w:r>
        <w:r>
          <w:rPr>
            <w:noProof/>
            <w:webHidden/>
          </w:rPr>
          <w:fldChar w:fldCharType="begin"/>
        </w:r>
        <w:r>
          <w:rPr>
            <w:noProof/>
            <w:webHidden/>
          </w:rPr>
          <w:instrText xml:space="preserve"> PAGEREF _Toc130807711 \h </w:instrText>
        </w:r>
        <w:r>
          <w:rPr>
            <w:noProof/>
            <w:webHidden/>
          </w:rPr>
        </w:r>
        <w:r>
          <w:rPr>
            <w:noProof/>
            <w:webHidden/>
          </w:rPr>
          <w:fldChar w:fldCharType="separate"/>
        </w:r>
        <w:r w:rsidR="00574F0A">
          <w:rPr>
            <w:noProof/>
            <w:webHidden/>
          </w:rPr>
          <w:t>17</w:t>
        </w:r>
        <w:r>
          <w:rPr>
            <w:noProof/>
            <w:webHidden/>
          </w:rPr>
          <w:fldChar w:fldCharType="end"/>
        </w:r>
      </w:hyperlink>
    </w:p>
    <w:p w14:paraId="7DCBC7D4" w14:textId="5FEB2F19"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12" w:history="1">
        <w:r w:rsidRPr="00814A5E">
          <w:rPr>
            <w:rStyle w:val="af6"/>
            <w:noProof/>
          </w:rPr>
          <w:t>4.4 Windows Server 2012 R2</w:t>
        </w:r>
        <w:r w:rsidRPr="00814A5E">
          <w:rPr>
            <w:rStyle w:val="af6"/>
            <w:rFonts w:hint="eastAsia"/>
            <w:noProof/>
          </w:rPr>
          <w:t>網域主機應導入哪些政府組態基準</w:t>
        </w:r>
        <w:r w:rsidRPr="00814A5E">
          <w:rPr>
            <w:rStyle w:val="af6"/>
            <w:noProof/>
          </w:rPr>
          <w:t>(GCB)</w:t>
        </w:r>
        <w:r w:rsidRPr="00814A5E">
          <w:rPr>
            <w:rStyle w:val="af6"/>
            <w:rFonts w:hint="eastAsia"/>
            <w:noProof/>
          </w:rPr>
          <w:t>之</w:t>
        </w:r>
        <w:r w:rsidRPr="00814A5E">
          <w:rPr>
            <w:rStyle w:val="af6"/>
            <w:noProof/>
          </w:rPr>
          <w:t>GPO</w:t>
        </w:r>
        <w:r w:rsidRPr="00814A5E">
          <w:rPr>
            <w:rStyle w:val="af6"/>
            <w:rFonts w:hint="eastAsia"/>
            <w:noProof/>
          </w:rPr>
          <w:t>呢？</w:t>
        </w:r>
        <w:r>
          <w:rPr>
            <w:noProof/>
            <w:webHidden/>
          </w:rPr>
          <w:tab/>
        </w:r>
        <w:r>
          <w:rPr>
            <w:noProof/>
            <w:webHidden/>
          </w:rPr>
          <w:fldChar w:fldCharType="begin"/>
        </w:r>
        <w:r>
          <w:rPr>
            <w:noProof/>
            <w:webHidden/>
          </w:rPr>
          <w:instrText xml:space="preserve"> PAGEREF _Toc130807712 \h </w:instrText>
        </w:r>
        <w:r>
          <w:rPr>
            <w:noProof/>
            <w:webHidden/>
          </w:rPr>
        </w:r>
        <w:r>
          <w:rPr>
            <w:noProof/>
            <w:webHidden/>
          </w:rPr>
          <w:fldChar w:fldCharType="separate"/>
        </w:r>
        <w:r w:rsidR="00574F0A">
          <w:rPr>
            <w:noProof/>
            <w:webHidden/>
          </w:rPr>
          <w:t>18</w:t>
        </w:r>
        <w:r>
          <w:rPr>
            <w:noProof/>
            <w:webHidden/>
          </w:rPr>
          <w:fldChar w:fldCharType="end"/>
        </w:r>
      </w:hyperlink>
    </w:p>
    <w:p w14:paraId="0DBE1697" w14:textId="69110F2E"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13" w:history="1">
        <w:r w:rsidRPr="00814A5E">
          <w:rPr>
            <w:rStyle w:val="af6"/>
            <w:noProof/>
          </w:rPr>
          <w:t>4.5</w:t>
        </w:r>
        <w:r w:rsidRPr="00814A5E">
          <w:rPr>
            <w:rStyle w:val="af6"/>
            <w:rFonts w:hint="eastAsia"/>
            <w:noProof/>
          </w:rPr>
          <w:t xml:space="preserve"> </w:t>
        </w:r>
        <w:r w:rsidRPr="00814A5E">
          <w:rPr>
            <w:rStyle w:val="af6"/>
            <w:rFonts w:hint="eastAsia"/>
            <w:noProof/>
          </w:rPr>
          <w:t>套用</w:t>
        </w:r>
        <w:r w:rsidRPr="00814A5E">
          <w:rPr>
            <w:rStyle w:val="af6"/>
            <w:noProof/>
          </w:rPr>
          <w:t>Windows Server 2012 R2</w:t>
        </w:r>
        <w:r w:rsidRPr="00814A5E">
          <w:rPr>
            <w:rStyle w:val="af6"/>
            <w:rFonts w:hint="eastAsia"/>
            <w:noProof/>
          </w:rPr>
          <w:t>政府組態基準</w:t>
        </w:r>
        <w:r w:rsidRPr="00814A5E">
          <w:rPr>
            <w:rStyle w:val="af6"/>
            <w:noProof/>
          </w:rPr>
          <w:t>(GCB)</w:t>
        </w:r>
        <w:r w:rsidRPr="00814A5E">
          <w:rPr>
            <w:rStyle w:val="af6"/>
            <w:rFonts w:hint="eastAsia"/>
            <w:noProof/>
          </w:rPr>
          <w:t>後，如何檢視「事件日誌</w:t>
        </w:r>
        <w:r w:rsidRPr="00814A5E">
          <w:rPr>
            <w:rStyle w:val="af6"/>
            <w:noProof/>
          </w:rPr>
          <w:t>(</w:t>
        </w:r>
        <w:r w:rsidRPr="00814A5E">
          <w:rPr>
            <w:rStyle w:val="af6"/>
            <w:rFonts w:hint="eastAsia"/>
            <w:noProof/>
          </w:rPr>
          <w:t>紀錄</w:t>
        </w:r>
        <w:r w:rsidRPr="00814A5E">
          <w:rPr>
            <w:rStyle w:val="af6"/>
            <w:noProof/>
          </w:rPr>
          <w:t>)</w:t>
        </w:r>
        <w:r w:rsidRPr="00814A5E">
          <w:rPr>
            <w:rStyle w:val="af6"/>
            <w:rFonts w:hint="eastAsia"/>
            <w:noProof/>
          </w:rPr>
          <w:t>」、「進階稽核原則」及「</w:t>
        </w:r>
        <w:r w:rsidRPr="00814A5E">
          <w:rPr>
            <w:rStyle w:val="af6"/>
            <w:noProof/>
          </w:rPr>
          <w:t>Windows</w:t>
        </w:r>
        <w:r w:rsidRPr="00814A5E">
          <w:rPr>
            <w:rStyle w:val="af6"/>
            <w:rFonts w:hint="eastAsia"/>
            <w:noProof/>
          </w:rPr>
          <w:t>防火牆」項目之部署結果？</w:t>
        </w:r>
        <w:r>
          <w:rPr>
            <w:noProof/>
            <w:webHidden/>
          </w:rPr>
          <w:tab/>
        </w:r>
        <w:r>
          <w:rPr>
            <w:noProof/>
            <w:webHidden/>
          </w:rPr>
          <w:fldChar w:fldCharType="begin"/>
        </w:r>
        <w:r>
          <w:rPr>
            <w:noProof/>
            <w:webHidden/>
          </w:rPr>
          <w:instrText xml:space="preserve"> PAGEREF _Toc130807713 \h </w:instrText>
        </w:r>
        <w:r>
          <w:rPr>
            <w:noProof/>
            <w:webHidden/>
          </w:rPr>
        </w:r>
        <w:r>
          <w:rPr>
            <w:noProof/>
            <w:webHidden/>
          </w:rPr>
          <w:fldChar w:fldCharType="separate"/>
        </w:r>
        <w:r w:rsidR="00574F0A">
          <w:rPr>
            <w:noProof/>
            <w:webHidden/>
          </w:rPr>
          <w:t>18</w:t>
        </w:r>
        <w:r>
          <w:rPr>
            <w:noProof/>
            <w:webHidden/>
          </w:rPr>
          <w:fldChar w:fldCharType="end"/>
        </w:r>
      </w:hyperlink>
    </w:p>
    <w:p w14:paraId="50756969" w14:textId="2A9D15FF"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14" w:history="1">
        <w:r w:rsidRPr="00814A5E">
          <w:rPr>
            <w:rStyle w:val="af6"/>
            <w:noProof/>
          </w:rPr>
          <w:t>4.6</w:t>
        </w:r>
        <w:r w:rsidRPr="00814A5E">
          <w:rPr>
            <w:rStyle w:val="af6"/>
            <w:rFonts w:hint="eastAsia"/>
            <w:noProof/>
          </w:rPr>
          <w:t xml:space="preserve"> </w:t>
        </w:r>
        <w:r w:rsidRPr="00814A5E">
          <w:rPr>
            <w:rStyle w:val="af6"/>
            <w:rFonts w:hint="eastAsia"/>
            <w:noProof/>
          </w:rPr>
          <w:t>若將</w:t>
        </w:r>
        <w:r w:rsidRPr="00814A5E">
          <w:rPr>
            <w:rStyle w:val="af6"/>
            <w:noProof/>
          </w:rPr>
          <w:t>Windows Server 2012 R2</w:t>
        </w:r>
        <w:r w:rsidRPr="00814A5E">
          <w:rPr>
            <w:rStyle w:val="af6"/>
            <w:rFonts w:hint="eastAsia"/>
            <w:noProof/>
          </w:rPr>
          <w:t>系統服務之啟動類型設為手動，是否會禁止系統服務啟動呢？</w:t>
        </w:r>
        <w:r>
          <w:rPr>
            <w:noProof/>
            <w:webHidden/>
          </w:rPr>
          <w:tab/>
        </w:r>
        <w:r>
          <w:rPr>
            <w:noProof/>
            <w:webHidden/>
          </w:rPr>
          <w:fldChar w:fldCharType="begin"/>
        </w:r>
        <w:r>
          <w:rPr>
            <w:noProof/>
            <w:webHidden/>
          </w:rPr>
          <w:instrText xml:space="preserve"> PAGEREF _Toc130807714 \h </w:instrText>
        </w:r>
        <w:r>
          <w:rPr>
            <w:noProof/>
            <w:webHidden/>
          </w:rPr>
        </w:r>
        <w:r>
          <w:rPr>
            <w:noProof/>
            <w:webHidden/>
          </w:rPr>
          <w:fldChar w:fldCharType="separate"/>
        </w:r>
        <w:r w:rsidR="00574F0A">
          <w:rPr>
            <w:noProof/>
            <w:webHidden/>
          </w:rPr>
          <w:t>18</w:t>
        </w:r>
        <w:r>
          <w:rPr>
            <w:noProof/>
            <w:webHidden/>
          </w:rPr>
          <w:fldChar w:fldCharType="end"/>
        </w:r>
      </w:hyperlink>
    </w:p>
    <w:p w14:paraId="4359B0B8" w14:textId="2530DD0D" w:rsidR="001020B1" w:rsidRDefault="001020B1">
      <w:pPr>
        <w:pStyle w:val="13"/>
        <w:rPr>
          <w:rFonts w:asciiTheme="minorHAnsi" w:eastAsiaTheme="minorEastAsia" w:hAnsiTheme="minorHAnsi" w:cstheme="minorBidi"/>
          <w:noProof/>
          <w:kern w:val="2"/>
          <w:sz w:val="24"/>
          <w:szCs w:val="22"/>
        </w:rPr>
      </w:pPr>
      <w:hyperlink w:anchor="_Toc130807715" w:history="1">
        <w:r w:rsidRPr="00814A5E">
          <w:rPr>
            <w:rStyle w:val="af6"/>
            <w:noProof/>
          </w:rPr>
          <w:t>5. Microsoft Windows Server 2016</w:t>
        </w:r>
        <w:r>
          <w:rPr>
            <w:noProof/>
            <w:webHidden/>
          </w:rPr>
          <w:tab/>
        </w:r>
        <w:r>
          <w:rPr>
            <w:noProof/>
            <w:webHidden/>
          </w:rPr>
          <w:fldChar w:fldCharType="begin"/>
        </w:r>
        <w:r>
          <w:rPr>
            <w:noProof/>
            <w:webHidden/>
          </w:rPr>
          <w:instrText xml:space="preserve"> PAGEREF _Toc130807715 \h </w:instrText>
        </w:r>
        <w:r>
          <w:rPr>
            <w:noProof/>
            <w:webHidden/>
          </w:rPr>
        </w:r>
        <w:r>
          <w:rPr>
            <w:noProof/>
            <w:webHidden/>
          </w:rPr>
          <w:fldChar w:fldCharType="separate"/>
        </w:r>
        <w:r w:rsidR="00574F0A">
          <w:rPr>
            <w:noProof/>
            <w:webHidden/>
          </w:rPr>
          <w:t>19</w:t>
        </w:r>
        <w:r>
          <w:rPr>
            <w:noProof/>
            <w:webHidden/>
          </w:rPr>
          <w:fldChar w:fldCharType="end"/>
        </w:r>
      </w:hyperlink>
    </w:p>
    <w:p w14:paraId="62DD58EF" w14:textId="4AB00E3A"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16" w:history="1">
        <w:r w:rsidRPr="00814A5E">
          <w:rPr>
            <w:rStyle w:val="af6"/>
            <w:noProof/>
          </w:rPr>
          <w:t>5.1 Microsoft Windows Server 2016</w:t>
        </w:r>
        <w:r w:rsidRPr="00814A5E">
          <w:rPr>
            <w:rStyle w:val="af6"/>
            <w:rFonts w:hint="eastAsia"/>
            <w:noProof/>
          </w:rPr>
          <w:t>網域主機使用本機群組原則編輯器</w:t>
        </w:r>
        <w:r w:rsidRPr="00814A5E">
          <w:rPr>
            <w:rStyle w:val="af6"/>
            <w:noProof/>
          </w:rPr>
          <w:t>(Gpedit.msc)</w:t>
        </w:r>
        <w:r w:rsidRPr="00814A5E">
          <w:rPr>
            <w:rStyle w:val="af6"/>
            <w:rFonts w:hint="eastAsia"/>
            <w:noProof/>
          </w:rPr>
          <w:t>設定「最小密碼長度」為</w:t>
        </w:r>
        <w:r w:rsidRPr="00814A5E">
          <w:rPr>
            <w:rStyle w:val="af6"/>
            <w:noProof/>
          </w:rPr>
          <w:t>12</w:t>
        </w:r>
        <w:r w:rsidRPr="00814A5E">
          <w:rPr>
            <w:rStyle w:val="af6"/>
            <w:rFonts w:hint="eastAsia"/>
            <w:noProof/>
          </w:rPr>
          <w:t>個字元後，網域內之使用者網域帳號是否會受影響呢？</w:t>
        </w:r>
        <w:r>
          <w:rPr>
            <w:noProof/>
            <w:webHidden/>
          </w:rPr>
          <w:tab/>
        </w:r>
        <w:r>
          <w:rPr>
            <w:noProof/>
            <w:webHidden/>
          </w:rPr>
          <w:fldChar w:fldCharType="begin"/>
        </w:r>
        <w:r>
          <w:rPr>
            <w:noProof/>
            <w:webHidden/>
          </w:rPr>
          <w:instrText xml:space="preserve"> PAGEREF _Toc130807716 \h </w:instrText>
        </w:r>
        <w:r>
          <w:rPr>
            <w:noProof/>
            <w:webHidden/>
          </w:rPr>
        </w:r>
        <w:r>
          <w:rPr>
            <w:noProof/>
            <w:webHidden/>
          </w:rPr>
          <w:fldChar w:fldCharType="separate"/>
        </w:r>
        <w:r w:rsidR="00574F0A">
          <w:rPr>
            <w:noProof/>
            <w:webHidden/>
          </w:rPr>
          <w:t>19</w:t>
        </w:r>
        <w:r>
          <w:rPr>
            <w:noProof/>
            <w:webHidden/>
          </w:rPr>
          <w:fldChar w:fldCharType="end"/>
        </w:r>
      </w:hyperlink>
    </w:p>
    <w:p w14:paraId="60A9BDB6" w14:textId="35159C0F"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17" w:history="1">
        <w:r w:rsidRPr="00814A5E">
          <w:rPr>
            <w:rStyle w:val="af6"/>
            <w:noProof/>
          </w:rPr>
          <w:t>5.2</w:t>
        </w:r>
        <w:r w:rsidRPr="00814A5E">
          <w:rPr>
            <w:rStyle w:val="af6"/>
            <w:rFonts w:hint="eastAsia"/>
            <w:noProof/>
          </w:rPr>
          <w:t xml:space="preserve"> </w:t>
        </w:r>
        <w:r w:rsidRPr="00814A5E">
          <w:rPr>
            <w:rStyle w:val="af6"/>
            <w:rFonts w:hint="eastAsia"/>
            <w:noProof/>
          </w:rPr>
          <w:t>政府組態基準</w:t>
        </w:r>
        <w:r w:rsidRPr="00814A5E">
          <w:rPr>
            <w:rStyle w:val="af6"/>
            <w:noProof/>
          </w:rPr>
          <w:t>(GCB)</w:t>
        </w:r>
        <w:r w:rsidRPr="00814A5E">
          <w:rPr>
            <w:rStyle w:val="af6"/>
            <w:rFonts w:hint="eastAsia"/>
            <w:noProof/>
          </w:rPr>
          <w:t>是否需套用到非網域主機</w:t>
        </w:r>
        <w:r w:rsidRPr="00814A5E">
          <w:rPr>
            <w:rStyle w:val="af6"/>
            <w:noProof/>
          </w:rPr>
          <w:t>(DC)</w:t>
        </w:r>
        <w:r w:rsidRPr="00814A5E">
          <w:rPr>
            <w:rStyle w:val="af6"/>
            <w:rFonts w:hint="eastAsia"/>
            <w:noProof/>
          </w:rPr>
          <w:t>用途之主機上？</w:t>
        </w:r>
        <w:r>
          <w:rPr>
            <w:noProof/>
            <w:webHidden/>
          </w:rPr>
          <w:tab/>
        </w:r>
        <w:r>
          <w:rPr>
            <w:noProof/>
            <w:webHidden/>
          </w:rPr>
          <w:fldChar w:fldCharType="begin"/>
        </w:r>
        <w:r>
          <w:rPr>
            <w:noProof/>
            <w:webHidden/>
          </w:rPr>
          <w:instrText xml:space="preserve"> PAGEREF _Toc130807717 \h </w:instrText>
        </w:r>
        <w:r>
          <w:rPr>
            <w:noProof/>
            <w:webHidden/>
          </w:rPr>
        </w:r>
        <w:r>
          <w:rPr>
            <w:noProof/>
            <w:webHidden/>
          </w:rPr>
          <w:fldChar w:fldCharType="separate"/>
        </w:r>
        <w:r w:rsidR="00574F0A">
          <w:rPr>
            <w:noProof/>
            <w:webHidden/>
          </w:rPr>
          <w:t>19</w:t>
        </w:r>
        <w:r>
          <w:rPr>
            <w:noProof/>
            <w:webHidden/>
          </w:rPr>
          <w:fldChar w:fldCharType="end"/>
        </w:r>
      </w:hyperlink>
    </w:p>
    <w:p w14:paraId="6ADFD6BE" w14:textId="3220088F"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18" w:history="1">
        <w:r w:rsidRPr="00814A5E">
          <w:rPr>
            <w:rStyle w:val="af6"/>
            <w:noProof/>
          </w:rPr>
          <w:t>5.3 Hyper-V</w:t>
        </w:r>
        <w:r w:rsidRPr="00814A5E">
          <w:rPr>
            <w:rStyle w:val="af6"/>
            <w:rFonts w:hint="eastAsia"/>
            <w:noProof/>
          </w:rPr>
          <w:t>伺服器套用政府組態基準</w:t>
        </w:r>
        <w:r w:rsidRPr="00814A5E">
          <w:rPr>
            <w:rStyle w:val="af6"/>
            <w:noProof/>
          </w:rPr>
          <w:t>(GCB)</w:t>
        </w:r>
        <w:r w:rsidRPr="00814A5E">
          <w:rPr>
            <w:rStyle w:val="af6"/>
            <w:rFonts w:hint="eastAsia"/>
            <w:noProof/>
          </w:rPr>
          <w:t>後，無法加入新虛擬機，怎麼辦呢？</w:t>
        </w:r>
        <w:r>
          <w:rPr>
            <w:noProof/>
            <w:webHidden/>
          </w:rPr>
          <w:tab/>
        </w:r>
        <w:r>
          <w:rPr>
            <w:noProof/>
            <w:webHidden/>
          </w:rPr>
          <w:fldChar w:fldCharType="begin"/>
        </w:r>
        <w:r>
          <w:rPr>
            <w:noProof/>
            <w:webHidden/>
          </w:rPr>
          <w:instrText xml:space="preserve"> PAGEREF _Toc130807718 \h </w:instrText>
        </w:r>
        <w:r>
          <w:rPr>
            <w:noProof/>
            <w:webHidden/>
          </w:rPr>
        </w:r>
        <w:r>
          <w:rPr>
            <w:noProof/>
            <w:webHidden/>
          </w:rPr>
          <w:fldChar w:fldCharType="separate"/>
        </w:r>
        <w:r w:rsidR="00574F0A">
          <w:rPr>
            <w:noProof/>
            <w:webHidden/>
          </w:rPr>
          <w:t>19</w:t>
        </w:r>
        <w:r>
          <w:rPr>
            <w:noProof/>
            <w:webHidden/>
          </w:rPr>
          <w:fldChar w:fldCharType="end"/>
        </w:r>
      </w:hyperlink>
    </w:p>
    <w:p w14:paraId="283E18E2" w14:textId="030C8E87"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19" w:history="1">
        <w:r w:rsidRPr="00814A5E">
          <w:rPr>
            <w:rStyle w:val="af6"/>
            <w:noProof/>
          </w:rPr>
          <w:t>5.4 Windows Server 2016</w:t>
        </w:r>
        <w:r w:rsidRPr="00814A5E">
          <w:rPr>
            <w:rStyle w:val="af6"/>
            <w:rFonts w:hint="eastAsia"/>
            <w:noProof/>
          </w:rPr>
          <w:t>伺服器主機套用</w:t>
        </w:r>
        <w:r w:rsidRPr="00814A5E">
          <w:rPr>
            <w:rStyle w:val="af6"/>
            <w:noProof/>
          </w:rPr>
          <w:t>GCB</w:t>
        </w:r>
        <w:r w:rsidRPr="00814A5E">
          <w:rPr>
            <w:rStyle w:val="af6"/>
            <w:rFonts w:hint="eastAsia"/>
            <w:noProof/>
          </w:rPr>
          <w:t>設定後，使用遠端桌面連線至</w:t>
        </w:r>
        <w:r w:rsidRPr="00814A5E">
          <w:rPr>
            <w:rStyle w:val="af6"/>
            <w:noProof/>
          </w:rPr>
          <w:t>Ubuntu 14.04</w:t>
        </w:r>
        <w:r w:rsidRPr="00814A5E">
          <w:rPr>
            <w:rStyle w:val="af6"/>
            <w:rFonts w:hint="eastAsia"/>
            <w:noProof/>
          </w:rPr>
          <w:t>伺服器主機時，若出現「因為安全性錯誤，用戶端無法連線到遠端電腦」錯誤訊息時，該怎麼辦？</w:t>
        </w:r>
        <w:r>
          <w:rPr>
            <w:noProof/>
            <w:webHidden/>
          </w:rPr>
          <w:tab/>
        </w:r>
        <w:r>
          <w:rPr>
            <w:noProof/>
            <w:webHidden/>
          </w:rPr>
          <w:fldChar w:fldCharType="begin"/>
        </w:r>
        <w:r>
          <w:rPr>
            <w:noProof/>
            <w:webHidden/>
          </w:rPr>
          <w:instrText xml:space="preserve"> PAGEREF _Toc130807719 \h </w:instrText>
        </w:r>
        <w:r>
          <w:rPr>
            <w:noProof/>
            <w:webHidden/>
          </w:rPr>
        </w:r>
        <w:r>
          <w:rPr>
            <w:noProof/>
            <w:webHidden/>
          </w:rPr>
          <w:fldChar w:fldCharType="separate"/>
        </w:r>
        <w:r w:rsidR="00574F0A">
          <w:rPr>
            <w:noProof/>
            <w:webHidden/>
          </w:rPr>
          <w:t>20</w:t>
        </w:r>
        <w:r>
          <w:rPr>
            <w:noProof/>
            <w:webHidden/>
          </w:rPr>
          <w:fldChar w:fldCharType="end"/>
        </w:r>
      </w:hyperlink>
    </w:p>
    <w:p w14:paraId="714D5244" w14:textId="76BAA15D" w:rsidR="001020B1" w:rsidRDefault="001020B1">
      <w:pPr>
        <w:pStyle w:val="13"/>
        <w:rPr>
          <w:rFonts w:asciiTheme="minorHAnsi" w:eastAsiaTheme="minorEastAsia" w:hAnsiTheme="minorHAnsi" w:cstheme="minorBidi"/>
          <w:noProof/>
          <w:kern w:val="2"/>
          <w:sz w:val="24"/>
          <w:szCs w:val="22"/>
        </w:rPr>
      </w:pPr>
      <w:hyperlink w:anchor="_Toc130807720" w:history="1">
        <w:r w:rsidRPr="00814A5E">
          <w:rPr>
            <w:rStyle w:val="af6"/>
            <w:noProof/>
          </w:rPr>
          <w:t>6. Red Hat Enterprise Linux 5</w:t>
        </w:r>
        <w:r>
          <w:rPr>
            <w:noProof/>
            <w:webHidden/>
          </w:rPr>
          <w:tab/>
        </w:r>
        <w:r>
          <w:rPr>
            <w:noProof/>
            <w:webHidden/>
          </w:rPr>
          <w:fldChar w:fldCharType="begin"/>
        </w:r>
        <w:r>
          <w:rPr>
            <w:noProof/>
            <w:webHidden/>
          </w:rPr>
          <w:instrText xml:space="preserve"> PAGEREF _Toc130807720 \h </w:instrText>
        </w:r>
        <w:r>
          <w:rPr>
            <w:noProof/>
            <w:webHidden/>
          </w:rPr>
        </w:r>
        <w:r>
          <w:rPr>
            <w:noProof/>
            <w:webHidden/>
          </w:rPr>
          <w:fldChar w:fldCharType="separate"/>
        </w:r>
        <w:r w:rsidR="00574F0A">
          <w:rPr>
            <w:noProof/>
            <w:webHidden/>
          </w:rPr>
          <w:t>21</w:t>
        </w:r>
        <w:r>
          <w:rPr>
            <w:noProof/>
            <w:webHidden/>
          </w:rPr>
          <w:fldChar w:fldCharType="end"/>
        </w:r>
      </w:hyperlink>
    </w:p>
    <w:p w14:paraId="3E59F570" w14:textId="148A4FB2"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21" w:history="1">
        <w:r w:rsidRPr="00814A5E">
          <w:rPr>
            <w:rStyle w:val="af6"/>
            <w:noProof/>
          </w:rPr>
          <w:t>6.1 Red Hat Enterprise Linux 5</w:t>
        </w:r>
        <w:r w:rsidRPr="00814A5E">
          <w:rPr>
            <w:rStyle w:val="af6"/>
            <w:rFonts w:hint="eastAsia"/>
            <w:noProof/>
          </w:rPr>
          <w:t>政府組態基準</w:t>
        </w:r>
        <w:r w:rsidRPr="00814A5E">
          <w:rPr>
            <w:rStyle w:val="af6"/>
            <w:noProof/>
          </w:rPr>
          <w:t>(GCB)</w:t>
        </w:r>
        <w:r w:rsidRPr="00814A5E">
          <w:rPr>
            <w:rStyle w:val="af6"/>
            <w:rFonts w:hint="eastAsia"/>
            <w:noProof/>
          </w:rPr>
          <w:t>，是否可套用於新版</w:t>
        </w:r>
        <w:r w:rsidRPr="00814A5E">
          <w:rPr>
            <w:rStyle w:val="af6"/>
            <w:noProof/>
          </w:rPr>
          <w:t>Red Hat Enterprise Linux</w:t>
        </w:r>
        <w:r w:rsidRPr="00814A5E">
          <w:rPr>
            <w:rStyle w:val="af6"/>
            <w:rFonts w:hint="eastAsia"/>
            <w:noProof/>
          </w:rPr>
          <w:t>或其他</w:t>
        </w:r>
        <w:r w:rsidRPr="00814A5E">
          <w:rPr>
            <w:rStyle w:val="af6"/>
            <w:noProof/>
          </w:rPr>
          <w:t>Linux</w:t>
        </w:r>
        <w:r w:rsidRPr="00814A5E">
          <w:rPr>
            <w:rStyle w:val="af6"/>
            <w:rFonts w:hint="eastAsia"/>
            <w:noProof/>
          </w:rPr>
          <w:t>發行版本作業系統？</w:t>
        </w:r>
        <w:r>
          <w:rPr>
            <w:noProof/>
            <w:webHidden/>
          </w:rPr>
          <w:tab/>
        </w:r>
        <w:r>
          <w:rPr>
            <w:noProof/>
            <w:webHidden/>
          </w:rPr>
          <w:fldChar w:fldCharType="begin"/>
        </w:r>
        <w:r>
          <w:rPr>
            <w:noProof/>
            <w:webHidden/>
          </w:rPr>
          <w:instrText xml:space="preserve"> PAGEREF _Toc130807721 \h </w:instrText>
        </w:r>
        <w:r>
          <w:rPr>
            <w:noProof/>
            <w:webHidden/>
          </w:rPr>
        </w:r>
        <w:r>
          <w:rPr>
            <w:noProof/>
            <w:webHidden/>
          </w:rPr>
          <w:fldChar w:fldCharType="separate"/>
        </w:r>
        <w:r w:rsidR="00574F0A">
          <w:rPr>
            <w:noProof/>
            <w:webHidden/>
          </w:rPr>
          <w:t>21</w:t>
        </w:r>
        <w:r>
          <w:rPr>
            <w:noProof/>
            <w:webHidden/>
          </w:rPr>
          <w:fldChar w:fldCharType="end"/>
        </w:r>
      </w:hyperlink>
    </w:p>
    <w:p w14:paraId="1C29918C" w14:textId="010F00C9" w:rsidR="001020B1" w:rsidRDefault="001020B1">
      <w:pPr>
        <w:pStyle w:val="13"/>
        <w:rPr>
          <w:rFonts w:asciiTheme="minorHAnsi" w:eastAsiaTheme="minorEastAsia" w:hAnsiTheme="minorHAnsi" w:cstheme="minorBidi"/>
          <w:noProof/>
          <w:kern w:val="2"/>
          <w:sz w:val="24"/>
          <w:szCs w:val="22"/>
        </w:rPr>
      </w:pPr>
      <w:hyperlink w:anchor="_Toc130807722" w:history="1">
        <w:r w:rsidRPr="00814A5E">
          <w:rPr>
            <w:rStyle w:val="af6"/>
            <w:noProof/>
          </w:rPr>
          <w:t>7. Internet Explorer</w:t>
        </w:r>
        <w:r>
          <w:rPr>
            <w:noProof/>
            <w:webHidden/>
          </w:rPr>
          <w:tab/>
        </w:r>
        <w:r>
          <w:rPr>
            <w:noProof/>
            <w:webHidden/>
          </w:rPr>
          <w:fldChar w:fldCharType="begin"/>
        </w:r>
        <w:r>
          <w:rPr>
            <w:noProof/>
            <w:webHidden/>
          </w:rPr>
          <w:instrText xml:space="preserve"> PAGEREF _Toc130807722 \h </w:instrText>
        </w:r>
        <w:r>
          <w:rPr>
            <w:noProof/>
            <w:webHidden/>
          </w:rPr>
        </w:r>
        <w:r>
          <w:rPr>
            <w:noProof/>
            <w:webHidden/>
          </w:rPr>
          <w:fldChar w:fldCharType="separate"/>
        </w:r>
        <w:r w:rsidR="00574F0A">
          <w:rPr>
            <w:noProof/>
            <w:webHidden/>
          </w:rPr>
          <w:t>22</w:t>
        </w:r>
        <w:r>
          <w:rPr>
            <w:noProof/>
            <w:webHidden/>
          </w:rPr>
          <w:fldChar w:fldCharType="end"/>
        </w:r>
      </w:hyperlink>
    </w:p>
    <w:p w14:paraId="01C162C2" w14:textId="3C33E8BA"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23" w:history="1">
        <w:r w:rsidRPr="00814A5E">
          <w:rPr>
            <w:rStyle w:val="af6"/>
            <w:noProof/>
          </w:rPr>
          <w:t>7.1</w:t>
        </w:r>
        <w:r w:rsidRPr="00814A5E">
          <w:rPr>
            <w:rStyle w:val="af6"/>
            <w:rFonts w:hint="eastAsia"/>
            <w:noProof/>
          </w:rPr>
          <w:t xml:space="preserve"> </w:t>
        </w:r>
        <w:r w:rsidRPr="00814A5E">
          <w:rPr>
            <w:rStyle w:val="af6"/>
            <w:rFonts w:hint="eastAsia"/>
            <w:noProof/>
          </w:rPr>
          <w:t>如何讓「網際網路選項</w:t>
        </w:r>
        <w:r w:rsidRPr="00814A5E">
          <w:rPr>
            <w:rStyle w:val="af6"/>
            <w:noProof/>
          </w:rPr>
          <w:t>/</w:t>
        </w:r>
        <w:r w:rsidRPr="00814A5E">
          <w:rPr>
            <w:rStyle w:val="af6"/>
            <w:rFonts w:hint="eastAsia"/>
            <w:noProof/>
          </w:rPr>
          <w:t>安全性分頁」中的自訂等級按鈕可以選取？</w:t>
        </w:r>
        <w:r>
          <w:rPr>
            <w:noProof/>
            <w:webHidden/>
          </w:rPr>
          <w:lastRenderedPageBreak/>
          <w:tab/>
        </w:r>
        <w:r>
          <w:rPr>
            <w:noProof/>
            <w:webHidden/>
          </w:rPr>
          <w:fldChar w:fldCharType="begin"/>
        </w:r>
        <w:r>
          <w:rPr>
            <w:noProof/>
            <w:webHidden/>
          </w:rPr>
          <w:instrText xml:space="preserve"> PAGEREF _Toc130807723 \h </w:instrText>
        </w:r>
        <w:r>
          <w:rPr>
            <w:noProof/>
            <w:webHidden/>
          </w:rPr>
        </w:r>
        <w:r>
          <w:rPr>
            <w:noProof/>
            <w:webHidden/>
          </w:rPr>
          <w:fldChar w:fldCharType="separate"/>
        </w:r>
        <w:r w:rsidR="00574F0A">
          <w:rPr>
            <w:noProof/>
            <w:webHidden/>
          </w:rPr>
          <w:t>22</w:t>
        </w:r>
        <w:r>
          <w:rPr>
            <w:noProof/>
            <w:webHidden/>
          </w:rPr>
          <w:fldChar w:fldCharType="end"/>
        </w:r>
      </w:hyperlink>
    </w:p>
    <w:p w14:paraId="72F6571C" w14:textId="2FC67497"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24" w:history="1">
        <w:r w:rsidRPr="00814A5E">
          <w:rPr>
            <w:rStyle w:val="af6"/>
            <w:noProof/>
          </w:rPr>
          <w:t>7.2</w:t>
        </w:r>
        <w:r w:rsidRPr="00814A5E">
          <w:rPr>
            <w:rStyle w:val="af6"/>
            <w:rFonts w:hint="eastAsia"/>
            <w:noProof/>
          </w:rPr>
          <w:t xml:space="preserve"> </w:t>
        </w:r>
        <w:r w:rsidRPr="00814A5E">
          <w:rPr>
            <w:rStyle w:val="af6"/>
            <w:rFonts w:hint="eastAsia"/>
            <w:noProof/>
          </w:rPr>
          <w:t>如何在群組原則中設定「允許主動式內容在我電腦上的檔案中執行」？</w:t>
        </w:r>
        <w:r>
          <w:rPr>
            <w:noProof/>
            <w:webHidden/>
          </w:rPr>
          <w:tab/>
        </w:r>
        <w:r>
          <w:rPr>
            <w:noProof/>
            <w:webHidden/>
          </w:rPr>
          <w:fldChar w:fldCharType="begin"/>
        </w:r>
        <w:r>
          <w:rPr>
            <w:noProof/>
            <w:webHidden/>
          </w:rPr>
          <w:instrText xml:space="preserve"> PAGEREF _Toc130807724 \h </w:instrText>
        </w:r>
        <w:r>
          <w:rPr>
            <w:noProof/>
            <w:webHidden/>
          </w:rPr>
        </w:r>
        <w:r>
          <w:rPr>
            <w:noProof/>
            <w:webHidden/>
          </w:rPr>
          <w:fldChar w:fldCharType="separate"/>
        </w:r>
        <w:r w:rsidR="00574F0A">
          <w:rPr>
            <w:noProof/>
            <w:webHidden/>
          </w:rPr>
          <w:t>22</w:t>
        </w:r>
        <w:r>
          <w:rPr>
            <w:noProof/>
            <w:webHidden/>
          </w:rPr>
          <w:fldChar w:fldCharType="end"/>
        </w:r>
      </w:hyperlink>
    </w:p>
    <w:p w14:paraId="6F78B493" w14:textId="4BCD1928"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25" w:history="1">
        <w:r w:rsidRPr="00814A5E">
          <w:rPr>
            <w:rStyle w:val="af6"/>
            <w:noProof/>
          </w:rPr>
          <w:t>7.3</w:t>
        </w:r>
        <w:r w:rsidRPr="00814A5E">
          <w:rPr>
            <w:rStyle w:val="af6"/>
            <w:rFonts w:hint="eastAsia"/>
            <w:noProof/>
          </w:rPr>
          <w:t xml:space="preserve"> </w:t>
        </w:r>
        <w:r w:rsidRPr="00814A5E">
          <w:rPr>
            <w:rStyle w:val="af6"/>
            <w:rFonts w:hint="eastAsia"/>
            <w:noProof/>
          </w:rPr>
          <w:t>是否可使用</w:t>
        </w:r>
        <w:r w:rsidRPr="00814A5E">
          <w:rPr>
            <w:rStyle w:val="af6"/>
            <w:noProof/>
          </w:rPr>
          <w:t>WMI</w:t>
        </w:r>
        <w:r w:rsidRPr="00814A5E">
          <w:rPr>
            <w:rStyle w:val="af6"/>
            <w:rFonts w:hint="eastAsia"/>
            <w:noProof/>
          </w:rPr>
          <w:t>篩選器，派送</w:t>
        </w:r>
        <w:r w:rsidRPr="00814A5E">
          <w:rPr>
            <w:rStyle w:val="af6"/>
            <w:noProof/>
          </w:rPr>
          <w:t>Internet Explorer 8</w:t>
        </w:r>
        <w:r w:rsidRPr="00814A5E">
          <w:rPr>
            <w:rStyle w:val="af6"/>
            <w:rFonts w:hint="eastAsia"/>
            <w:noProof/>
          </w:rPr>
          <w:t>與</w:t>
        </w:r>
        <w:r w:rsidRPr="00814A5E">
          <w:rPr>
            <w:rStyle w:val="af6"/>
            <w:noProof/>
          </w:rPr>
          <w:t>Internet Explorer 11</w:t>
        </w:r>
        <w:r w:rsidRPr="00814A5E">
          <w:rPr>
            <w:rStyle w:val="af6"/>
            <w:rFonts w:hint="eastAsia"/>
            <w:noProof/>
          </w:rPr>
          <w:t>之</w:t>
        </w:r>
        <w:r w:rsidRPr="00814A5E">
          <w:rPr>
            <w:rStyle w:val="af6"/>
            <w:noProof/>
          </w:rPr>
          <w:t>GPO</w:t>
        </w:r>
        <w:r w:rsidRPr="00814A5E">
          <w:rPr>
            <w:rStyle w:val="af6"/>
            <w:rFonts w:hint="eastAsia"/>
            <w:noProof/>
          </w:rPr>
          <w:t>？</w:t>
        </w:r>
        <w:r>
          <w:rPr>
            <w:noProof/>
            <w:webHidden/>
          </w:rPr>
          <w:tab/>
        </w:r>
        <w:r>
          <w:rPr>
            <w:noProof/>
            <w:webHidden/>
          </w:rPr>
          <w:fldChar w:fldCharType="begin"/>
        </w:r>
        <w:r>
          <w:rPr>
            <w:noProof/>
            <w:webHidden/>
          </w:rPr>
          <w:instrText xml:space="preserve"> PAGEREF _Toc130807725 \h </w:instrText>
        </w:r>
        <w:r>
          <w:rPr>
            <w:noProof/>
            <w:webHidden/>
          </w:rPr>
        </w:r>
        <w:r>
          <w:rPr>
            <w:noProof/>
            <w:webHidden/>
          </w:rPr>
          <w:fldChar w:fldCharType="separate"/>
        </w:r>
        <w:r w:rsidR="00574F0A">
          <w:rPr>
            <w:noProof/>
            <w:webHidden/>
          </w:rPr>
          <w:t>22</w:t>
        </w:r>
        <w:r>
          <w:rPr>
            <w:noProof/>
            <w:webHidden/>
          </w:rPr>
          <w:fldChar w:fldCharType="end"/>
        </w:r>
      </w:hyperlink>
    </w:p>
    <w:p w14:paraId="04B44F70" w14:textId="5524D44D"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26" w:history="1">
        <w:r w:rsidRPr="00814A5E">
          <w:rPr>
            <w:rStyle w:val="af6"/>
            <w:noProof/>
          </w:rPr>
          <w:t>7.4</w:t>
        </w:r>
        <w:r w:rsidRPr="00814A5E">
          <w:rPr>
            <w:rStyle w:val="af6"/>
            <w:rFonts w:hint="eastAsia"/>
            <w:noProof/>
          </w:rPr>
          <w:t xml:space="preserve"> </w:t>
        </w:r>
        <w:r w:rsidRPr="00814A5E">
          <w:rPr>
            <w:rStyle w:val="af6"/>
            <w:rFonts w:hint="eastAsia"/>
            <w:noProof/>
          </w:rPr>
          <w:t>如何將網站加入信任網站區域，使</w:t>
        </w:r>
        <w:r w:rsidRPr="00814A5E">
          <w:rPr>
            <w:rStyle w:val="af6"/>
            <w:noProof/>
          </w:rPr>
          <w:t>Active X</w:t>
        </w:r>
        <w:r w:rsidRPr="00814A5E">
          <w:rPr>
            <w:rStyle w:val="af6"/>
            <w:rFonts w:hint="eastAsia"/>
            <w:noProof/>
          </w:rPr>
          <w:t>元件能夠執行？</w:t>
        </w:r>
        <w:r>
          <w:rPr>
            <w:noProof/>
            <w:webHidden/>
          </w:rPr>
          <w:tab/>
        </w:r>
        <w:r>
          <w:rPr>
            <w:noProof/>
            <w:webHidden/>
          </w:rPr>
          <w:fldChar w:fldCharType="begin"/>
        </w:r>
        <w:r>
          <w:rPr>
            <w:noProof/>
            <w:webHidden/>
          </w:rPr>
          <w:instrText xml:space="preserve"> PAGEREF _Toc130807726 \h </w:instrText>
        </w:r>
        <w:r>
          <w:rPr>
            <w:noProof/>
            <w:webHidden/>
          </w:rPr>
        </w:r>
        <w:r>
          <w:rPr>
            <w:noProof/>
            <w:webHidden/>
          </w:rPr>
          <w:fldChar w:fldCharType="separate"/>
        </w:r>
        <w:r w:rsidR="00574F0A">
          <w:rPr>
            <w:noProof/>
            <w:webHidden/>
          </w:rPr>
          <w:t>22</w:t>
        </w:r>
        <w:r>
          <w:rPr>
            <w:noProof/>
            <w:webHidden/>
          </w:rPr>
          <w:fldChar w:fldCharType="end"/>
        </w:r>
      </w:hyperlink>
    </w:p>
    <w:p w14:paraId="14581BAF" w14:textId="49E8D40F"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27" w:history="1">
        <w:r w:rsidRPr="00814A5E">
          <w:rPr>
            <w:rStyle w:val="af6"/>
            <w:noProof/>
          </w:rPr>
          <w:t>7.5</w:t>
        </w:r>
        <w:r w:rsidRPr="00814A5E">
          <w:rPr>
            <w:rStyle w:val="af6"/>
            <w:rFonts w:hint="eastAsia"/>
            <w:noProof/>
          </w:rPr>
          <w:t xml:space="preserve"> </w:t>
        </w:r>
        <w:r w:rsidRPr="00814A5E">
          <w:rPr>
            <w:rStyle w:val="af6"/>
            <w:rFonts w:hint="eastAsia"/>
            <w:noProof/>
          </w:rPr>
          <w:t>套用政府組態基準</w:t>
        </w:r>
        <w:r w:rsidRPr="00814A5E">
          <w:rPr>
            <w:rStyle w:val="af6"/>
            <w:noProof/>
          </w:rPr>
          <w:t>(GCB)</w:t>
        </w:r>
        <w:r w:rsidRPr="00814A5E">
          <w:rPr>
            <w:rStyle w:val="af6"/>
            <w:rFonts w:hint="eastAsia"/>
            <w:noProof/>
          </w:rPr>
          <w:t>後，無法使用清除瀏覽紀錄之功能，怎麼辦呢？</w:t>
        </w:r>
        <w:r>
          <w:rPr>
            <w:noProof/>
            <w:webHidden/>
          </w:rPr>
          <w:tab/>
        </w:r>
        <w:r>
          <w:rPr>
            <w:noProof/>
            <w:webHidden/>
          </w:rPr>
          <w:fldChar w:fldCharType="begin"/>
        </w:r>
        <w:r>
          <w:rPr>
            <w:noProof/>
            <w:webHidden/>
          </w:rPr>
          <w:instrText xml:space="preserve"> PAGEREF _Toc130807727 \h </w:instrText>
        </w:r>
        <w:r>
          <w:rPr>
            <w:noProof/>
            <w:webHidden/>
          </w:rPr>
        </w:r>
        <w:r>
          <w:rPr>
            <w:noProof/>
            <w:webHidden/>
          </w:rPr>
          <w:fldChar w:fldCharType="separate"/>
        </w:r>
        <w:r w:rsidR="00574F0A">
          <w:rPr>
            <w:noProof/>
            <w:webHidden/>
          </w:rPr>
          <w:t>23</w:t>
        </w:r>
        <w:r>
          <w:rPr>
            <w:noProof/>
            <w:webHidden/>
          </w:rPr>
          <w:fldChar w:fldCharType="end"/>
        </w:r>
      </w:hyperlink>
    </w:p>
    <w:p w14:paraId="132AD18F" w14:textId="46EFADC2"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28" w:history="1">
        <w:r w:rsidRPr="00814A5E">
          <w:rPr>
            <w:rStyle w:val="af6"/>
            <w:noProof/>
          </w:rPr>
          <w:t>7.6</w:t>
        </w:r>
        <w:r w:rsidRPr="00814A5E">
          <w:rPr>
            <w:rStyle w:val="af6"/>
            <w:rFonts w:hint="eastAsia"/>
            <w:noProof/>
          </w:rPr>
          <w:t xml:space="preserve"> </w:t>
        </w:r>
        <w:r w:rsidRPr="00814A5E">
          <w:rPr>
            <w:rStyle w:val="af6"/>
            <w:rFonts w:hint="eastAsia"/>
            <w:noProof/>
          </w:rPr>
          <w:t>套用政府組態基準</w:t>
        </w:r>
        <w:r w:rsidRPr="00814A5E">
          <w:rPr>
            <w:rStyle w:val="af6"/>
            <w:noProof/>
          </w:rPr>
          <w:t>(GCB)</w:t>
        </w:r>
        <w:r w:rsidRPr="00814A5E">
          <w:rPr>
            <w:rStyle w:val="af6"/>
            <w:rFonts w:hint="eastAsia"/>
            <w:noProof/>
          </w:rPr>
          <w:t>後，如何恢復被清空之相容性檢視清單內容呢？</w:t>
        </w:r>
        <w:r>
          <w:rPr>
            <w:noProof/>
            <w:webHidden/>
          </w:rPr>
          <w:tab/>
        </w:r>
        <w:r>
          <w:rPr>
            <w:noProof/>
            <w:webHidden/>
          </w:rPr>
          <w:fldChar w:fldCharType="begin"/>
        </w:r>
        <w:r>
          <w:rPr>
            <w:noProof/>
            <w:webHidden/>
          </w:rPr>
          <w:instrText xml:space="preserve"> PAGEREF _Toc130807728 \h </w:instrText>
        </w:r>
        <w:r>
          <w:rPr>
            <w:noProof/>
            <w:webHidden/>
          </w:rPr>
        </w:r>
        <w:r>
          <w:rPr>
            <w:noProof/>
            <w:webHidden/>
          </w:rPr>
          <w:fldChar w:fldCharType="separate"/>
        </w:r>
        <w:r w:rsidR="00574F0A">
          <w:rPr>
            <w:noProof/>
            <w:webHidden/>
          </w:rPr>
          <w:t>23</w:t>
        </w:r>
        <w:r>
          <w:rPr>
            <w:noProof/>
            <w:webHidden/>
          </w:rPr>
          <w:fldChar w:fldCharType="end"/>
        </w:r>
      </w:hyperlink>
    </w:p>
    <w:p w14:paraId="6CB60B47" w14:textId="6ADBDF3E"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29" w:history="1">
        <w:r w:rsidRPr="00814A5E">
          <w:rPr>
            <w:rStyle w:val="af6"/>
            <w:noProof/>
          </w:rPr>
          <w:t>7.7 IE 11</w:t>
        </w:r>
        <w:r w:rsidRPr="00814A5E">
          <w:rPr>
            <w:rStyle w:val="af6"/>
            <w:rFonts w:hint="eastAsia"/>
            <w:noProof/>
          </w:rPr>
          <w:t>瀏覽器套用</w:t>
        </w:r>
        <w:r w:rsidRPr="00814A5E">
          <w:rPr>
            <w:rStyle w:val="af6"/>
            <w:noProof/>
          </w:rPr>
          <w:t>GCB</w:t>
        </w:r>
        <w:r w:rsidRPr="00814A5E">
          <w:rPr>
            <w:rStyle w:val="af6"/>
            <w:rFonts w:hint="eastAsia"/>
            <w:noProof/>
          </w:rPr>
          <w:t>設定後，瀏覽本機</w:t>
        </w:r>
        <w:r w:rsidRPr="00814A5E">
          <w:rPr>
            <w:rStyle w:val="af6"/>
            <w:noProof/>
          </w:rPr>
          <w:t>Apache Tomcat</w:t>
        </w:r>
        <w:r w:rsidRPr="00814A5E">
          <w:rPr>
            <w:rStyle w:val="af6"/>
            <w:rFonts w:hint="eastAsia"/>
            <w:noProof/>
          </w:rPr>
          <w:t>服務之網頁時，出現「無法顯示此網頁」訊息，該怎麼辦？</w:t>
        </w:r>
        <w:r>
          <w:rPr>
            <w:noProof/>
            <w:webHidden/>
          </w:rPr>
          <w:tab/>
        </w:r>
        <w:r>
          <w:rPr>
            <w:noProof/>
            <w:webHidden/>
          </w:rPr>
          <w:fldChar w:fldCharType="begin"/>
        </w:r>
        <w:r>
          <w:rPr>
            <w:noProof/>
            <w:webHidden/>
          </w:rPr>
          <w:instrText xml:space="preserve"> PAGEREF _Toc130807729 \h </w:instrText>
        </w:r>
        <w:r>
          <w:rPr>
            <w:noProof/>
            <w:webHidden/>
          </w:rPr>
        </w:r>
        <w:r>
          <w:rPr>
            <w:noProof/>
            <w:webHidden/>
          </w:rPr>
          <w:fldChar w:fldCharType="separate"/>
        </w:r>
        <w:r w:rsidR="00574F0A">
          <w:rPr>
            <w:noProof/>
            <w:webHidden/>
          </w:rPr>
          <w:t>23</w:t>
        </w:r>
        <w:r>
          <w:rPr>
            <w:noProof/>
            <w:webHidden/>
          </w:rPr>
          <w:fldChar w:fldCharType="end"/>
        </w:r>
      </w:hyperlink>
    </w:p>
    <w:p w14:paraId="1EDB82B4" w14:textId="5877D8E0" w:rsidR="001020B1" w:rsidRDefault="001020B1">
      <w:pPr>
        <w:pStyle w:val="13"/>
        <w:rPr>
          <w:rFonts w:asciiTheme="minorHAnsi" w:eastAsiaTheme="minorEastAsia" w:hAnsiTheme="minorHAnsi" w:cstheme="minorBidi"/>
          <w:noProof/>
          <w:kern w:val="2"/>
          <w:sz w:val="24"/>
          <w:szCs w:val="22"/>
        </w:rPr>
      </w:pPr>
      <w:hyperlink w:anchor="_Toc130807730" w:history="1">
        <w:r w:rsidRPr="00814A5E">
          <w:rPr>
            <w:rStyle w:val="af6"/>
            <w:noProof/>
          </w:rPr>
          <w:t>8. Google Chrome</w:t>
        </w:r>
        <w:r>
          <w:rPr>
            <w:noProof/>
            <w:webHidden/>
          </w:rPr>
          <w:tab/>
        </w:r>
        <w:r>
          <w:rPr>
            <w:noProof/>
            <w:webHidden/>
          </w:rPr>
          <w:fldChar w:fldCharType="begin"/>
        </w:r>
        <w:r>
          <w:rPr>
            <w:noProof/>
            <w:webHidden/>
          </w:rPr>
          <w:instrText xml:space="preserve"> PAGEREF _Toc130807730 \h </w:instrText>
        </w:r>
        <w:r>
          <w:rPr>
            <w:noProof/>
            <w:webHidden/>
          </w:rPr>
        </w:r>
        <w:r>
          <w:rPr>
            <w:noProof/>
            <w:webHidden/>
          </w:rPr>
          <w:fldChar w:fldCharType="separate"/>
        </w:r>
        <w:r w:rsidR="00574F0A">
          <w:rPr>
            <w:noProof/>
            <w:webHidden/>
          </w:rPr>
          <w:t>24</w:t>
        </w:r>
        <w:r>
          <w:rPr>
            <w:noProof/>
            <w:webHidden/>
          </w:rPr>
          <w:fldChar w:fldCharType="end"/>
        </w:r>
      </w:hyperlink>
    </w:p>
    <w:p w14:paraId="6631FA0C" w14:textId="767BB120"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31" w:history="1">
        <w:r w:rsidRPr="00814A5E">
          <w:rPr>
            <w:rStyle w:val="af6"/>
            <w:noProof/>
          </w:rPr>
          <w:t>8.1</w:t>
        </w:r>
        <w:r w:rsidRPr="00814A5E">
          <w:rPr>
            <w:rStyle w:val="af6"/>
            <w:rFonts w:hint="eastAsia"/>
            <w:noProof/>
          </w:rPr>
          <w:t xml:space="preserve"> </w:t>
        </w:r>
        <w:r w:rsidRPr="00814A5E">
          <w:rPr>
            <w:rStyle w:val="af6"/>
            <w:rFonts w:hint="eastAsia"/>
            <w:noProof/>
          </w:rPr>
          <w:t>如何解決外掛程式無法使用之問題？</w:t>
        </w:r>
        <w:r>
          <w:rPr>
            <w:noProof/>
            <w:webHidden/>
          </w:rPr>
          <w:tab/>
        </w:r>
        <w:r>
          <w:rPr>
            <w:noProof/>
            <w:webHidden/>
          </w:rPr>
          <w:fldChar w:fldCharType="begin"/>
        </w:r>
        <w:r>
          <w:rPr>
            <w:noProof/>
            <w:webHidden/>
          </w:rPr>
          <w:instrText xml:space="preserve"> PAGEREF _Toc130807731 \h </w:instrText>
        </w:r>
        <w:r>
          <w:rPr>
            <w:noProof/>
            <w:webHidden/>
          </w:rPr>
        </w:r>
        <w:r>
          <w:rPr>
            <w:noProof/>
            <w:webHidden/>
          </w:rPr>
          <w:fldChar w:fldCharType="separate"/>
        </w:r>
        <w:r w:rsidR="00574F0A">
          <w:rPr>
            <w:noProof/>
            <w:webHidden/>
          </w:rPr>
          <w:t>24</w:t>
        </w:r>
        <w:r>
          <w:rPr>
            <w:noProof/>
            <w:webHidden/>
          </w:rPr>
          <w:fldChar w:fldCharType="end"/>
        </w:r>
      </w:hyperlink>
    </w:p>
    <w:p w14:paraId="26528337" w14:textId="7AC7433F"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32" w:history="1">
        <w:r w:rsidRPr="00814A5E">
          <w:rPr>
            <w:rStyle w:val="af6"/>
            <w:noProof/>
          </w:rPr>
          <w:t>8.2</w:t>
        </w:r>
        <w:r w:rsidRPr="00814A5E">
          <w:rPr>
            <w:rStyle w:val="af6"/>
            <w:rFonts w:hint="eastAsia"/>
            <w:noProof/>
          </w:rPr>
          <w:t xml:space="preserve"> </w:t>
        </w:r>
        <w:r w:rsidRPr="00814A5E">
          <w:rPr>
            <w:rStyle w:val="af6"/>
            <w:rFonts w:hint="eastAsia"/>
            <w:noProof/>
          </w:rPr>
          <w:t>是否能以</w:t>
        </w:r>
        <w:r w:rsidRPr="00814A5E">
          <w:rPr>
            <w:rStyle w:val="af6"/>
            <w:noProof/>
          </w:rPr>
          <w:t>LGPO</w:t>
        </w:r>
        <w:r w:rsidRPr="00814A5E">
          <w:rPr>
            <w:rStyle w:val="af6"/>
            <w:rFonts w:hint="eastAsia"/>
            <w:noProof/>
          </w:rPr>
          <w:t>程式單獨備份</w:t>
        </w:r>
        <w:r w:rsidRPr="00814A5E">
          <w:rPr>
            <w:rStyle w:val="af6"/>
            <w:noProof/>
          </w:rPr>
          <w:t>Google Chrome</w:t>
        </w:r>
        <w:r w:rsidRPr="00814A5E">
          <w:rPr>
            <w:rStyle w:val="af6"/>
            <w:rFonts w:hint="eastAsia"/>
            <w:noProof/>
          </w:rPr>
          <w:t>政府組態基準</w:t>
        </w:r>
        <w:r w:rsidRPr="00814A5E">
          <w:rPr>
            <w:rStyle w:val="af6"/>
            <w:noProof/>
          </w:rPr>
          <w:t>(GCB)</w:t>
        </w:r>
        <w:r w:rsidRPr="00814A5E">
          <w:rPr>
            <w:rStyle w:val="af6"/>
            <w:rFonts w:hint="eastAsia"/>
            <w:noProof/>
          </w:rPr>
          <w:t>設定？</w:t>
        </w:r>
        <w:r>
          <w:rPr>
            <w:noProof/>
            <w:webHidden/>
          </w:rPr>
          <w:tab/>
        </w:r>
        <w:r>
          <w:rPr>
            <w:noProof/>
            <w:webHidden/>
          </w:rPr>
          <w:fldChar w:fldCharType="begin"/>
        </w:r>
        <w:r>
          <w:rPr>
            <w:noProof/>
            <w:webHidden/>
          </w:rPr>
          <w:instrText xml:space="preserve"> PAGEREF _Toc130807732 \h </w:instrText>
        </w:r>
        <w:r>
          <w:rPr>
            <w:noProof/>
            <w:webHidden/>
          </w:rPr>
        </w:r>
        <w:r>
          <w:rPr>
            <w:noProof/>
            <w:webHidden/>
          </w:rPr>
          <w:fldChar w:fldCharType="separate"/>
        </w:r>
        <w:r w:rsidR="00574F0A">
          <w:rPr>
            <w:noProof/>
            <w:webHidden/>
          </w:rPr>
          <w:t>24</w:t>
        </w:r>
        <w:r>
          <w:rPr>
            <w:noProof/>
            <w:webHidden/>
          </w:rPr>
          <w:fldChar w:fldCharType="end"/>
        </w:r>
      </w:hyperlink>
    </w:p>
    <w:p w14:paraId="46809B30" w14:textId="474C9E94"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33" w:history="1">
        <w:r w:rsidRPr="00814A5E">
          <w:rPr>
            <w:rStyle w:val="af6"/>
            <w:noProof/>
          </w:rPr>
          <w:t>8.3</w:t>
        </w:r>
        <w:r w:rsidRPr="00814A5E">
          <w:rPr>
            <w:rStyle w:val="af6"/>
            <w:rFonts w:hint="eastAsia"/>
            <w:noProof/>
          </w:rPr>
          <w:t xml:space="preserve"> </w:t>
        </w:r>
        <w:r w:rsidRPr="00814A5E">
          <w:rPr>
            <w:rStyle w:val="af6"/>
            <w:rFonts w:hint="eastAsia"/>
            <w:noProof/>
          </w:rPr>
          <w:t>如何解決無法顯示</w:t>
        </w:r>
        <w:r w:rsidRPr="00814A5E">
          <w:rPr>
            <w:rStyle w:val="af6"/>
            <w:noProof/>
          </w:rPr>
          <w:t>Google Chrome</w:t>
        </w:r>
        <w:r w:rsidRPr="00814A5E">
          <w:rPr>
            <w:rStyle w:val="af6"/>
            <w:rFonts w:hint="eastAsia"/>
            <w:noProof/>
          </w:rPr>
          <w:t>組態設定項目之問題？</w:t>
        </w:r>
        <w:r>
          <w:rPr>
            <w:noProof/>
            <w:webHidden/>
          </w:rPr>
          <w:tab/>
        </w:r>
        <w:r>
          <w:rPr>
            <w:noProof/>
            <w:webHidden/>
          </w:rPr>
          <w:fldChar w:fldCharType="begin"/>
        </w:r>
        <w:r>
          <w:rPr>
            <w:noProof/>
            <w:webHidden/>
          </w:rPr>
          <w:instrText xml:space="preserve"> PAGEREF _Toc130807733 \h </w:instrText>
        </w:r>
        <w:r>
          <w:rPr>
            <w:noProof/>
            <w:webHidden/>
          </w:rPr>
        </w:r>
        <w:r>
          <w:rPr>
            <w:noProof/>
            <w:webHidden/>
          </w:rPr>
          <w:fldChar w:fldCharType="separate"/>
        </w:r>
        <w:r w:rsidR="00574F0A">
          <w:rPr>
            <w:noProof/>
            <w:webHidden/>
          </w:rPr>
          <w:t>24</w:t>
        </w:r>
        <w:r>
          <w:rPr>
            <w:noProof/>
            <w:webHidden/>
          </w:rPr>
          <w:fldChar w:fldCharType="end"/>
        </w:r>
      </w:hyperlink>
    </w:p>
    <w:p w14:paraId="4ECE61D8" w14:textId="18B57979"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34" w:history="1">
        <w:r w:rsidRPr="00814A5E">
          <w:rPr>
            <w:rStyle w:val="af6"/>
            <w:noProof/>
          </w:rPr>
          <w:t>8.4</w:t>
        </w:r>
        <w:r w:rsidRPr="00814A5E">
          <w:rPr>
            <w:rStyle w:val="af6"/>
            <w:rFonts w:hint="eastAsia"/>
            <w:noProof/>
          </w:rPr>
          <w:t xml:space="preserve"> </w:t>
        </w:r>
        <w:r w:rsidRPr="00814A5E">
          <w:rPr>
            <w:rStyle w:val="af6"/>
            <w:rFonts w:hint="eastAsia"/>
            <w:noProof/>
          </w:rPr>
          <w:t>如何安裝</w:t>
        </w:r>
        <w:r w:rsidRPr="00814A5E">
          <w:rPr>
            <w:rStyle w:val="af6"/>
            <w:noProof/>
          </w:rPr>
          <w:t>Google Chrome</w:t>
        </w:r>
        <w:r w:rsidRPr="00814A5E">
          <w:rPr>
            <w:rStyle w:val="af6"/>
            <w:rFonts w:hint="eastAsia"/>
            <w:noProof/>
          </w:rPr>
          <w:t>政策範本檔？</w:t>
        </w:r>
        <w:r>
          <w:rPr>
            <w:noProof/>
            <w:webHidden/>
          </w:rPr>
          <w:tab/>
        </w:r>
        <w:r>
          <w:rPr>
            <w:noProof/>
            <w:webHidden/>
          </w:rPr>
          <w:fldChar w:fldCharType="begin"/>
        </w:r>
        <w:r>
          <w:rPr>
            <w:noProof/>
            <w:webHidden/>
          </w:rPr>
          <w:instrText xml:space="preserve"> PAGEREF _Toc130807734 \h </w:instrText>
        </w:r>
        <w:r>
          <w:rPr>
            <w:noProof/>
            <w:webHidden/>
          </w:rPr>
        </w:r>
        <w:r>
          <w:rPr>
            <w:noProof/>
            <w:webHidden/>
          </w:rPr>
          <w:fldChar w:fldCharType="separate"/>
        </w:r>
        <w:r w:rsidR="00574F0A">
          <w:rPr>
            <w:noProof/>
            <w:webHidden/>
          </w:rPr>
          <w:t>24</w:t>
        </w:r>
        <w:r>
          <w:rPr>
            <w:noProof/>
            <w:webHidden/>
          </w:rPr>
          <w:fldChar w:fldCharType="end"/>
        </w:r>
      </w:hyperlink>
    </w:p>
    <w:p w14:paraId="5E8C7A67" w14:textId="333559AD"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35" w:history="1">
        <w:r w:rsidRPr="00814A5E">
          <w:rPr>
            <w:rStyle w:val="af6"/>
            <w:noProof/>
          </w:rPr>
          <w:t>8.5</w:t>
        </w:r>
        <w:r w:rsidRPr="00814A5E">
          <w:rPr>
            <w:rStyle w:val="af6"/>
            <w:rFonts w:hint="eastAsia"/>
            <w:noProof/>
          </w:rPr>
          <w:t xml:space="preserve"> </w:t>
        </w:r>
        <w:r w:rsidRPr="00814A5E">
          <w:rPr>
            <w:rStyle w:val="af6"/>
            <w:rFonts w:hint="eastAsia"/>
            <w:noProof/>
          </w:rPr>
          <w:t>如何修改</w:t>
        </w:r>
        <w:r w:rsidRPr="00814A5E">
          <w:rPr>
            <w:rStyle w:val="af6"/>
            <w:noProof/>
          </w:rPr>
          <w:t>Google Chrome</w:t>
        </w:r>
        <w:r w:rsidRPr="00814A5E">
          <w:rPr>
            <w:rStyle w:val="af6"/>
            <w:rFonts w:hint="eastAsia"/>
            <w:noProof/>
          </w:rPr>
          <w:t>政府組態基準</w:t>
        </w:r>
        <w:r w:rsidRPr="00814A5E">
          <w:rPr>
            <w:rStyle w:val="af6"/>
            <w:noProof/>
          </w:rPr>
          <w:t>(GCB)</w:t>
        </w:r>
        <w:r w:rsidRPr="00814A5E">
          <w:rPr>
            <w:rStyle w:val="af6"/>
            <w:rFonts w:hint="eastAsia"/>
            <w:noProof/>
          </w:rPr>
          <w:t>設定值？</w:t>
        </w:r>
        <w:r>
          <w:rPr>
            <w:noProof/>
            <w:webHidden/>
          </w:rPr>
          <w:tab/>
        </w:r>
        <w:r>
          <w:rPr>
            <w:noProof/>
            <w:webHidden/>
          </w:rPr>
          <w:fldChar w:fldCharType="begin"/>
        </w:r>
        <w:r>
          <w:rPr>
            <w:noProof/>
            <w:webHidden/>
          </w:rPr>
          <w:instrText xml:space="preserve"> PAGEREF _Toc130807735 \h </w:instrText>
        </w:r>
        <w:r>
          <w:rPr>
            <w:noProof/>
            <w:webHidden/>
          </w:rPr>
        </w:r>
        <w:r>
          <w:rPr>
            <w:noProof/>
            <w:webHidden/>
          </w:rPr>
          <w:fldChar w:fldCharType="separate"/>
        </w:r>
        <w:r w:rsidR="00574F0A">
          <w:rPr>
            <w:noProof/>
            <w:webHidden/>
          </w:rPr>
          <w:t>25</w:t>
        </w:r>
        <w:r>
          <w:rPr>
            <w:noProof/>
            <w:webHidden/>
          </w:rPr>
          <w:fldChar w:fldCharType="end"/>
        </w:r>
      </w:hyperlink>
    </w:p>
    <w:p w14:paraId="4E40A094" w14:textId="3522842D"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36" w:history="1">
        <w:r w:rsidRPr="00814A5E">
          <w:rPr>
            <w:rStyle w:val="af6"/>
            <w:noProof/>
          </w:rPr>
          <w:t>8.6</w:t>
        </w:r>
        <w:r w:rsidRPr="00814A5E">
          <w:rPr>
            <w:rStyle w:val="af6"/>
            <w:rFonts w:hint="eastAsia"/>
            <w:noProof/>
          </w:rPr>
          <w:t xml:space="preserve"> </w:t>
        </w:r>
        <w:r w:rsidRPr="00814A5E">
          <w:rPr>
            <w:rStyle w:val="af6"/>
            <w:rFonts w:hint="eastAsia"/>
            <w:noProof/>
          </w:rPr>
          <w:t>單機部署</w:t>
        </w:r>
        <w:r w:rsidRPr="00814A5E">
          <w:rPr>
            <w:rStyle w:val="af6"/>
            <w:noProof/>
          </w:rPr>
          <w:t>Google Chrome</w:t>
        </w:r>
        <w:r w:rsidRPr="00814A5E">
          <w:rPr>
            <w:rStyle w:val="af6"/>
            <w:rFonts w:hint="eastAsia"/>
            <w:noProof/>
          </w:rPr>
          <w:t>政府組態基準</w:t>
        </w:r>
        <w:r w:rsidRPr="00814A5E">
          <w:rPr>
            <w:rStyle w:val="af6"/>
            <w:noProof/>
          </w:rPr>
          <w:t>(GCB)</w:t>
        </w:r>
        <w:r w:rsidRPr="00814A5E">
          <w:rPr>
            <w:rStyle w:val="af6"/>
            <w:rFonts w:hint="eastAsia"/>
            <w:noProof/>
          </w:rPr>
          <w:t>後，如何還原設定值？</w:t>
        </w:r>
        <w:r>
          <w:rPr>
            <w:noProof/>
            <w:webHidden/>
          </w:rPr>
          <w:tab/>
        </w:r>
        <w:r>
          <w:rPr>
            <w:noProof/>
            <w:webHidden/>
          </w:rPr>
          <w:fldChar w:fldCharType="begin"/>
        </w:r>
        <w:r>
          <w:rPr>
            <w:noProof/>
            <w:webHidden/>
          </w:rPr>
          <w:instrText xml:space="preserve"> PAGEREF _Toc130807736 \h </w:instrText>
        </w:r>
        <w:r>
          <w:rPr>
            <w:noProof/>
            <w:webHidden/>
          </w:rPr>
        </w:r>
        <w:r>
          <w:rPr>
            <w:noProof/>
            <w:webHidden/>
          </w:rPr>
          <w:fldChar w:fldCharType="separate"/>
        </w:r>
        <w:r w:rsidR="00574F0A">
          <w:rPr>
            <w:noProof/>
            <w:webHidden/>
          </w:rPr>
          <w:t>25</w:t>
        </w:r>
        <w:r>
          <w:rPr>
            <w:noProof/>
            <w:webHidden/>
          </w:rPr>
          <w:fldChar w:fldCharType="end"/>
        </w:r>
      </w:hyperlink>
    </w:p>
    <w:p w14:paraId="205D1B78" w14:textId="069B1E48"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37" w:history="1">
        <w:r w:rsidRPr="00814A5E">
          <w:rPr>
            <w:rStyle w:val="af6"/>
            <w:noProof/>
          </w:rPr>
          <w:t>8.7</w:t>
        </w:r>
        <w:r w:rsidRPr="00814A5E">
          <w:rPr>
            <w:rStyle w:val="af6"/>
            <w:rFonts w:hint="eastAsia"/>
            <w:noProof/>
          </w:rPr>
          <w:t xml:space="preserve"> </w:t>
        </w:r>
        <w:r w:rsidRPr="00814A5E">
          <w:rPr>
            <w:rStyle w:val="af6"/>
            <w:rFonts w:hint="eastAsia"/>
            <w:noProof/>
          </w:rPr>
          <w:t>啟用資料同步處理功能，有何資安疑慮呢？</w:t>
        </w:r>
        <w:r>
          <w:rPr>
            <w:noProof/>
            <w:webHidden/>
          </w:rPr>
          <w:tab/>
        </w:r>
        <w:r>
          <w:rPr>
            <w:noProof/>
            <w:webHidden/>
          </w:rPr>
          <w:fldChar w:fldCharType="begin"/>
        </w:r>
        <w:r>
          <w:rPr>
            <w:noProof/>
            <w:webHidden/>
          </w:rPr>
          <w:instrText xml:space="preserve"> PAGEREF _Toc130807737 \h </w:instrText>
        </w:r>
        <w:r>
          <w:rPr>
            <w:noProof/>
            <w:webHidden/>
          </w:rPr>
        </w:r>
        <w:r>
          <w:rPr>
            <w:noProof/>
            <w:webHidden/>
          </w:rPr>
          <w:fldChar w:fldCharType="separate"/>
        </w:r>
        <w:r w:rsidR="00574F0A">
          <w:rPr>
            <w:noProof/>
            <w:webHidden/>
          </w:rPr>
          <w:t>25</w:t>
        </w:r>
        <w:r>
          <w:rPr>
            <w:noProof/>
            <w:webHidden/>
          </w:rPr>
          <w:fldChar w:fldCharType="end"/>
        </w:r>
      </w:hyperlink>
    </w:p>
    <w:p w14:paraId="2EF38BEF" w14:textId="0576F7AD"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38" w:history="1">
        <w:r w:rsidRPr="00814A5E">
          <w:rPr>
            <w:rStyle w:val="af6"/>
            <w:noProof/>
          </w:rPr>
          <w:t>8.8</w:t>
        </w:r>
        <w:r w:rsidRPr="00814A5E">
          <w:rPr>
            <w:rStyle w:val="af6"/>
            <w:rFonts w:hint="eastAsia"/>
            <w:noProof/>
          </w:rPr>
          <w:t xml:space="preserve"> </w:t>
        </w:r>
        <w:r w:rsidRPr="00814A5E">
          <w:rPr>
            <w:rStyle w:val="af6"/>
            <w:rFonts w:hint="eastAsia"/>
            <w:noProof/>
          </w:rPr>
          <w:t>在</w:t>
        </w:r>
        <w:r w:rsidRPr="00814A5E">
          <w:rPr>
            <w:rStyle w:val="af6"/>
            <w:noProof/>
          </w:rPr>
          <w:t>Chrome</w:t>
        </w:r>
        <w:r w:rsidRPr="00814A5E">
          <w:rPr>
            <w:rStyle w:val="af6"/>
            <w:rFonts w:hint="eastAsia"/>
            <w:noProof/>
          </w:rPr>
          <w:t>瀏覽器設定允許彈出式視窗之網站清單後，仍然無法顯示彈出式視窗，怎麼辦呢？</w:t>
        </w:r>
        <w:r>
          <w:rPr>
            <w:noProof/>
            <w:webHidden/>
          </w:rPr>
          <w:tab/>
        </w:r>
        <w:r>
          <w:rPr>
            <w:noProof/>
            <w:webHidden/>
          </w:rPr>
          <w:fldChar w:fldCharType="begin"/>
        </w:r>
        <w:r>
          <w:rPr>
            <w:noProof/>
            <w:webHidden/>
          </w:rPr>
          <w:instrText xml:space="preserve"> PAGEREF _Toc130807738 \h </w:instrText>
        </w:r>
        <w:r>
          <w:rPr>
            <w:noProof/>
            <w:webHidden/>
          </w:rPr>
        </w:r>
        <w:r>
          <w:rPr>
            <w:noProof/>
            <w:webHidden/>
          </w:rPr>
          <w:fldChar w:fldCharType="separate"/>
        </w:r>
        <w:r w:rsidR="00574F0A">
          <w:rPr>
            <w:noProof/>
            <w:webHidden/>
          </w:rPr>
          <w:t>25</w:t>
        </w:r>
        <w:r>
          <w:rPr>
            <w:noProof/>
            <w:webHidden/>
          </w:rPr>
          <w:fldChar w:fldCharType="end"/>
        </w:r>
      </w:hyperlink>
    </w:p>
    <w:p w14:paraId="504C1249" w14:textId="1A3D00FE"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39" w:history="1">
        <w:r w:rsidRPr="00814A5E">
          <w:rPr>
            <w:rStyle w:val="af6"/>
            <w:noProof/>
          </w:rPr>
          <w:t>8.9</w:t>
        </w:r>
        <w:r w:rsidRPr="00814A5E">
          <w:rPr>
            <w:rStyle w:val="af6"/>
            <w:rFonts w:hint="eastAsia"/>
            <w:noProof/>
          </w:rPr>
          <w:t xml:space="preserve"> </w:t>
        </w:r>
        <w:r w:rsidRPr="00814A5E">
          <w:rPr>
            <w:rStyle w:val="af6"/>
            <w:rFonts w:hint="eastAsia"/>
            <w:noProof/>
          </w:rPr>
          <w:t>套用</w:t>
        </w:r>
        <w:r w:rsidRPr="00814A5E">
          <w:rPr>
            <w:rStyle w:val="af6"/>
            <w:noProof/>
          </w:rPr>
          <w:t>Google Chrome GCB</w:t>
        </w:r>
        <w:r w:rsidRPr="00814A5E">
          <w:rPr>
            <w:rStyle w:val="af6"/>
            <w:rFonts w:hint="eastAsia"/>
            <w:noProof/>
          </w:rPr>
          <w:t>設定後，</w:t>
        </w:r>
        <w:r w:rsidRPr="00814A5E">
          <w:rPr>
            <w:rStyle w:val="af6"/>
            <w:noProof/>
          </w:rPr>
          <w:t>Google</w:t>
        </w:r>
        <w:r w:rsidRPr="00814A5E">
          <w:rPr>
            <w:rStyle w:val="af6"/>
            <w:rFonts w:hint="eastAsia"/>
            <w:noProof/>
          </w:rPr>
          <w:t>社群帳戶登入功能失效，但又不希望將「封鎖第三方</w:t>
        </w:r>
        <w:r w:rsidRPr="00814A5E">
          <w:rPr>
            <w:rStyle w:val="af6"/>
            <w:noProof/>
          </w:rPr>
          <w:t>cookie</w:t>
        </w:r>
        <w:r w:rsidRPr="00814A5E">
          <w:rPr>
            <w:rStyle w:val="af6"/>
            <w:rFonts w:hint="eastAsia"/>
            <w:noProof/>
          </w:rPr>
          <w:t>」進行例外管理，可以怎麼做？</w:t>
        </w:r>
        <w:r>
          <w:rPr>
            <w:noProof/>
            <w:webHidden/>
          </w:rPr>
          <w:tab/>
        </w:r>
        <w:r>
          <w:rPr>
            <w:noProof/>
            <w:webHidden/>
          </w:rPr>
          <w:fldChar w:fldCharType="begin"/>
        </w:r>
        <w:r>
          <w:rPr>
            <w:noProof/>
            <w:webHidden/>
          </w:rPr>
          <w:instrText xml:space="preserve"> PAGEREF _Toc130807739 \h </w:instrText>
        </w:r>
        <w:r>
          <w:rPr>
            <w:noProof/>
            <w:webHidden/>
          </w:rPr>
        </w:r>
        <w:r>
          <w:rPr>
            <w:noProof/>
            <w:webHidden/>
          </w:rPr>
          <w:fldChar w:fldCharType="separate"/>
        </w:r>
        <w:r w:rsidR="00574F0A">
          <w:rPr>
            <w:noProof/>
            <w:webHidden/>
          </w:rPr>
          <w:t>26</w:t>
        </w:r>
        <w:r>
          <w:rPr>
            <w:noProof/>
            <w:webHidden/>
          </w:rPr>
          <w:fldChar w:fldCharType="end"/>
        </w:r>
      </w:hyperlink>
    </w:p>
    <w:p w14:paraId="116658C8" w14:textId="2AD5B2E1"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40" w:history="1">
        <w:r w:rsidRPr="00814A5E">
          <w:rPr>
            <w:rStyle w:val="af6"/>
            <w:noProof/>
          </w:rPr>
          <w:t>8.10</w:t>
        </w:r>
        <w:r w:rsidRPr="00814A5E">
          <w:rPr>
            <w:rStyle w:val="af6"/>
            <w:rFonts w:hint="eastAsia"/>
            <w:noProof/>
          </w:rPr>
          <w:t xml:space="preserve"> </w:t>
        </w:r>
        <w:r w:rsidRPr="00814A5E">
          <w:rPr>
            <w:rStyle w:val="af6"/>
            <w:rFonts w:hint="eastAsia"/>
            <w:noProof/>
          </w:rPr>
          <w:t>針對</w:t>
        </w:r>
        <w:r w:rsidRPr="00814A5E">
          <w:rPr>
            <w:rStyle w:val="af6"/>
            <w:noProof/>
          </w:rPr>
          <w:t>Mac</w:t>
        </w:r>
        <w:r w:rsidRPr="00814A5E">
          <w:rPr>
            <w:rStyle w:val="af6"/>
            <w:rFonts w:hint="eastAsia"/>
            <w:noProof/>
          </w:rPr>
          <w:t>與</w:t>
        </w:r>
        <w:r w:rsidRPr="00814A5E">
          <w:rPr>
            <w:rStyle w:val="af6"/>
            <w:noProof/>
          </w:rPr>
          <w:t>Linux</w:t>
        </w:r>
        <w:r w:rsidRPr="00814A5E">
          <w:rPr>
            <w:rStyle w:val="af6"/>
            <w:rFonts w:hint="eastAsia"/>
            <w:noProof/>
          </w:rPr>
          <w:t>作業系統上之</w:t>
        </w:r>
        <w:r w:rsidRPr="00814A5E">
          <w:rPr>
            <w:rStyle w:val="af6"/>
            <w:noProof/>
          </w:rPr>
          <w:t>Google Chrome</w:t>
        </w:r>
        <w:r w:rsidRPr="00814A5E">
          <w:rPr>
            <w:rStyle w:val="af6"/>
            <w:rFonts w:hint="eastAsia"/>
            <w:noProof/>
          </w:rPr>
          <w:t>瀏覽器，如何部署</w:t>
        </w:r>
        <w:r w:rsidRPr="00814A5E">
          <w:rPr>
            <w:rStyle w:val="af6"/>
            <w:noProof/>
          </w:rPr>
          <w:t>GCB</w:t>
        </w:r>
        <w:r w:rsidRPr="00814A5E">
          <w:rPr>
            <w:rStyle w:val="af6"/>
            <w:rFonts w:hint="eastAsia"/>
            <w:noProof/>
          </w:rPr>
          <w:t>？</w:t>
        </w:r>
        <w:r>
          <w:rPr>
            <w:noProof/>
            <w:webHidden/>
          </w:rPr>
          <w:tab/>
        </w:r>
        <w:r>
          <w:rPr>
            <w:noProof/>
            <w:webHidden/>
          </w:rPr>
          <w:fldChar w:fldCharType="begin"/>
        </w:r>
        <w:r>
          <w:rPr>
            <w:noProof/>
            <w:webHidden/>
          </w:rPr>
          <w:instrText xml:space="preserve"> PAGEREF _Toc130807740 \h </w:instrText>
        </w:r>
        <w:r>
          <w:rPr>
            <w:noProof/>
            <w:webHidden/>
          </w:rPr>
        </w:r>
        <w:r>
          <w:rPr>
            <w:noProof/>
            <w:webHidden/>
          </w:rPr>
          <w:fldChar w:fldCharType="separate"/>
        </w:r>
        <w:r w:rsidR="00574F0A">
          <w:rPr>
            <w:noProof/>
            <w:webHidden/>
          </w:rPr>
          <w:t>26</w:t>
        </w:r>
        <w:r>
          <w:rPr>
            <w:noProof/>
            <w:webHidden/>
          </w:rPr>
          <w:fldChar w:fldCharType="end"/>
        </w:r>
      </w:hyperlink>
    </w:p>
    <w:p w14:paraId="1E68B777" w14:textId="13A4C98B"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41" w:history="1">
        <w:r w:rsidRPr="00814A5E">
          <w:rPr>
            <w:rStyle w:val="af6"/>
            <w:noProof/>
          </w:rPr>
          <w:t>8.11</w:t>
        </w:r>
        <w:r w:rsidRPr="00814A5E">
          <w:rPr>
            <w:rStyle w:val="af6"/>
            <w:rFonts w:hint="eastAsia"/>
            <w:noProof/>
          </w:rPr>
          <w:t xml:space="preserve"> </w:t>
        </w:r>
        <w:r w:rsidRPr="00814A5E">
          <w:rPr>
            <w:rStyle w:val="af6"/>
            <w:rFonts w:hint="eastAsia"/>
            <w:noProof/>
          </w:rPr>
          <w:t>套用</w:t>
        </w:r>
        <w:r w:rsidRPr="00814A5E">
          <w:rPr>
            <w:rStyle w:val="af6"/>
            <w:noProof/>
          </w:rPr>
          <w:t>Google Chrome GCB</w:t>
        </w:r>
        <w:r w:rsidRPr="00814A5E">
          <w:rPr>
            <w:rStyle w:val="af6"/>
            <w:rFonts w:hint="eastAsia"/>
            <w:noProof/>
          </w:rPr>
          <w:t>設定後，無法從</w:t>
        </w:r>
        <w:r w:rsidRPr="00814A5E">
          <w:rPr>
            <w:rStyle w:val="af6"/>
            <w:noProof/>
          </w:rPr>
          <w:t>Google Drive</w:t>
        </w:r>
        <w:r w:rsidRPr="00814A5E">
          <w:rPr>
            <w:rStyle w:val="af6"/>
            <w:rFonts w:hint="eastAsia"/>
            <w:noProof/>
          </w:rPr>
          <w:t>網站下載雲端硬碟檔案，該怎麼辦？</w:t>
        </w:r>
        <w:r>
          <w:rPr>
            <w:noProof/>
            <w:webHidden/>
          </w:rPr>
          <w:tab/>
        </w:r>
        <w:r>
          <w:rPr>
            <w:noProof/>
            <w:webHidden/>
          </w:rPr>
          <w:fldChar w:fldCharType="begin"/>
        </w:r>
        <w:r>
          <w:rPr>
            <w:noProof/>
            <w:webHidden/>
          </w:rPr>
          <w:instrText xml:space="preserve"> PAGEREF _Toc130807741 \h </w:instrText>
        </w:r>
        <w:r>
          <w:rPr>
            <w:noProof/>
            <w:webHidden/>
          </w:rPr>
        </w:r>
        <w:r>
          <w:rPr>
            <w:noProof/>
            <w:webHidden/>
          </w:rPr>
          <w:fldChar w:fldCharType="separate"/>
        </w:r>
        <w:r w:rsidR="00574F0A">
          <w:rPr>
            <w:noProof/>
            <w:webHidden/>
          </w:rPr>
          <w:t>27</w:t>
        </w:r>
        <w:r>
          <w:rPr>
            <w:noProof/>
            <w:webHidden/>
          </w:rPr>
          <w:fldChar w:fldCharType="end"/>
        </w:r>
      </w:hyperlink>
    </w:p>
    <w:p w14:paraId="32531CA9" w14:textId="7CA6D8D3" w:rsidR="001020B1" w:rsidRDefault="001020B1">
      <w:pPr>
        <w:pStyle w:val="13"/>
        <w:rPr>
          <w:rFonts w:asciiTheme="minorHAnsi" w:eastAsiaTheme="minorEastAsia" w:hAnsiTheme="minorHAnsi" w:cstheme="minorBidi"/>
          <w:noProof/>
          <w:kern w:val="2"/>
          <w:sz w:val="24"/>
          <w:szCs w:val="22"/>
        </w:rPr>
      </w:pPr>
      <w:hyperlink w:anchor="_Toc130807742" w:history="1">
        <w:r w:rsidRPr="00814A5E">
          <w:rPr>
            <w:rStyle w:val="af6"/>
            <w:noProof/>
          </w:rPr>
          <w:t>9. Mozilla Firefox</w:t>
        </w:r>
        <w:r>
          <w:rPr>
            <w:noProof/>
            <w:webHidden/>
          </w:rPr>
          <w:tab/>
        </w:r>
        <w:r>
          <w:rPr>
            <w:noProof/>
            <w:webHidden/>
          </w:rPr>
          <w:fldChar w:fldCharType="begin"/>
        </w:r>
        <w:r>
          <w:rPr>
            <w:noProof/>
            <w:webHidden/>
          </w:rPr>
          <w:instrText xml:space="preserve"> PAGEREF _Toc130807742 \h </w:instrText>
        </w:r>
        <w:r>
          <w:rPr>
            <w:noProof/>
            <w:webHidden/>
          </w:rPr>
        </w:r>
        <w:r>
          <w:rPr>
            <w:noProof/>
            <w:webHidden/>
          </w:rPr>
          <w:fldChar w:fldCharType="separate"/>
        </w:r>
        <w:r w:rsidR="00574F0A">
          <w:rPr>
            <w:noProof/>
            <w:webHidden/>
          </w:rPr>
          <w:t>28</w:t>
        </w:r>
        <w:r>
          <w:rPr>
            <w:noProof/>
            <w:webHidden/>
          </w:rPr>
          <w:fldChar w:fldCharType="end"/>
        </w:r>
      </w:hyperlink>
    </w:p>
    <w:p w14:paraId="397F3D5C" w14:textId="4BEA5CED"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43" w:history="1">
        <w:r w:rsidRPr="00814A5E">
          <w:rPr>
            <w:rStyle w:val="af6"/>
            <w:noProof/>
          </w:rPr>
          <w:t>9.1</w:t>
        </w:r>
        <w:r w:rsidRPr="00814A5E">
          <w:rPr>
            <w:rStyle w:val="af6"/>
            <w:rFonts w:hint="eastAsia"/>
            <w:noProof/>
          </w:rPr>
          <w:t xml:space="preserve"> </w:t>
        </w:r>
        <w:r w:rsidRPr="00814A5E">
          <w:rPr>
            <w:rStyle w:val="af6"/>
            <w:rFonts w:hint="eastAsia"/>
            <w:noProof/>
          </w:rPr>
          <w:t>以網域主機部署</w:t>
        </w:r>
        <w:r w:rsidRPr="00814A5E">
          <w:rPr>
            <w:rStyle w:val="af6"/>
            <w:noProof/>
          </w:rPr>
          <w:t>Mozilla Firefox</w:t>
        </w:r>
        <w:r w:rsidRPr="00814A5E">
          <w:rPr>
            <w:rStyle w:val="af6"/>
            <w:rFonts w:hint="eastAsia"/>
            <w:noProof/>
          </w:rPr>
          <w:t>政府組態基準</w:t>
        </w:r>
        <w:r w:rsidRPr="00814A5E">
          <w:rPr>
            <w:rStyle w:val="af6"/>
            <w:noProof/>
          </w:rPr>
          <w:t>(GCB)</w:t>
        </w:r>
        <w:r w:rsidRPr="00814A5E">
          <w:rPr>
            <w:rStyle w:val="af6"/>
            <w:rFonts w:hint="eastAsia"/>
            <w:noProof/>
          </w:rPr>
          <w:t>，如何判斷使用者電腦為</w:t>
        </w:r>
        <w:r w:rsidRPr="00814A5E">
          <w:rPr>
            <w:rStyle w:val="af6"/>
            <w:noProof/>
          </w:rPr>
          <w:t>64</w:t>
        </w:r>
        <w:r w:rsidRPr="00814A5E">
          <w:rPr>
            <w:rStyle w:val="af6"/>
            <w:rFonts w:hint="eastAsia"/>
            <w:noProof/>
          </w:rPr>
          <w:t>位元或</w:t>
        </w:r>
        <w:r w:rsidRPr="00814A5E">
          <w:rPr>
            <w:rStyle w:val="af6"/>
            <w:noProof/>
          </w:rPr>
          <w:t>32</w:t>
        </w:r>
        <w:r w:rsidRPr="00814A5E">
          <w:rPr>
            <w:rStyle w:val="af6"/>
            <w:rFonts w:hint="eastAsia"/>
            <w:noProof/>
          </w:rPr>
          <w:t>位元？</w:t>
        </w:r>
        <w:r w:rsidRPr="00814A5E">
          <w:rPr>
            <w:rStyle w:val="af6"/>
            <w:noProof/>
          </w:rPr>
          <w:t>CFG</w:t>
        </w:r>
        <w:r w:rsidRPr="00814A5E">
          <w:rPr>
            <w:rStyle w:val="af6"/>
            <w:rFonts w:hint="eastAsia"/>
            <w:noProof/>
          </w:rPr>
          <w:t>檔與</w:t>
        </w:r>
        <w:r w:rsidRPr="00814A5E">
          <w:rPr>
            <w:rStyle w:val="af6"/>
            <w:noProof/>
          </w:rPr>
          <w:t>JS</w:t>
        </w:r>
        <w:r w:rsidRPr="00814A5E">
          <w:rPr>
            <w:rStyle w:val="af6"/>
            <w:rFonts w:hint="eastAsia"/>
            <w:noProof/>
          </w:rPr>
          <w:t>檔是否也分為</w:t>
        </w:r>
        <w:r w:rsidRPr="00814A5E">
          <w:rPr>
            <w:rStyle w:val="af6"/>
            <w:noProof/>
          </w:rPr>
          <w:t>64</w:t>
        </w:r>
        <w:r w:rsidRPr="00814A5E">
          <w:rPr>
            <w:rStyle w:val="af6"/>
            <w:rFonts w:hint="eastAsia"/>
            <w:noProof/>
          </w:rPr>
          <w:t>位元或</w:t>
        </w:r>
        <w:r w:rsidRPr="00814A5E">
          <w:rPr>
            <w:rStyle w:val="af6"/>
            <w:noProof/>
          </w:rPr>
          <w:t>32</w:t>
        </w:r>
        <w:r w:rsidRPr="00814A5E">
          <w:rPr>
            <w:rStyle w:val="af6"/>
            <w:rFonts w:hint="eastAsia"/>
            <w:noProof/>
          </w:rPr>
          <w:t>位</w:t>
        </w:r>
        <w:r w:rsidRPr="00814A5E">
          <w:rPr>
            <w:rStyle w:val="af6"/>
            <w:rFonts w:hint="eastAsia"/>
            <w:noProof/>
          </w:rPr>
          <w:lastRenderedPageBreak/>
          <w:t>元？</w:t>
        </w:r>
        <w:r>
          <w:rPr>
            <w:noProof/>
            <w:webHidden/>
          </w:rPr>
          <w:tab/>
        </w:r>
        <w:r>
          <w:rPr>
            <w:noProof/>
            <w:webHidden/>
          </w:rPr>
          <w:fldChar w:fldCharType="begin"/>
        </w:r>
        <w:r>
          <w:rPr>
            <w:noProof/>
            <w:webHidden/>
          </w:rPr>
          <w:instrText xml:space="preserve"> PAGEREF _Toc130807743 \h </w:instrText>
        </w:r>
        <w:r>
          <w:rPr>
            <w:noProof/>
            <w:webHidden/>
          </w:rPr>
        </w:r>
        <w:r>
          <w:rPr>
            <w:noProof/>
            <w:webHidden/>
          </w:rPr>
          <w:fldChar w:fldCharType="separate"/>
        </w:r>
        <w:r w:rsidR="00574F0A">
          <w:rPr>
            <w:noProof/>
            <w:webHidden/>
          </w:rPr>
          <w:t>28</w:t>
        </w:r>
        <w:r>
          <w:rPr>
            <w:noProof/>
            <w:webHidden/>
          </w:rPr>
          <w:fldChar w:fldCharType="end"/>
        </w:r>
      </w:hyperlink>
    </w:p>
    <w:p w14:paraId="6161D494" w14:textId="6FD4DE78"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44" w:history="1">
        <w:r w:rsidRPr="00814A5E">
          <w:rPr>
            <w:rStyle w:val="af6"/>
            <w:noProof/>
          </w:rPr>
          <w:t>9.2</w:t>
        </w:r>
        <w:r w:rsidRPr="00814A5E">
          <w:rPr>
            <w:rStyle w:val="af6"/>
            <w:rFonts w:hint="eastAsia"/>
            <w:noProof/>
          </w:rPr>
          <w:t xml:space="preserve"> </w:t>
        </w:r>
        <w:r w:rsidRPr="00814A5E">
          <w:rPr>
            <w:rStyle w:val="af6"/>
            <w:rFonts w:hint="eastAsia"/>
            <w:noProof/>
          </w:rPr>
          <w:t>「不接受第三方</w:t>
        </w:r>
        <w:r w:rsidRPr="00814A5E">
          <w:rPr>
            <w:rStyle w:val="af6"/>
            <w:noProof/>
          </w:rPr>
          <w:t>cookie</w:t>
        </w:r>
        <w:r w:rsidRPr="00814A5E">
          <w:rPr>
            <w:rStyle w:val="af6"/>
            <w:rFonts w:hint="eastAsia"/>
            <w:noProof/>
          </w:rPr>
          <w:t>」原則是否會導致使用者無法開啟網頁？</w:t>
        </w:r>
        <w:r>
          <w:rPr>
            <w:noProof/>
            <w:webHidden/>
          </w:rPr>
          <w:tab/>
        </w:r>
        <w:r>
          <w:rPr>
            <w:noProof/>
            <w:webHidden/>
          </w:rPr>
          <w:fldChar w:fldCharType="begin"/>
        </w:r>
        <w:r>
          <w:rPr>
            <w:noProof/>
            <w:webHidden/>
          </w:rPr>
          <w:instrText xml:space="preserve"> PAGEREF _Toc130807744 \h </w:instrText>
        </w:r>
        <w:r>
          <w:rPr>
            <w:noProof/>
            <w:webHidden/>
          </w:rPr>
        </w:r>
        <w:r>
          <w:rPr>
            <w:noProof/>
            <w:webHidden/>
          </w:rPr>
          <w:fldChar w:fldCharType="separate"/>
        </w:r>
        <w:r w:rsidR="00574F0A">
          <w:rPr>
            <w:noProof/>
            <w:webHidden/>
          </w:rPr>
          <w:t>28</w:t>
        </w:r>
        <w:r>
          <w:rPr>
            <w:noProof/>
            <w:webHidden/>
          </w:rPr>
          <w:fldChar w:fldCharType="end"/>
        </w:r>
      </w:hyperlink>
    </w:p>
    <w:p w14:paraId="012509A9" w14:textId="2227D55D"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45" w:history="1">
        <w:r w:rsidRPr="00814A5E">
          <w:rPr>
            <w:rStyle w:val="af6"/>
            <w:noProof/>
          </w:rPr>
          <w:t>9.3</w:t>
        </w:r>
        <w:r w:rsidRPr="00814A5E">
          <w:rPr>
            <w:rStyle w:val="af6"/>
            <w:rFonts w:hint="eastAsia"/>
            <w:noProof/>
          </w:rPr>
          <w:t xml:space="preserve"> </w:t>
        </w:r>
        <w:r w:rsidRPr="00814A5E">
          <w:rPr>
            <w:rStyle w:val="af6"/>
            <w:rFonts w:hint="eastAsia"/>
            <w:noProof/>
          </w:rPr>
          <w:t>套用</w:t>
        </w:r>
        <w:r w:rsidRPr="00814A5E">
          <w:rPr>
            <w:rStyle w:val="af6"/>
            <w:noProof/>
          </w:rPr>
          <w:t>Mozilla Firefox</w:t>
        </w:r>
        <w:r w:rsidRPr="00814A5E">
          <w:rPr>
            <w:rStyle w:val="af6"/>
            <w:rFonts w:hint="eastAsia"/>
            <w:noProof/>
          </w:rPr>
          <w:t>政府組態基準</w:t>
        </w:r>
        <w:r w:rsidRPr="00814A5E">
          <w:rPr>
            <w:rStyle w:val="af6"/>
            <w:noProof/>
          </w:rPr>
          <w:t>(GCB)</w:t>
        </w:r>
        <w:r w:rsidRPr="00814A5E">
          <w:rPr>
            <w:rStyle w:val="af6"/>
            <w:rFonts w:hint="eastAsia"/>
            <w:noProof/>
          </w:rPr>
          <w:t>，如何恢復原始設定？</w:t>
        </w:r>
        <w:r>
          <w:rPr>
            <w:noProof/>
            <w:webHidden/>
          </w:rPr>
          <w:tab/>
        </w:r>
        <w:r>
          <w:rPr>
            <w:noProof/>
            <w:webHidden/>
          </w:rPr>
          <w:fldChar w:fldCharType="begin"/>
        </w:r>
        <w:r>
          <w:rPr>
            <w:noProof/>
            <w:webHidden/>
          </w:rPr>
          <w:instrText xml:space="preserve"> PAGEREF _Toc130807745 \h </w:instrText>
        </w:r>
        <w:r>
          <w:rPr>
            <w:noProof/>
            <w:webHidden/>
          </w:rPr>
        </w:r>
        <w:r>
          <w:rPr>
            <w:noProof/>
            <w:webHidden/>
          </w:rPr>
          <w:fldChar w:fldCharType="separate"/>
        </w:r>
        <w:r w:rsidR="00574F0A">
          <w:rPr>
            <w:noProof/>
            <w:webHidden/>
          </w:rPr>
          <w:t>28</w:t>
        </w:r>
        <w:r>
          <w:rPr>
            <w:noProof/>
            <w:webHidden/>
          </w:rPr>
          <w:fldChar w:fldCharType="end"/>
        </w:r>
      </w:hyperlink>
    </w:p>
    <w:p w14:paraId="04F04E59" w14:textId="10FDFC28"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46" w:history="1">
        <w:r w:rsidRPr="00814A5E">
          <w:rPr>
            <w:rStyle w:val="af6"/>
            <w:noProof/>
          </w:rPr>
          <w:t>9.4</w:t>
        </w:r>
        <w:r w:rsidRPr="00814A5E">
          <w:rPr>
            <w:rStyle w:val="af6"/>
            <w:rFonts w:hint="eastAsia"/>
            <w:noProof/>
          </w:rPr>
          <w:t xml:space="preserve"> </w:t>
        </w:r>
        <w:r w:rsidRPr="00814A5E">
          <w:rPr>
            <w:rStyle w:val="af6"/>
            <w:rFonts w:hint="eastAsia"/>
            <w:noProof/>
          </w:rPr>
          <w:t>以網域主機部署</w:t>
        </w:r>
        <w:r w:rsidRPr="00814A5E">
          <w:rPr>
            <w:rStyle w:val="af6"/>
            <w:noProof/>
          </w:rPr>
          <w:t>Mozilla Firefox</w:t>
        </w:r>
        <w:r w:rsidRPr="00814A5E">
          <w:rPr>
            <w:rStyle w:val="af6"/>
            <w:rFonts w:hint="eastAsia"/>
            <w:noProof/>
          </w:rPr>
          <w:t>政府組態基準</w:t>
        </w:r>
        <w:r w:rsidRPr="00814A5E">
          <w:rPr>
            <w:rStyle w:val="af6"/>
            <w:noProof/>
          </w:rPr>
          <w:t>(GCB)</w:t>
        </w:r>
        <w:r w:rsidRPr="00814A5E">
          <w:rPr>
            <w:rStyle w:val="af6"/>
            <w:rFonts w:hint="eastAsia"/>
            <w:noProof/>
          </w:rPr>
          <w:t>，如何解決檔案存取被拒，導致設定檔無法寫入使用者電腦資料夾之問題？</w:t>
        </w:r>
        <w:r>
          <w:rPr>
            <w:noProof/>
            <w:webHidden/>
          </w:rPr>
          <w:tab/>
        </w:r>
        <w:r>
          <w:rPr>
            <w:noProof/>
            <w:webHidden/>
          </w:rPr>
          <w:fldChar w:fldCharType="begin"/>
        </w:r>
        <w:r>
          <w:rPr>
            <w:noProof/>
            <w:webHidden/>
          </w:rPr>
          <w:instrText xml:space="preserve"> PAGEREF _Toc130807746 \h </w:instrText>
        </w:r>
        <w:r>
          <w:rPr>
            <w:noProof/>
            <w:webHidden/>
          </w:rPr>
        </w:r>
        <w:r>
          <w:rPr>
            <w:noProof/>
            <w:webHidden/>
          </w:rPr>
          <w:fldChar w:fldCharType="separate"/>
        </w:r>
        <w:r w:rsidR="00574F0A">
          <w:rPr>
            <w:noProof/>
            <w:webHidden/>
          </w:rPr>
          <w:t>28</w:t>
        </w:r>
        <w:r>
          <w:rPr>
            <w:noProof/>
            <w:webHidden/>
          </w:rPr>
          <w:fldChar w:fldCharType="end"/>
        </w:r>
      </w:hyperlink>
    </w:p>
    <w:p w14:paraId="11FA576C" w14:textId="153C2A17"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47" w:history="1">
        <w:r w:rsidRPr="00814A5E">
          <w:rPr>
            <w:rStyle w:val="af6"/>
            <w:noProof/>
          </w:rPr>
          <w:t>9.5</w:t>
        </w:r>
        <w:r w:rsidRPr="00814A5E">
          <w:rPr>
            <w:rStyle w:val="af6"/>
            <w:rFonts w:hint="eastAsia"/>
            <w:noProof/>
          </w:rPr>
          <w:t xml:space="preserve"> </w:t>
        </w:r>
        <w:r w:rsidRPr="00814A5E">
          <w:rPr>
            <w:rStyle w:val="af6"/>
            <w:rFonts w:hint="eastAsia"/>
            <w:noProof/>
          </w:rPr>
          <w:t>如何檢查</w:t>
        </w:r>
        <w:r w:rsidRPr="00814A5E">
          <w:rPr>
            <w:rStyle w:val="af6"/>
            <w:noProof/>
          </w:rPr>
          <w:t>Mozilla Firefox</w:t>
        </w:r>
        <w:r w:rsidRPr="00814A5E">
          <w:rPr>
            <w:rStyle w:val="af6"/>
            <w:rFonts w:hint="eastAsia"/>
            <w:noProof/>
          </w:rPr>
          <w:t>政府組態基準</w:t>
        </w:r>
        <w:r w:rsidRPr="00814A5E">
          <w:rPr>
            <w:rStyle w:val="af6"/>
            <w:noProof/>
          </w:rPr>
          <w:t>(GCB)</w:t>
        </w:r>
        <w:r w:rsidRPr="00814A5E">
          <w:rPr>
            <w:rStyle w:val="af6"/>
            <w:rFonts w:hint="eastAsia"/>
            <w:noProof/>
          </w:rPr>
          <w:t>是否套用成功？</w:t>
        </w:r>
        <w:r>
          <w:rPr>
            <w:noProof/>
            <w:webHidden/>
          </w:rPr>
          <w:tab/>
        </w:r>
        <w:r>
          <w:rPr>
            <w:noProof/>
            <w:webHidden/>
          </w:rPr>
          <w:fldChar w:fldCharType="begin"/>
        </w:r>
        <w:r>
          <w:rPr>
            <w:noProof/>
            <w:webHidden/>
          </w:rPr>
          <w:instrText xml:space="preserve"> PAGEREF _Toc130807747 \h </w:instrText>
        </w:r>
        <w:r>
          <w:rPr>
            <w:noProof/>
            <w:webHidden/>
          </w:rPr>
        </w:r>
        <w:r>
          <w:rPr>
            <w:noProof/>
            <w:webHidden/>
          </w:rPr>
          <w:fldChar w:fldCharType="separate"/>
        </w:r>
        <w:r w:rsidR="00574F0A">
          <w:rPr>
            <w:noProof/>
            <w:webHidden/>
          </w:rPr>
          <w:t>29</w:t>
        </w:r>
        <w:r>
          <w:rPr>
            <w:noProof/>
            <w:webHidden/>
          </w:rPr>
          <w:fldChar w:fldCharType="end"/>
        </w:r>
      </w:hyperlink>
    </w:p>
    <w:p w14:paraId="4BF873DA" w14:textId="46E8F875"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48" w:history="1">
        <w:r w:rsidRPr="00814A5E">
          <w:rPr>
            <w:rStyle w:val="af6"/>
            <w:noProof/>
          </w:rPr>
          <w:t>9.6</w:t>
        </w:r>
        <w:r w:rsidRPr="00814A5E">
          <w:rPr>
            <w:rStyle w:val="af6"/>
            <w:rFonts w:hint="eastAsia"/>
            <w:noProof/>
          </w:rPr>
          <w:t xml:space="preserve"> </w:t>
        </w:r>
        <w:r w:rsidRPr="00814A5E">
          <w:rPr>
            <w:rStyle w:val="af6"/>
            <w:rFonts w:hint="eastAsia"/>
            <w:noProof/>
          </w:rPr>
          <w:t>如何使用單機方式部署</w:t>
        </w:r>
        <w:r w:rsidRPr="00814A5E">
          <w:rPr>
            <w:rStyle w:val="af6"/>
            <w:noProof/>
          </w:rPr>
          <w:t>Mozilla Firefox</w:t>
        </w:r>
        <w:r w:rsidRPr="00814A5E">
          <w:rPr>
            <w:rStyle w:val="af6"/>
            <w:rFonts w:hint="eastAsia"/>
            <w:noProof/>
          </w:rPr>
          <w:t>政府組態基準</w:t>
        </w:r>
        <w:r w:rsidRPr="00814A5E">
          <w:rPr>
            <w:rStyle w:val="af6"/>
            <w:noProof/>
          </w:rPr>
          <w:t>(GCB)</w:t>
        </w:r>
        <w:r w:rsidRPr="00814A5E">
          <w:rPr>
            <w:rStyle w:val="af6"/>
            <w:rFonts w:hint="eastAsia"/>
            <w:noProof/>
          </w:rPr>
          <w:t>？</w:t>
        </w:r>
        <w:r>
          <w:rPr>
            <w:noProof/>
            <w:webHidden/>
          </w:rPr>
          <w:tab/>
        </w:r>
        <w:r>
          <w:rPr>
            <w:noProof/>
            <w:webHidden/>
          </w:rPr>
          <w:fldChar w:fldCharType="begin"/>
        </w:r>
        <w:r>
          <w:rPr>
            <w:noProof/>
            <w:webHidden/>
          </w:rPr>
          <w:instrText xml:space="preserve"> PAGEREF _Toc130807748 \h </w:instrText>
        </w:r>
        <w:r>
          <w:rPr>
            <w:noProof/>
            <w:webHidden/>
          </w:rPr>
        </w:r>
        <w:r>
          <w:rPr>
            <w:noProof/>
            <w:webHidden/>
          </w:rPr>
          <w:fldChar w:fldCharType="separate"/>
        </w:r>
        <w:r w:rsidR="00574F0A">
          <w:rPr>
            <w:noProof/>
            <w:webHidden/>
          </w:rPr>
          <w:t>29</w:t>
        </w:r>
        <w:r>
          <w:rPr>
            <w:noProof/>
            <w:webHidden/>
          </w:rPr>
          <w:fldChar w:fldCharType="end"/>
        </w:r>
      </w:hyperlink>
    </w:p>
    <w:p w14:paraId="158153D0" w14:textId="2E52F561"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49" w:history="1">
        <w:r w:rsidRPr="00814A5E">
          <w:rPr>
            <w:rStyle w:val="af6"/>
            <w:noProof/>
          </w:rPr>
          <w:t>9.7</w:t>
        </w:r>
        <w:r w:rsidRPr="00814A5E">
          <w:rPr>
            <w:rStyle w:val="af6"/>
            <w:rFonts w:hint="eastAsia"/>
            <w:noProof/>
          </w:rPr>
          <w:t xml:space="preserve"> </w:t>
        </w:r>
        <w:r w:rsidRPr="00814A5E">
          <w:rPr>
            <w:rStyle w:val="af6"/>
            <w:rFonts w:hint="eastAsia"/>
            <w:noProof/>
          </w:rPr>
          <w:t>以網域主機部署</w:t>
        </w:r>
        <w:r w:rsidRPr="00814A5E">
          <w:rPr>
            <w:rStyle w:val="af6"/>
            <w:noProof/>
          </w:rPr>
          <w:t>Mozilla Firefox</w:t>
        </w:r>
        <w:r w:rsidRPr="00814A5E">
          <w:rPr>
            <w:rStyle w:val="af6"/>
            <w:rFonts w:hint="eastAsia"/>
            <w:noProof/>
          </w:rPr>
          <w:t>政府組態基準</w:t>
        </w:r>
        <w:r w:rsidRPr="00814A5E">
          <w:rPr>
            <w:rStyle w:val="af6"/>
            <w:noProof/>
          </w:rPr>
          <w:t>(GCB)</w:t>
        </w:r>
        <w:r w:rsidRPr="00814A5E">
          <w:rPr>
            <w:rStyle w:val="af6"/>
            <w:rFonts w:hint="eastAsia"/>
            <w:noProof/>
          </w:rPr>
          <w:t>，套用失敗之原因為何？</w:t>
        </w:r>
        <w:r>
          <w:rPr>
            <w:noProof/>
            <w:webHidden/>
          </w:rPr>
          <w:tab/>
        </w:r>
        <w:r>
          <w:rPr>
            <w:noProof/>
            <w:webHidden/>
          </w:rPr>
          <w:fldChar w:fldCharType="begin"/>
        </w:r>
        <w:r>
          <w:rPr>
            <w:noProof/>
            <w:webHidden/>
          </w:rPr>
          <w:instrText xml:space="preserve"> PAGEREF _Toc130807749 \h </w:instrText>
        </w:r>
        <w:r>
          <w:rPr>
            <w:noProof/>
            <w:webHidden/>
          </w:rPr>
        </w:r>
        <w:r>
          <w:rPr>
            <w:noProof/>
            <w:webHidden/>
          </w:rPr>
          <w:fldChar w:fldCharType="separate"/>
        </w:r>
        <w:r w:rsidR="00574F0A">
          <w:rPr>
            <w:noProof/>
            <w:webHidden/>
          </w:rPr>
          <w:t>30</w:t>
        </w:r>
        <w:r>
          <w:rPr>
            <w:noProof/>
            <w:webHidden/>
          </w:rPr>
          <w:fldChar w:fldCharType="end"/>
        </w:r>
      </w:hyperlink>
    </w:p>
    <w:p w14:paraId="1D79018C" w14:textId="6CDDAEC4"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50" w:history="1">
        <w:r w:rsidRPr="00814A5E">
          <w:rPr>
            <w:rStyle w:val="af6"/>
            <w:noProof/>
          </w:rPr>
          <w:t>9.8</w:t>
        </w:r>
        <w:r w:rsidRPr="00814A5E">
          <w:rPr>
            <w:rStyle w:val="af6"/>
            <w:rFonts w:hint="eastAsia"/>
            <w:noProof/>
          </w:rPr>
          <w:t xml:space="preserve"> </w:t>
        </w:r>
        <w:r w:rsidRPr="00814A5E">
          <w:rPr>
            <w:rStyle w:val="af6"/>
            <w:rFonts w:hint="eastAsia"/>
            <w:noProof/>
          </w:rPr>
          <w:t>透過網域主機部署</w:t>
        </w:r>
        <w:r w:rsidRPr="00814A5E">
          <w:rPr>
            <w:rStyle w:val="af6"/>
            <w:noProof/>
          </w:rPr>
          <w:t>Mozilla Firefox</w:t>
        </w:r>
        <w:r w:rsidRPr="00814A5E">
          <w:rPr>
            <w:rStyle w:val="af6"/>
            <w:rFonts w:hint="eastAsia"/>
            <w:noProof/>
          </w:rPr>
          <w:t>政府組態基準</w:t>
        </w:r>
        <w:r w:rsidRPr="00814A5E">
          <w:rPr>
            <w:rStyle w:val="af6"/>
            <w:noProof/>
          </w:rPr>
          <w:t>(GCB)</w:t>
        </w:r>
        <w:r w:rsidRPr="00814A5E">
          <w:rPr>
            <w:rStyle w:val="af6"/>
            <w:rFonts w:hint="eastAsia"/>
            <w:noProof/>
          </w:rPr>
          <w:t>，無法使用批次檔將資料寫入使用者電腦之原因為何？</w:t>
        </w:r>
        <w:r>
          <w:rPr>
            <w:noProof/>
            <w:webHidden/>
          </w:rPr>
          <w:tab/>
        </w:r>
        <w:r>
          <w:rPr>
            <w:noProof/>
            <w:webHidden/>
          </w:rPr>
          <w:fldChar w:fldCharType="begin"/>
        </w:r>
        <w:r>
          <w:rPr>
            <w:noProof/>
            <w:webHidden/>
          </w:rPr>
          <w:instrText xml:space="preserve"> PAGEREF _Toc130807750 \h </w:instrText>
        </w:r>
        <w:r>
          <w:rPr>
            <w:noProof/>
            <w:webHidden/>
          </w:rPr>
        </w:r>
        <w:r>
          <w:rPr>
            <w:noProof/>
            <w:webHidden/>
          </w:rPr>
          <w:fldChar w:fldCharType="separate"/>
        </w:r>
        <w:r w:rsidR="00574F0A">
          <w:rPr>
            <w:noProof/>
            <w:webHidden/>
          </w:rPr>
          <w:t>30</w:t>
        </w:r>
        <w:r>
          <w:rPr>
            <w:noProof/>
            <w:webHidden/>
          </w:rPr>
          <w:fldChar w:fldCharType="end"/>
        </w:r>
      </w:hyperlink>
    </w:p>
    <w:p w14:paraId="463D0710" w14:textId="343F00A8"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51" w:history="1">
        <w:r w:rsidRPr="00814A5E">
          <w:rPr>
            <w:rStyle w:val="af6"/>
            <w:noProof/>
          </w:rPr>
          <w:t>9.9</w:t>
        </w:r>
        <w:r w:rsidRPr="00814A5E">
          <w:rPr>
            <w:rStyle w:val="af6"/>
            <w:rFonts w:hint="eastAsia"/>
            <w:noProof/>
          </w:rPr>
          <w:t xml:space="preserve"> </w:t>
        </w:r>
        <w:r w:rsidRPr="00814A5E">
          <w:rPr>
            <w:rStyle w:val="af6"/>
            <w:rFonts w:hint="eastAsia"/>
            <w:noProof/>
          </w:rPr>
          <w:t>如何透過</w:t>
        </w:r>
        <w:r w:rsidRPr="00814A5E">
          <w:rPr>
            <w:rStyle w:val="af6"/>
            <w:noProof/>
          </w:rPr>
          <w:t>AD</w:t>
        </w:r>
        <w:r w:rsidRPr="00814A5E">
          <w:rPr>
            <w:rStyle w:val="af6"/>
            <w:rFonts w:hint="eastAsia"/>
            <w:noProof/>
          </w:rPr>
          <w:t>伺服器部署</w:t>
        </w:r>
        <w:r w:rsidRPr="00814A5E">
          <w:rPr>
            <w:rStyle w:val="af6"/>
            <w:noProof/>
          </w:rPr>
          <w:t>Mozilla Firefox GCB</w:t>
        </w:r>
        <w:r w:rsidRPr="00814A5E">
          <w:rPr>
            <w:rStyle w:val="af6"/>
            <w:rFonts w:hint="eastAsia"/>
            <w:noProof/>
          </w:rPr>
          <w:t>至整個網域？</w:t>
        </w:r>
        <w:r>
          <w:rPr>
            <w:noProof/>
            <w:webHidden/>
          </w:rPr>
          <w:tab/>
        </w:r>
        <w:r>
          <w:rPr>
            <w:noProof/>
            <w:webHidden/>
          </w:rPr>
          <w:fldChar w:fldCharType="begin"/>
        </w:r>
        <w:r>
          <w:rPr>
            <w:noProof/>
            <w:webHidden/>
          </w:rPr>
          <w:instrText xml:space="preserve"> PAGEREF _Toc130807751 \h </w:instrText>
        </w:r>
        <w:r>
          <w:rPr>
            <w:noProof/>
            <w:webHidden/>
          </w:rPr>
        </w:r>
        <w:r>
          <w:rPr>
            <w:noProof/>
            <w:webHidden/>
          </w:rPr>
          <w:fldChar w:fldCharType="separate"/>
        </w:r>
        <w:r w:rsidR="00574F0A">
          <w:rPr>
            <w:noProof/>
            <w:webHidden/>
          </w:rPr>
          <w:t>30</w:t>
        </w:r>
        <w:r>
          <w:rPr>
            <w:noProof/>
            <w:webHidden/>
          </w:rPr>
          <w:fldChar w:fldCharType="end"/>
        </w:r>
      </w:hyperlink>
    </w:p>
    <w:p w14:paraId="2E44DB49" w14:textId="2425D886" w:rsidR="001020B1" w:rsidRDefault="001020B1">
      <w:pPr>
        <w:pStyle w:val="13"/>
        <w:rPr>
          <w:rFonts w:asciiTheme="minorHAnsi" w:eastAsiaTheme="minorEastAsia" w:hAnsiTheme="minorHAnsi" w:cstheme="minorBidi"/>
          <w:noProof/>
          <w:kern w:val="2"/>
          <w:sz w:val="24"/>
          <w:szCs w:val="22"/>
        </w:rPr>
      </w:pPr>
      <w:hyperlink w:anchor="_Toc130807752" w:history="1">
        <w:r w:rsidRPr="00814A5E">
          <w:rPr>
            <w:rStyle w:val="af6"/>
            <w:noProof/>
          </w:rPr>
          <w:t>10. Microsoft Edge Legacy</w:t>
        </w:r>
        <w:r>
          <w:rPr>
            <w:noProof/>
            <w:webHidden/>
          </w:rPr>
          <w:tab/>
        </w:r>
        <w:r>
          <w:rPr>
            <w:noProof/>
            <w:webHidden/>
          </w:rPr>
          <w:fldChar w:fldCharType="begin"/>
        </w:r>
        <w:r>
          <w:rPr>
            <w:noProof/>
            <w:webHidden/>
          </w:rPr>
          <w:instrText xml:space="preserve"> PAGEREF _Toc130807752 \h </w:instrText>
        </w:r>
        <w:r>
          <w:rPr>
            <w:noProof/>
            <w:webHidden/>
          </w:rPr>
        </w:r>
        <w:r>
          <w:rPr>
            <w:noProof/>
            <w:webHidden/>
          </w:rPr>
          <w:fldChar w:fldCharType="separate"/>
        </w:r>
        <w:r w:rsidR="00574F0A">
          <w:rPr>
            <w:noProof/>
            <w:webHidden/>
          </w:rPr>
          <w:t>31</w:t>
        </w:r>
        <w:r>
          <w:rPr>
            <w:noProof/>
            <w:webHidden/>
          </w:rPr>
          <w:fldChar w:fldCharType="end"/>
        </w:r>
      </w:hyperlink>
    </w:p>
    <w:p w14:paraId="229D5DA2" w14:textId="50A2F021"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53" w:history="1">
        <w:r w:rsidRPr="00814A5E">
          <w:rPr>
            <w:rStyle w:val="af6"/>
            <w:noProof/>
          </w:rPr>
          <w:t>10.1</w:t>
        </w:r>
        <w:r w:rsidRPr="00814A5E">
          <w:rPr>
            <w:rStyle w:val="af6"/>
            <w:rFonts w:hint="eastAsia"/>
            <w:noProof/>
          </w:rPr>
          <w:t xml:space="preserve"> </w:t>
        </w:r>
        <w:r w:rsidRPr="00814A5E">
          <w:rPr>
            <w:rStyle w:val="af6"/>
            <w:rFonts w:hint="eastAsia"/>
            <w:noProof/>
          </w:rPr>
          <w:t>使用網域主機部署</w:t>
        </w:r>
        <w:r w:rsidRPr="00814A5E">
          <w:rPr>
            <w:rStyle w:val="af6"/>
            <w:noProof/>
          </w:rPr>
          <w:t>Microsoft Edge Legacy GCB</w:t>
        </w:r>
        <w:r w:rsidRPr="00814A5E">
          <w:rPr>
            <w:rStyle w:val="af6"/>
            <w:rFonts w:hint="eastAsia"/>
            <w:noProof/>
          </w:rPr>
          <w:t>時，無法找到群組原則設定項目，怎麼辦呢？</w:t>
        </w:r>
        <w:r>
          <w:rPr>
            <w:noProof/>
            <w:webHidden/>
          </w:rPr>
          <w:tab/>
        </w:r>
        <w:r>
          <w:rPr>
            <w:noProof/>
            <w:webHidden/>
          </w:rPr>
          <w:fldChar w:fldCharType="begin"/>
        </w:r>
        <w:r>
          <w:rPr>
            <w:noProof/>
            <w:webHidden/>
          </w:rPr>
          <w:instrText xml:space="preserve"> PAGEREF _Toc130807753 \h </w:instrText>
        </w:r>
        <w:r>
          <w:rPr>
            <w:noProof/>
            <w:webHidden/>
          </w:rPr>
        </w:r>
        <w:r>
          <w:rPr>
            <w:noProof/>
            <w:webHidden/>
          </w:rPr>
          <w:fldChar w:fldCharType="separate"/>
        </w:r>
        <w:r w:rsidR="00574F0A">
          <w:rPr>
            <w:noProof/>
            <w:webHidden/>
          </w:rPr>
          <w:t>31</w:t>
        </w:r>
        <w:r>
          <w:rPr>
            <w:noProof/>
            <w:webHidden/>
          </w:rPr>
          <w:fldChar w:fldCharType="end"/>
        </w:r>
      </w:hyperlink>
    </w:p>
    <w:p w14:paraId="0A1DC8BA" w14:textId="41E36EAB"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54" w:history="1">
        <w:r w:rsidRPr="00814A5E">
          <w:rPr>
            <w:rStyle w:val="af6"/>
            <w:noProof/>
          </w:rPr>
          <w:t>10.2 Microsoft Edge Legacy GCB(TWGCB-02-005)</w:t>
        </w:r>
        <w:r w:rsidRPr="00814A5E">
          <w:rPr>
            <w:rStyle w:val="af6"/>
            <w:rFonts w:hint="eastAsia"/>
            <w:noProof/>
          </w:rPr>
          <w:t>，是否適用於新版</w:t>
        </w:r>
        <w:r w:rsidRPr="00814A5E">
          <w:rPr>
            <w:rStyle w:val="af6"/>
            <w:noProof/>
          </w:rPr>
          <w:t>Microsoft Edge</w:t>
        </w:r>
        <w:r w:rsidRPr="00814A5E">
          <w:rPr>
            <w:rStyle w:val="af6"/>
            <w:rFonts w:hint="eastAsia"/>
            <w:noProof/>
          </w:rPr>
          <w:t>瀏覽器</w:t>
        </w:r>
        <w:r w:rsidRPr="00814A5E">
          <w:rPr>
            <w:rStyle w:val="af6"/>
            <w:noProof/>
          </w:rPr>
          <w:t>(</w:t>
        </w:r>
        <w:r w:rsidRPr="00814A5E">
          <w:rPr>
            <w:rStyle w:val="af6"/>
            <w:rFonts w:hint="eastAsia"/>
            <w:noProof/>
          </w:rPr>
          <w:t>基於</w:t>
        </w:r>
        <w:r w:rsidRPr="00814A5E">
          <w:rPr>
            <w:rStyle w:val="af6"/>
            <w:noProof/>
          </w:rPr>
          <w:t>Chromium</w:t>
        </w:r>
        <w:r w:rsidRPr="00814A5E">
          <w:rPr>
            <w:rStyle w:val="af6"/>
            <w:rFonts w:hint="eastAsia"/>
            <w:noProof/>
          </w:rPr>
          <w:t>原始碼</w:t>
        </w:r>
        <w:r w:rsidRPr="00814A5E">
          <w:rPr>
            <w:rStyle w:val="af6"/>
            <w:noProof/>
          </w:rPr>
          <w:t>)</w:t>
        </w:r>
        <w:r w:rsidRPr="00814A5E">
          <w:rPr>
            <w:rStyle w:val="af6"/>
            <w:rFonts w:hint="eastAsia"/>
            <w:noProof/>
          </w:rPr>
          <w:t>？</w:t>
        </w:r>
        <w:r>
          <w:rPr>
            <w:noProof/>
            <w:webHidden/>
          </w:rPr>
          <w:tab/>
        </w:r>
        <w:r>
          <w:rPr>
            <w:noProof/>
            <w:webHidden/>
          </w:rPr>
          <w:fldChar w:fldCharType="begin"/>
        </w:r>
        <w:r>
          <w:rPr>
            <w:noProof/>
            <w:webHidden/>
          </w:rPr>
          <w:instrText xml:space="preserve"> PAGEREF _Toc130807754 \h </w:instrText>
        </w:r>
        <w:r>
          <w:rPr>
            <w:noProof/>
            <w:webHidden/>
          </w:rPr>
        </w:r>
        <w:r>
          <w:rPr>
            <w:noProof/>
            <w:webHidden/>
          </w:rPr>
          <w:fldChar w:fldCharType="separate"/>
        </w:r>
        <w:r w:rsidR="00574F0A">
          <w:rPr>
            <w:noProof/>
            <w:webHidden/>
          </w:rPr>
          <w:t>31</w:t>
        </w:r>
        <w:r>
          <w:rPr>
            <w:noProof/>
            <w:webHidden/>
          </w:rPr>
          <w:fldChar w:fldCharType="end"/>
        </w:r>
      </w:hyperlink>
    </w:p>
    <w:p w14:paraId="33AA35E1" w14:textId="63258AD5" w:rsidR="001020B1" w:rsidRDefault="001020B1">
      <w:pPr>
        <w:pStyle w:val="13"/>
        <w:rPr>
          <w:rFonts w:asciiTheme="minorHAnsi" w:eastAsiaTheme="minorEastAsia" w:hAnsiTheme="minorHAnsi" w:cstheme="minorBidi"/>
          <w:noProof/>
          <w:kern w:val="2"/>
          <w:sz w:val="24"/>
          <w:szCs w:val="22"/>
        </w:rPr>
      </w:pPr>
      <w:hyperlink w:anchor="_Toc130807755" w:history="1">
        <w:r w:rsidRPr="00814A5E">
          <w:rPr>
            <w:rStyle w:val="af6"/>
            <w:noProof/>
          </w:rPr>
          <w:t>11. Microsoft Edge</w:t>
        </w:r>
        <w:r>
          <w:rPr>
            <w:noProof/>
            <w:webHidden/>
          </w:rPr>
          <w:tab/>
        </w:r>
        <w:r>
          <w:rPr>
            <w:noProof/>
            <w:webHidden/>
          </w:rPr>
          <w:fldChar w:fldCharType="begin"/>
        </w:r>
        <w:r>
          <w:rPr>
            <w:noProof/>
            <w:webHidden/>
          </w:rPr>
          <w:instrText xml:space="preserve"> PAGEREF _Toc130807755 \h </w:instrText>
        </w:r>
        <w:r>
          <w:rPr>
            <w:noProof/>
            <w:webHidden/>
          </w:rPr>
        </w:r>
        <w:r>
          <w:rPr>
            <w:noProof/>
            <w:webHidden/>
          </w:rPr>
          <w:fldChar w:fldCharType="separate"/>
        </w:r>
        <w:r w:rsidR="00574F0A">
          <w:rPr>
            <w:noProof/>
            <w:webHidden/>
          </w:rPr>
          <w:t>32</w:t>
        </w:r>
        <w:r>
          <w:rPr>
            <w:noProof/>
            <w:webHidden/>
          </w:rPr>
          <w:fldChar w:fldCharType="end"/>
        </w:r>
      </w:hyperlink>
    </w:p>
    <w:p w14:paraId="23E1B5F5" w14:textId="26A14D9E"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56" w:history="1">
        <w:r w:rsidRPr="00814A5E">
          <w:rPr>
            <w:rStyle w:val="af6"/>
            <w:noProof/>
          </w:rPr>
          <w:t>11.1 Microsoft Edge GCB(TWGCB-02-006)</w:t>
        </w:r>
        <w:r w:rsidRPr="00814A5E">
          <w:rPr>
            <w:rStyle w:val="af6"/>
            <w:rFonts w:hint="eastAsia"/>
            <w:noProof/>
          </w:rPr>
          <w:t>適用之</w:t>
        </w:r>
        <w:r w:rsidRPr="00814A5E">
          <w:rPr>
            <w:rStyle w:val="af6"/>
            <w:noProof/>
          </w:rPr>
          <w:t>Microsoft Edge</w:t>
        </w:r>
        <w:r w:rsidRPr="00814A5E">
          <w:rPr>
            <w:rStyle w:val="af6"/>
            <w:rFonts w:hint="eastAsia"/>
            <w:noProof/>
          </w:rPr>
          <w:t>版本為何？</w:t>
        </w:r>
        <w:r>
          <w:rPr>
            <w:noProof/>
            <w:webHidden/>
          </w:rPr>
          <w:tab/>
        </w:r>
        <w:r>
          <w:rPr>
            <w:noProof/>
            <w:webHidden/>
          </w:rPr>
          <w:fldChar w:fldCharType="begin"/>
        </w:r>
        <w:r>
          <w:rPr>
            <w:noProof/>
            <w:webHidden/>
          </w:rPr>
          <w:instrText xml:space="preserve"> PAGEREF _Toc130807756 \h </w:instrText>
        </w:r>
        <w:r>
          <w:rPr>
            <w:noProof/>
            <w:webHidden/>
          </w:rPr>
        </w:r>
        <w:r>
          <w:rPr>
            <w:noProof/>
            <w:webHidden/>
          </w:rPr>
          <w:fldChar w:fldCharType="separate"/>
        </w:r>
        <w:r w:rsidR="00574F0A">
          <w:rPr>
            <w:noProof/>
            <w:webHidden/>
          </w:rPr>
          <w:t>32</w:t>
        </w:r>
        <w:r>
          <w:rPr>
            <w:noProof/>
            <w:webHidden/>
          </w:rPr>
          <w:fldChar w:fldCharType="end"/>
        </w:r>
      </w:hyperlink>
    </w:p>
    <w:p w14:paraId="250E3AD8" w14:textId="402B7E1C"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57" w:history="1">
        <w:r w:rsidRPr="00814A5E">
          <w:rPr>
            <w:rStyle w:val="af6"/>
            <w:noProof/>
          </w:rPr>
          <w:t>11.2</w:t>
        </w:r>
        <w:r w:rsidRPr="00814A5E">
          <w:rPr>
            <w:rStyle w:val="af6"/>
            <w:rFonts w:hint="eastAsia"/>
            <w:noProof/>
          </w:rPr>
          <w:t xml:space="preserve"> </w:t>
        </w:r>
        <w:r w:rsidRPr="00814A5E">
          <w:rPr>
            <w:rStyle w:val="af6"/>
            <w:rFonts w:hint="eastAsia"/>
            <w:noProof/>
          </w:rPr>
          <w:t>部署</w:t>
        </w:r>
        <w:r w:rsidRPr="00814A5E">
          <w:rPr>
            <w:rStyle w:val="af6"/>
            <w:noProof/>
          </w:rPr>
          <w:t>Microsoft Edge GCB</w:t>
        </w:r>
        <w:r w:rsidRPr="00814A5E">
          <w:rPr>
            <w:rStyle w:val="af6"/>
            <w:rFonts w:hint="eastAsia"/>
            <w:noProof/>
          </w:rPr>
          <w:t>後，使用本機群組原則編輯器</w:t>
        </w:r>
        <w:r w:rsidRPr="00814A5E">
          <w:rPr>
            <w:rStyle w:val="af6"/>
            <w:noProof/>
          </w:rPr>
          <w:t>(Gpedit.msc)</w:t>
        </w:r>
        <w:r w:rsidRPr="00814A5E">
          <w:rPr>
            <w:rStyle w:val="af6"/>
            <w:rFonts w:hint="eastAsia"/>
            <w:noProof/>
          </w:rPr>
          <w:t>或群組原則管理主控台</w:t>
        </w:r>
        <w:r w:rsidRPr="00814A5E">
          <w:rPr>
            <w:rStyle w:val="af6"/>
            <w:noProof/>
          </w:rPr>
          <w:t>(Gpmc.msc)</w:t>
        </w:r>
        <w:r w:rsidRPr="00814A5E">
          <w:rPr>
            <w:rStyle w:val="af6"/>
            <w:rFonts w:hint="eastAsia"/>
            <w:noProof/>
          </w:rPr>
          <w:t>等工具檢視時，看不到</w:t>
        </w:r>
        <w:r w:rsidRPr="00814A5E">
          <w:rPr>
            <w:rStyle w:val="af6"/>
            <w:noProof/>
          </w:rPr>
          <w:t>Microsoft Edge</w:t>
        </w:r>
        <w:r w:rsidRPr="00814A5E">
          <w:rPr>
            <w:rStyle w:val="af6"/>
            <w:rFonts w:hint="eastAsia"/>
            <w:noProof/>
          </w:rPr>
          <w:t>設定項目，該怎麼辦？</w:t>
        </w:r>
        <w:r>
          <w:rPr>
            <w:noProof/>
            <w:webHidden/>
          </w:rPr>
          <w:tab/>
        </w:r>
        <w:r>
          <w:rPr>
            <w:noProof/>
            <w:webHidden/>
          </w:rPr>
          <w:fldChar w:fldCharType="begin"/>
        </w:r>
        <w:r>
          <w:rPr>
            <w:noProof/>
            <w:webHidden/>
          </w:rPr>
          <w:instrText xml:space="preserve"> PAGEREF _Toc130807757 \h </w:instrText>
        </w:r>
        <w:r>
          <w:rPr>
            <w:noProof/>
            <w:webHidden/>
          </w:rPr>
        </w:r>
        <w:r>
          <w:rPr>
            <w:noProof/>
            <w:webHidden/>
          </w:rPr>
          <w:fldChar w:fldCharType="separate"/>
        </w:r>
        <w:r w:rsidR="00574F0A">
          <w:rPr>
            <w:noProof/>
            <w:webHidden/>
          </w:rPr>
          <w:t>32</w:t>
        </w:r>
        <w:r>
          <w:rPr>
            <w:noProof/>
            <w:webHidden/>
          </w:rPr>
          <w:fldChar w:fldCharType="end"/>
        </w:r>
      </w:hyperlink>
    </w:p>
    <w:p w14:paraId="2DF424D8" w14:textId="776957D0" w:rsidR="001020B1" w:rsidRDefault="001020B1">
      <w:pPr>
        <w:pStyle w:val="13"/>
        <w:rPr>
          <w:rFonts w:asciiTheme="minorHAnsi" w:eastAsiaTheme="minorEastAsia" w:hAnsiTheme="minorHAnsi" w:cstheme="minorBidi"/>
          <w:noProof/>
          <w:kern w:val="2"/>
          <w:sz w:val="24"/>
          <w:szCs w:val="22"/>
        </w:rPr>
      </w:pPr>
      <w:hyperlink w:anchor="_Toc130807758" w:history="1">
        <w:r w:rsidRPr="00814A5E">
          <w:rPr>
            <w:rStyle w:val="af6"/>
            <w:noProof/>
          </w:rPr>
          <w:t>12. Fortinet Fortigate</w:t>
        </w:r>
        <w:r>
          <w:rPr>
            <w:noProof/>
            <w:webHidden/>
          </w:rPr>
          <w:tab/>
        </w:r>
        <w:r>
          <w:rPr>
            <w:noProof/>
            <w:webHidden/>
          </w:rPr>
          <w:fldChar w:fldCharType="begin"/>
        </w:r>
        <w:r>
          <w:rPr>
            <w:noProof/>
            <w:webHidden/>
          </w:rPr>
          <w:instrText xml:space="preserve"> PAGEREF _Toc130807758 \h </w:instrText>
        </w:r>
        <w:r>
          <w:rPr>
            <w:noProof/>
            <w:webHidden/>
          </w:rPr>
        </w:r>
        <w:r>
          <w:rPr>
            <w:noProof/>
            <w:webHidden/>
          </w:rPr>
          <w:fldChar w:fldCharType="separate"/>
        </w:r>
        <w:r w:rsidR="00574F0A">
          <w:rPr>
            <w:noProof/>
            <w:webHidden/>
          </w:rPr>
          <w:t>33</w:t>
        </w:r>
        <w:r>
          <w:rPr>
            <w:noProof/>
            <w:webHidden/>
          </w:rPr>
          <w:fldChar w:fldCharType="end"/>
        </w:r>
      </w:hyperlink>
    </w:p>
    <w:p w14:paraId="0A364B0A" w14:textId="75B3BF89"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59" w:history="1">
        <w:r w:rsidRPr="00814A5E">
          <w:rPr>
            <w:rStyle w:val="af6"/>
            <w:noProof/>
          </w:rPr>
          <w:t>12.1 Fortinet Fortigate SNMP</w:t>
        </w:r>
        <w:r w:rsidRPr="00814A5E">
          <w:rPr>
            <w:rStyle w:val="af6"/>
            <w:rFonts w:hint="eastAsia"/>
            <w:noProof/>
          </w:rPr>
          <w:t>為完全停用狀態，是否還需列入例外管理項目？</w:t>
        </w:r>
        <w:r>
          <w:rPr>
            <w:noProof/>
            <w:webHidden/>
          </w:rPr>
          <w:tab/>
        </w:r>
        <w:r>
          <w:rPr>
            <w:noProof/>
            <w:webHidden/>
          </w:rPr>
          <w:fldChar w:fldCharType="begin"/>
        </w:r>
        <w:r>
          <w:rPr>
            <w:noProof/>
            <w:webHidden/>
          </w:rPr>
          <w:instrText xml:space="preserve"> PAGEREF _Toc130807759 \h </w:instrText>
        </w:r>
        <w:r>
          <w:rPr>
            <w:noProof/>
            <w:webHidden/>
          </w:rPr>
        </w:r>
        <w:r>
          <w:rPr>
            <w:noProof/>
            <w:webHidden/>
          </w:rPr>
          <w:fldChar w:fldCharType="separate"/>
        </w:r>
        <w:r w:rsidR="00574F0A">
          <w:rPr>
            <w:noProof/>
            <w:webHidden/>
          </w:rPr>
          <w:t>33</w:t>
        </w:r>
        <w:r>
          <w:rPr>
            <w:noProof/>
            <w:webHidden/>
          </w:rPr>
          <w:fldChar w:fldCharType="end"/>
        </w:r>
      </w:hyperlink>
    </w:p>
    <w:p w14:paraId="5FE96691" w14:textId="10EFB460"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60" w:history="1">
        <w:r w:rsidRPr="00814A5E">
          <w:rPr>
            <w:rStyle w:val="af6"/>
            <w:noProof/>
          </w:rPr>
          <w:t>12.2 Fortinet Fortigate</w:t>
        </w:r>
        <w:r w:rsidRPr="00814A5E">
          <w:rPr>
            <w:rStyle w:val="af6"/>
            <w:rFonts w:hint="eastAsia"/>
            <w:noProof/>
          </w:rPr>
          <w:t>政府組態基準</w:t>
        </w:r>
        <w:r w:rsidRPr="00814A5E">
          <w:rPr>
            <w:rStyle w:val="af6"/>
            <w:noProof/>
          </w:rPr>
          <w:t>(GCB)</w:t>
        </w:r>
        <w:r w:rsidRPr="00814A5E">
          <w:rPr>
            <w:rStyle w:val="af6"/>
            <w:rFonts w:hint="eastAsia"/>
            <w:noProof/>
          </w:rPr>
          <w:t>，是否適用於</w:t>
        </w:r>
        <w:r w:rsidRPr="00814A5E">
          <w:rPr>
            <w:rStyle w:val="af6"/>
            <w:noProof/>
          </w:rPr>
          <w:t>FortiOS 5.2</w:t>
        </w:r>
        <w:r w:rsidRPr="00814A5E">
          <w:rPr>
            <w:rStyle w:val="af6"/>
            <w:rFonts w:hint="eastAsia"/>
            <w:noProof/>
          </w:rPr>
          <w:t>以外版本或其他廠牌網通設備？</w:t>
        </w:r>
        <w:r>
          <w:rPr>
            <w:noProof/>
            <w:webHidden/>
          </w:rPr>
          <w:tab/>
        </w:r>
        <w:r>
          <w:rPr>
            <w:noProof/>
            <w:webHidden/>
          </w:rPr>
          <w:fldChar w:fldCharType="begin"/>
        </w:r>
        <w:r>
          <w:rPr>
            <w:noProof/>
            <w:webHidden/>
          </w:rPr>
          <w:instrText xml:space="preserve"> PAGEREF _Toc130807760 \h </w:instrText>
        </w:r>
        <w:r>
          <w:rPr>
            <w:noProof/>
            <w:webHidden/>
          </w:rPr>
        </w:r>
        <w:r>
          <w:rPr>
            <w:noProof/>
            <w:webHidden/>
          </w:rPr>
          <w:fldChar w:fldCharType="separate"/>
        </w:r>
        <w:r w:rsidR="00574F0A">
          <w:rPr>
            <w:noProof/>
            <w:webHidden/>
          </w:rPr>
          <w:t>33</w:t>
        </w:r>
        <w:r>
          <w:rPr>
            <w:noProof/>
            <w:webHidden/>
          </w:rPr>
          <w:fldChar w:fldCharType="end"/>
        </w:r>
      </w:hyperlink>
    </w:p>
    <w:p w14:paraId="1810C1C3" w14:textId="0A19B730"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61" w:history="1">
        <w:r w:rsidRPr="00814A5E">
          <w:rPr>
            <w:rStyle w:val="af6"/>
            <w:noProof/>
          </w:rPr>
          <w:t>12.3</w:t>
        </w:r>
        <w:r w:rsidRPr="00814A5E">
          <w:rPr>
            <w:rStyle w:val="af6"/>
            <w:rFonts w:hint="eastAsia"/>
            <w:noProof/>
          </w:rPr>
          <w:t xml:space="preserve"> </w:t>
        </w:r>
        <w:r w:rsidRPr="00814A5E">
          <w:rPr>
            <w:rStyle w:val="af6"/>
            <w:rFonts w:hint="eastAsia"/>
            <w:noProof/>
          </w:rPr>
          <w:t>「限制以網路設備主機型號做為主機名稱」原則，是否為設備之網域名稱？</w:t>
        </w:r>
        <w:r>
          <w:rPr>
            <w:noProof/>
            <w:webHidden/>
          </w:rPr>
          <w:tab/>
        </w:r>
        <w:r>
          <w:rPr>
            <w:noProof/>
            <w:webHidden/>
          </w:rPr>
          <w:fldChar w:fldCharType="begin"/>
        </w:r>
        <w:r>
          <w:rPr>
            <w:noProof/>
            <w:webHidden/>
          </w:rPr>
          <w:instrText xml:space="preserve"> PAGEREF _Toc130807761 \h </w:instrText>
        </w:r>
        <w:r>
          <w:rPr>
            <w:noProof/>
            <w:webHidden/>
          </w:rPr>
        </w:r>
        <w:r>
          <w:rPr>
            <w:noProof/>
            <w:webHidden/>
          </w:rPr>
          <w:fldChar w:fldCharType="separate"/>
        </w:r>
        <w:r w:rsidR="00574F0A">
          <w:rPr>
            <w:noProof/>
            <w:webHidden/>
          </w:rPr>
          <w:t>33</w:t>
        </w:r>
        <w:r>
          <w:rPr>
            <w:noProof/>
            <w:webHidden/>
          </w:rPr>
          <w:fldChar w:fldCharType="end"/>
        </w:r>
      </w:hyperlink>
    </w:p>
    <w:p w14:paraId="55E61DB2" w14:textId="5AA12DC1"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62" w:history="1">
        <w:r w:rsidRPr="00814A5E">
          <w:rPr>
            <w:rStyle w:val="af6"/>
            <w:noProof/>
          </w:rPr>
          <w:t>12.4</w:t>
        </w:r>
        <w:r w:rsidRPr="00814A5E">
          <w:rPr>
            <w:rStyle w:val="af6"/>
            <w:rFonts w:hint="eastAsia"/>
            <w:noProof/>
          </w:rPr>
          <w:t xml:space="preserve"> </w:t>
        </w:r>
        <w:r w:rsidRPr="00814A5E">
          <w:rPr>
            <w:rStyle w:val="af6"/>
            <w:rFonts w:hint="eastAsia"/>
            <w:noProof/>
          </w:rPr>
          <w:t>若</w:t>
        </w:r>
        <w:r w:rsidRPr="00814A5E">
          <w:rPr>
            <w:rStyle w:val="af6"/>
            <w:noProof/>
          </w:rPr>
          <w:t>SNMP V1</w:t>
        </w:r>
        <w:r w:rsidRPr="00814A5E">
          <w:rPr>
            <w:rStyle w:val="af6"/>
            <w:rFonts w:hint="eastAsia"/>
            <w:noProof/>
          </w:rPr>
          <w:t>與</w:t>
        </w:r>
        <w:r w:rsidRPr="00814A5E">
          <w:rPr>
            <w:rStyle w:val="af6"/>
            <w:noProof/>
          </w:rPr>
          <w:t>V2C</w:t>
        </w:r>
        <w:r w:rsidRPr="00814A5E">
          <w:rPr>
            <w:rStyle w:val="af6"/>
            <w:rFonts w:hint="eastAsia"/>
            <w:noProof/>
          </w:rPr>
          <w:t>皆已停用，是否還須更改預設之</w:t>
        </w:r>
        <w:r w:rsidRPr="00814A5E">
          <w:rPr>
            <w:rStyle w:val="af6"/>
            <w:noProof/>
          </w:rPr>
          <w:t>port 161</w:t>
        </w:r>
        <w:r w:rsidRPr="00814A5E">
          <w:rPr>
            <w:rStyle w:val="af6"/>
            <w:rFonts w:hint="eastAsia"/>
            <w:noProof/>
          </w:rPr>
          <w:t>？</w:t>
        </w:r>
        <w:r>
          <w:rPr>
            <w:noProof/>
            <w:webHidden/>
          </w:rPr>
          <w:tab/>
        </w:r>
        <w:r>
          <w:rPr>
            <w:noProof/>
            <w:webHidden/>
          </w:rPr>
          <w:fldChar w:fldCharType="begin"/>
        </w:r>
        <w:r>
          <w:rPr>
            <w:noProof/>
            <w:webHidden/>
          </w:rPr>
          <w:instrText xml:space="preserve"> PAGEREF _Toc130807762 \h </w:instrText>
        </w:r>
        <w:r>
          <w:rPr>
            <w:noProof/>
            <w:webHidden/>
          </w:rPr>
        </w:r>
        <w:r>
          <w:rPr>
            <w:noProof/>
            <w:webHidden/>
          </w:rPr>
          <w:fldChar w:fldCharType="separate"/>
        </w:r>
        <w:r w:rsidR="00574F0A">
          <w:rPr>
            <w:noProof/>
            <w:webHidden/>
          </w:rPr>
          <w:t>33</w:t>
        </w:r>
        <w:r>
          <w:rPr>
            <w:noProof/>
            <w:webHidden/>
          </w:rPr>
          <w:fldChar w:fldCharType="end"/>
        </w:r>
      </w:hyperlink>
    </w:p>
    <w:p w14:paraId="780E16EB" w14:textId="670AE0AE" w:rsidR="001020B1" w:rsidRDefault="001020B1">
      <w:pPr>
        <w:pStyle w:val="13"/>
        <w:rPr>
          <w:rFonts w:asciiTheme="minorHAnsi" w:eastAsiaTheme="minorEastAsia" w:hAnsiTheme="minorHAnsi" w:cstheme="minorBidi"/>
          <w:noProof/>
          <w:kern w:val="2"/>
          <w:sz w:val="24"/>
          <w:szCs w:val="22"/>
        </w:rPr>
      </w:pPr>
      <w:hyperlink w:anchor="_Toc130807763" w:history="1">
        <w:r w:rsidRPr="00814A5E">
          <w:rPr>
            <w:rStyle w:val="af6"/>
            <w:noProof/>
          </w:rPr>
          <w:t>13. Juniper Firewall</w:t>
        </w:r>
        <w:r>
          <w:rPr>
            <w:noProof/>
            <w:webHidden/>
          </w:rPr>
          <w:tab/>
        </w:r>
        <w:r>
          <w:rPr>
            <w:noProof/>
            <w:webHidden/>
          </w:rPr>
          <w:fldChar w:fldCharType="begin"/>
        </w:r>
        <w:r>
          <w:rPr>
            <w:noProof/>
            <w:webHidden/>
          </w:rPr>
          <w:instrText xml:space="preserve"> PAGEREF _Toc130807763 \h </w:instrText>
        </w:r>
        <w:r>
          <w:rPr>
            <w:noProof/>
            <w:webHidden/>
          </w:rPr>
        </w:r>
        <w:r>
          <w:rPr>
            <w:noProof/>
            <w:webHidden/>
          </w:rPr>
          <w:fldChar w:fldCharType="separate"/>
        </w:r>
        <w:r w:rsidR="00574F0A">
          <w:rPr>
            <w:noProof/>
            <w:webHidden/>
          </w:rPr>
          <w:t>34</w:t>
        </w:r>
        <w:r>
          <w:rPr>
            <w:noProof/>
            <w:webHidden/>
          </w:rPr>
          <w:fldChar w:fldCharType="end"/>
        </w:r>
      </w:hyperlink>
    </w:p>
    <w:p w14:paraId="4F922CBB" w14:textId="520AD233"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64" w:history="1">
        <w:r w:rsidRPr="00814A5E">
          <w:rPr>
            <w:rStyle w:val="af6"/>
            <w:noProof/>
          </w:rPr>
          <w:t>13.1</w:t>
        </w:r>
        <w:r w:rsidRPr="00814A5E">
          <w:rPr>
            <w:rStyle w:val="af6"/>
            <w:rFonts w:hint="eastAsia"/>
            <w:noProof/>
          </w:rPr>
          <w:t xml:space="preserve"> </w:t>
        </w:r>
        <w:r w:rsidRPr="00814A5E">
          <w:rPr>
            <w:rStyle w:val="af6"/>
            <w:rFonts w:hint="eastAsia"/>
            <w:noProof/>
          </w:rPr>
          <w:t>如何部署</w:t>
        </w:r>
        <w:r w:rsidRPr="00814A5E">
          <w:rPr>
            <w:rStyle w:val="af6"/>
            <w:noProof/>
          </w:rPr>
          <w:t>Juniper Firewall</w:t>
        </w:r>
        <w:r w:rsidRPr="00814A5E">
          <w:rPr>
            <w:rStyle w:val="af6"/>
            <w:rFonts w:hint="eastAsia"/>
            <w:noProof/>
          </w:rPr>
          <w:t>政府組態基準</w:t>
        </w:r>
        <w:r w:rsidRPr="00814A5E">
          <w:rPr>
            <w:rStyle w:val="af6"/>
            <w:noProof/>
          </w:rPr>
          <w:t>(GCB)</w:t>
        </w:r>
        <w:r w:rsidRPr="00814A5E">
          <w:rPr>
            <w:rStyle w:val="af6"/>
            <w:rFonts w:hint="eastAsia"/>
            <w:noProof/>
          </w:rPr>
          <w:t>？</w:t>
        </w:r>
        <w:r>
          <w:rPr>
            <w:noProof/>
            <w:webHidden/>
          </w:rPr>
          <w:tab/>
        </w:r>
        <w:r>
          <w:rPr>
            <w:noProof/>
            <w:webHidden/>
          </w:rPr>
          <w:fldChar w:fldCharType="begin"/>
        </w:r>
        <w:r>
          <w:rPr>
            <w:noProof/>
            <w:webHidden/>
          </w:rPr>
          <w:instrText xml:space="preserve"> PAGEREF _Toc130807764 \h </w:instrText>
        </w:r>
        <w:r>
          <w:rPr>
            <w:noProof/>
            <w:webHidden/>
          </w:rPr>
        </w:r>
        <w:r>
          <w:rPr>
            <w:noProof/>
            <w:webHidden/>
          </w:rPr>
          <w:fldChar w:fldCharType="separate"/>
        </w:r>
        <w:r w:rsidR="00574F0A">
          <w:rPr>
            <w:noProof/>
            <w:webHidden/>
          </w:rPr>
          <w:t>34</w:t>
        </w:r>
        <w:r>
          <w:rPr>
            <w:noProof/>
            <w:webHidden/>
          </w:rPr>
          <w:fldChar w:fldCharType="end"/>
        </w:r>
      </w:hyperlink>
    </w:p>
    <w:p w14:paraId="35CAE969" w14:textId="126A8895"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65" w:history="1">
        <w:r w:rsidRPr="00814A5E">
          <w:rPr>
            <w:rStyle w:val="af6"/>
            <w:noProof/>
          </w:rPr>
          <w:t>13.2 Juniper Firewall</w:t>
        </w:r>
        <w:r w:rsidRPr="00814A5E">
          <w:rPr>
            <w:rStyle w:val="af6"/>
            <w:rFonts w:hint="eastAsia"/>
            <w:noProof/>
          </w:rPr>
          <w:t>政府組態基準</w:t>
        </w:r>
        <w:r w:rsidRPr="00814A5E">
          <w:rPr>
            <w:rStyle w:val="af6"/>
            <w:noProof/>
          </w:rPr>
          <w:t>(GCB)</w:t>
        </w:r>
        <w:r w:rsidRPr="00814A5E">
          <w:rPr>
            <w:rStyle w:val="af6"/>
            <w:rFonts w:hint="eastAsia"/>
            <w:noProof/>
          </w:rPr>
          <w:t>適用範圍為何？</w:t>
        </w:r>
        <w:r>
          <w:rPr>
            <w:noProof/>
            <w:webHidden/>
          </w:rPr>
          <w:tab/>
        </w:r>
        <w:r>
          <w:rPr>
            <w:noProof/>
            <w:webHidden/>
          </w:rPr>
          <w:fldChar w:fldCharType="begin"/>
        </w:r>
        <w:r>
          <w:rPr>
            <w:noProof/>
            <w:webHidden/>
          </w:rPr>
          <w:instrText xml:space="preserve"> PAGEREF _Toc130807765 \h </w:instrText>
        </w:r>
        <w:r>
          <w:rPr>
            <w:noProof/>
            <w:webHidden/>
          </w:rPr>
        </w:r>
        <w:r>
          <w:rPr>
            <w:noProof/>
            <w:webHidden/>
          </w:rPr>
          <w:fldChar w:fldCharType="separate"/>
        </w:r>
        <w:r w:rsidR="00574F0A">
          <w:rPr>
            <w:noProof/>
            <w:webHidden/>
          </w:rPr>
          <w:t>34</w:t>
        </w:r>
        <w:r>
          <w:rPr>
            <w:noProof/>
            <w:webHidden/>
          </w:rPr>
          <w:fldChar w:fldCharType="end"/>
        </w:r>
      </w:hyperlink>
    </w:p>
    <w:p w14:paraId="44693510" w14:textId="3DCC20CB" w:rsidR="001020B1" w:rsidRDefault="001020B1">
      <w:pPr>
        <w:pStyle w:val="13"/>
        <w:rPr>
          <w:rFonts w:asciiTheme="minorHAnsi" w:eastAsiaTheme="minorEastAsia" w:hAnsiTheme="minorHAnsi" w:cstheme="minorBidi"/>
          <w:noProof/>
          <w:kern w:val="2"/>
          <w:sz w:val="24"/>
          <w:szCs w:val="22"/>
        </w:rPr>
      </w:pPr>
      <w:hyperlink w:anchor="_Toc130807766" w:history="1">
        <w:r w:rsidRPr="00814A5E">
          <w:rPr>
            <w:rStyle w:val="af6"/>
            <w:noProof/>
          </w:rPr>
          <w:t>14.</w:t>
        </w:r>
        <w:r w:rsidRPr="00814A5E">
          <w:rPr>
            <w:rStyle w:val="af6"/>
            <w:rFonts w:hint="eastAsia"/>
            <w:noProof/>
          </w:rPr>
          <w:t xml:space="preserve"> </w:t>
        </w:r>
        <w:r w:rsidRPr="00814A5E">
          <w:rPr>
            <w:rStyle w:val="af6"/>
            <w:rFonts w:hint="eastAsia"/>
            <w:noProof/>
          </w:rPr>
          <w:t>無線網路</w:t>
        </w:r>
        <w:r>
          <w:rPr>
            <w:noProof/>
            <w:webHidden/>
          </w:rPr>
          <w:tab/>
        </w:r>
        <w:r>
          <w:rPr>
            <w:noProof/>
            <w:webHidden/>
          </w:rPr>
          <w:fldChar w:fldCharType="begin"/>
        </w:r>
        <w:r>
          <w:rPr>
            <w:noProof/>
            <w:webHidden/>
          </w:rPr>
          <w:instrText xml:space="preserve"> PAGEREF _Toc130807766 \h </w:instrText>
        </w:r>
        <w:r>
          <w:rPr>
            <w:noProof/>
            <w:webHidden/>
          </w:rPr>
        </w:r>
        <w:r>
          <w:rPr>
            <w:noProof/>
            <w:webHidden/>
          </w:rPr>
          <w:fldChar w:fldCharType="separate"/>
        </w:r>
        <w:r w:rsidR="00574F0A">
          <w:rPr>
            <w:noProof/>
            <w:webHidden/>
          </w:rPr>
          <w:t>35</w:t>
        </w:r>
        <w:r>
          <w:rPr>
            <w:noProof/>
            <w:webHidden/>
          </w:rPr>
          <w:fldChar w:fldCharType="end"/>
        </w:r>
      </w:hyperlink>
    </w:p>
    <w:p w14:paraId="13259170" w14:textId="7C131EC9"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67" w:history="1">
        <w:r w:rsidRPr="00814A5E">
          <w:rPr>
            <w:rStyle w:val="af6"/>
            <w:noProof/>
          </w:rPr>
          <w:t>14.1</w:t>
        </w:r>
        <w:r w:rsidRPr="00814A5E">
          <w:rPr>
            <w:rStyle w:val="af6"/>
            <w:rFonts w:hint="eastAsia"/>
            <w:noProof/>
          </w:rPr>
          <w:t xml:space="preserve"> </w:t>
        </w:r>
        <w:r w:rsidRPr="00814A5E">
          <w:rPr>
            <w:rStyle w:val="af6"/>
            <w:rFonts w:hint="eastAsia"/>
            <w:noProof/>
          </w:rPr>
          <w:t>無線網路政府組態基準</w:t>
        </w:r>
        <w:r w:rsidRPr="00814A5E">
          <w:rPr>
            <w:rStyle w:val="af6"/>
            <w:noProof/>
          </w:rPr>
          <w:t>(GCB)</w:t>
        </w:r>
        <w:r w:rsidRPr="00814A5E">
          <w:rPr>
            <w:rStyle w:val="af6"/>
            <w:rFonts w:hint="eastAsia"/>
            <w:noProof/>
          </w:rPr>
          <w:t>適用範圍是否僅為發展文件內之</w:t>
        </w:r>
        <w:r w:rsidRPr="00814A5E">
          <w:rPr>
            <w:rStyle w:val="af6"/>
            <w:noProof/>
          </w:rPr>
          <w:t>D-Link</w:t>
        </w:r>
        <w:r w:rsidRPr="00814A5E">
          <w:rPr>
            <w:rStyle w:val="af6"/>
            <w:rFonts w:hint="eastAsia"/>
            <w:noProof/>
          </w:rPr>
          <w:t>、</w:t>
        </w:r>
        <w:r w:rsidRPr="00814A5E">
          <w:rPr>
            <w:rStyle w:val="af6"/>
            <w:noProof/>
          </w:rPr>
          <w:t>EDIMAX</w:t>
        </w:r>
        <w:r w:rsidRPr="00814A5E">
          <w:rPr>
            <w:rStyle w:val="af6"/>
            <w:rFonts w:hint="eastAsia"/>
            <w:noProof/>
          </w:rPr>
          <w:t>及</w:t>
        </w:r>
        <w:r w:rsidRPr="00814A5E">
          <w:rPr>
            <w:rStyle w:val="af6"/>
            <w:noProof/>
          </w:rPr>
          <w:t>ZyXel</w:t>
        </w:r>
        <w:r w:rsidRPr="00814A5E">
          <w:rPr>
            <w:rStyle w:val="af6"/>
            <w:rFonts w:hint="eastAsia"/>
            <w:noProof/>
          </w:rPr>
          <w:t>廠牌設備？</w:t>
        </w:r>
        <w:r>
          <w:rPr>
            <w:noProof/>
            <w:webHidden/>
          </w:rPr>
          <w:tab/>
        </w:r>
        <w:r>
          <w:rPr>
            <w:noProof/>
            <w:webHidden/>
          </w:rPr>
          <w:fldChar w:fldCharType="begin"/>
        </w:r>
        <w:r>
          <w:rPr>
            <w:noProof/>
            <w:webHidden/>
          </w:rPr>
          <w:instrText xml:space="preserve"> PAGEREF _Toc130807767 \h </w:instrText>
        </w:r>
        <w:r>
          <w:rPr>
            <w:noProof/>
            <w:webHidden/>
          </w:rPr>
        </w:r>
        <w:r>
          <w:rPr>
            <w:noProof/>
            <w:webHidden/>
          </w:rPr>
          <w:fldChar w:fldCharType="separate"/>
        </w:r>
        <w:r w:rsidR="00574F0A">
          <w:rPr>
            <w:noProof/>
            <w:webHidden/>
          </w:rPr>
          <w:t>35</w:t>
        </w:r>
        <w:r>
          <w:rPr>
            <w:noProof/>
            <w:webHidden/>
          </w:rPr>
          <w:fldChar w:fldCharType="end"/>
        </w:r>
      </w:hyperlink>
    </w:p>
    <w:p w14:paraId="23493B5F" w14:textId="4A0972E3"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68" w:history="1">
        <w:r w:rsidRPr="00814A5E">
          <w:rPr>
            <w:rStyle w:val="af6"/>
            <w:noProof/>
          </w:rPr>
          <w:t>14.2</w:t>
        </w:r>
        <w:r w:rsidRPr="00814A5E">
          <w:rPr>
            <w:rStyle w:val="af6"/>
            <w:rFonts w:hint="eastAsia"/>
            <w:noProof/>
          </w:rPr>
          <w:t xml:space="preserve"> </w:t>
        </w:r>
        <w:r w:rsidRPr="00814A5E">
          <w:rPr>
            <w:rStyle w:val="af6"/>
            <w:rFonts w:hint="eastAsia"/>
            <w:noProof/>
          </w:rPr>
          <w:t>如何部署無線網路政府組態基準</w:t>
        </w:r>
        <w:r w:rsidRPr="00814A5E">
          <w:rPr>
            <w:rStyle w:val="af6"/>
            <w:noProof/>
          </w:rPr>
          <w:t>(GCB)</w:t>
        </w:r>
        <w:r w:rsidRPr="00814A5E">
          <w:rPr>
            <w:rStyle w:val="af6"/>
            <w:rFonts w:hint="eastAsia"/>
            <w:noProof/>
          </w:rPr>
          <w:t>？</w:t>
        </w:r>
        <w:r>
          <w:rPr>
            <w:noProof/>
            <w:webHidden/>
          </w:rPr>
          <w:tab/>
        </w:r>
        <w:r>
          <w:rPr>
            <w:noProof/>
            <w:webHidden/>
          </w:rPr>
          <w:fldChar w:fldCharType="begin"/>
        </w:r>
        <w:r>
          <w:rPr>
            <w:noProof/>
            <w:webHidden/>
          </w:rPr>
          <w:instrText xml:space="preserve"> PAGEREF _Toc130807768 \h </w:instrText>
        </w:r>
        <w:r>
          <w:rPr>
            <w:noProof/>
            <w:webHidden/>
          </w:rPr>
        </w:r>
        <w:r>
          <w:rPr>
            <w:noProof/>
            <w:webHidden/>
          </w:rPr>
          <w:fldChar w:fldCharType="separate"/>
        </w:r>
        <w:r w:rsidR="00574F0A">
          <w:rPr>
            <w:noProof/>
            <w:webHidden/>
          </w:rPr>
          <w:t>35</w:t>
        </w:r>
        <w:r>
          <w:rPr>
            <w:noProof/>
            <w:webHidden/>
          </w:rPr>
          <w:fldChar w:fldCharType="end"/>
        </w:r>
      </w:hyperlink>
    </w:p>
    <w:p w14:paraId="4B778281" w14:textId="16D31F17"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69" w:history="1">
        <w:r w:rsidRPr="00814A5E">
          <w:rPr>
            <w:rStyle w:val="af6"/>
            <w:noProof/>
          </w:rPr>
          <w:t>14.3</w:t>
        </w:r>
        <w:r w:rsidRPr="00814A5E">
          <w:rPr>
            <w:rStyle w:val="af6"/>
            <w:rFonts w:hint="eastAsia"/>
            <w:noProof/>
          </w:rPr>
          <w:t xml:space="preserve"> </w:t>
        </w:r>
        <w:r w:rsidRPr="00814A5E">
          <w:rPr>
            <w:rStyle w:val="af6"/>
            <w:rFonts w:hint="eastAsia"/>
            <w:noProof/>
          </w:rPr>
          <w:t>若無線網路政府組態基準</w:t>
        </w:r>
        <w:r w:rsidRPr="00814A5E">
          <w:rPr>
            <w:rStyle w:val="af6"/>
            <w:noProof/>
          </w:rPr>
          <w:t>(GCB)</w:t>
        </w:r>
        <w:r w:rsidRPr="00814A5E">
          <w:rPr>
            <w:rStyle w:val="af6"/>
            <w:rFonts w:hint="eastAsia"/>
            <w:noProof/>
          </w:rPr>
          <w:t>不適用於機關環境，是否可調整其設定呢？</w:t>
        </w:r>
        <w:r>
          <w:rPr>
            <w:noProof/>
            <w:webHidden/>
          </w:rPr>
          <w:tab/>
        </w:r>
        <w:r>
          <w:rPr>
            <w:noProof/>
            <w:webHidden/>
          </w:rPr>
          <w:fldChar w:fldCharType="begin"/>
        </w:r>
        <w:r>
          <w:rPr>
            <w:noProof/>
            <w:webHidden/>
          </w:rPr>
          <w:instrText xml:space="preserve"> PAGEREF _Toc130807769 \h </w:instrText>
        </w:r>
        <w:r>
          <w:rPr>
            <w:noProof/>
            <w:webHidden/>
          </w:rPr>
        </w:r>
        <w:r>
          <w:rPr>
            <w:noProof/>
            <w:webHidden/>
          </w:rPr>
          <w:fldChar w:fldCharType="separate"/>
        </w:r>
        <w:r w:rsidR="00574F0A">
          <w:rPr>
            <w:noProof/>
            <w:webHidden/>
          </w:rPr>
          <w:t>35</w:t>
        </w:r>
        <w:r>
          <w:rPr>
            <w:noProof/>
            <w:webHidden/>
          </w:rPr>
          <w:fldChar w:fldCharType="end"/>
        </w:r>
      </w:hyperlink>
    </w:p>
    <w:p w14:paraId="42D66448" w14:textId="430B8413"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70" w:history="1">
        <w:r w:rsidRPr="00814A5E">
          <w:rPr>
            <w:rStyle w:val="af6"/>
            <w:noProof/>
          </w:rPr>
          <w:t>14.4</w:t>
        </w:r>
        <w:r w:rsidRPr="00814A5E">
          <w:rPr>
            <w:rStyle w:val="af6"/>
            <w:rFonts w:hint="eastAsia"/>
            <w:noProof/>
          </w:rPr>
          <w:t xml:space="preserve"> </w:t>
        </w:r>
        <w:r w:rsidRPr="00814A5E">
          <w:rPr>
            <w:rStyle w:val="af6"/>
            <w:rFonts w:hint="eastAsia"/>
            <w:noProof/>
          </w:rPr>
          <w:t>若無線網路設備設定係透過主機管理控制，主機是否需要部署無線網路設備</w:t>
        </w:r>
        <w:r w:rsidRPr="00814A5E">
          <w:rPr>
            <w:rStyle w:val="af6"/>
            <w:noProof/>
          </w:rPr>
          <w:t>GCB</w:t>
        </w:r>
        <w:r w:rsidRPr="00814A5E">
          <w:rPr>
            <w:rStyle w:val="af6"/>
            <w:rFonts w:hint="eastAsia"/>
            <w:noProof/>
          </w:rPr>
          <w:t>？</w:t>
        </w:r>
        <w:r>
          <w:rPr>
            <w:noProof/>
            <w:webHidden/>
          </w:rPr>
          <w:tab/>
        </w:r>
        <w:r>
          <w:rPr>
            <w:noProof/>
            <w:webHidden/>
          </w:rPr>
          <w:fldChar w:fldCharType="begin"/>
        </w:r>
        <w:r>
          <w:rPr>
            <w:noProof/>
            <w:webHidden/>
          </w:rPr>
          <w:instrText xml:space="preserve"> PAGEREF _Toc130807770 \h </w:instrText>
        </w:r>
        <w:r>
          <w:rPr>
            <w:noProof/>
            <w:webHidden/>
          </w:rPr>
        </w:r>
        <w:r>
          <w:rPr>
            <w:noProof/>
            <w:webHidden/>
          </w:rPr>
          <w:fldChar w:fldCharType="separate"/>
        </w:r>
        <w:r w:rsidR="00574F0A">
          <w:rPr>
            <w:noProof/>
            <w:webHidden/>
          </w:rPr>
          <w:t>35</w:t>
        </w:r>
        <w:r>
          <w:rPr>
            <w:noProof/>
            <w:webHidden/>
          </w:rPr>
          <w:fldChar w:fldCharType="end"/>
        </w:r>
      </w:hyperlink>
    </w:p>
    <w:p w14:paraId="35D1FAB2" w14:textId="62749377" w:rsidR="001020B1" w:rsidRDefault="001020B1">
      <w:pPr>
        <w:pStyle w:val="13"/>
        <w:rPr>
          <w:rFonts w:asciiTheme="minorHAnsi" w:eastAsiaTheme="minorEastAsia" w:hAnsiTheme="minorHAnsi" w:cstheme="minorBidi"/>
          <w:noProof/>
          <w:kern w:val="2"/>
          <w:sz w:val="24"/>
          <w:szCs w:val="22"/>
        </w:rPr>
      </w:pPr>
      <w:hyperlink w:anchor="_Toc130807771" w:history="1">
        <w:r w:rsidRPr="00814A5E">
          <w:rPr>
            <w:rStyle w:val="af6"/>
            <w:noProof/>
          </w:rPr>
          <w:t>15. Microsoft Exchange Server 2013</w:t>
        </w:r>
        <w:r>
          <w:rPr>
            <w:noProof/>
            <w:webHidden/>
          </w:rPr>
          <w:tab/>
        </w:r>
        <w:r>
          <w:rPr>
            <w:noProof/>
            <w:webHidden/>
          </w:rPr>
          <w:fldChar w:fldCharType="begin"/>
        </w:r>
        <w:r>
          <w:rPr>
            <w:noProof/>
            <w:webHidden/>
          </w:rPr>
          <w:instrText xml:space="preserve"> PAGEREF _Toc130807771 \h </w:instrText>
        </w:r>
        <w:r>
          <w:rPr>
            <w:noProof/>
            <w:webHidden/>
          </w:rPr>
        </w:r>
        <w:r>
          <w:rPr>
            <w:noProof/>
            <w:webHidden/>
          </w:rPr>
          <w:fldChar w:fldCharType="separate"/>
        </w:r>
        <w:r w:rsidR="00574F0A">
          <w:rPr>
            <w:noProof/>
            <w:webHidden/>
          </w:rPr>
          <w:t>36</w:t>
        </w:r>
        <w:r>
          <w:rPr>
            <w:noProof/>
            <w:webHidden/>
          </w:rPr>
          <w:fldChar w:fldCharType="end"/>
        </w:r>
      </w:hyperlink>
    </w:p>
    <w:p w14:paraId="538B3EA7" w14:textId="0F881357"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72" w:history="1">
        <w:r w:rsidRPr="00814A5E">
          <w:rPr>
            <w:rStyle w:val="af6"/>
            <w:noProof/>
          </w:rPr>
          <w:t>15.1 Microsoft Exchange Server 2013</w:t>
        </w:r>
        <w:r w:rsidRPr="00814A5E">
          <w:rPr>
            <w:rStyle w:val="af6"/>
            <w:rFonts w:hint="eastAsia"/>
            <w:noProof/>
          </w:rPr>
          <w:t>政府組態基準</w:t>
        </w:r>
        <w:r w:rsidRPr="00814A5E">
          <w:rPr>
            <w:rStyle w:val="af6"/>
            <w:noProof/>
          </w:rPr>
          <w:t>(GCB)</w:t>
        </w:r>
        <w:r w:rsidRPr="00814A5E">
          <w:rPr>
            <w:rStyle w:val="af6"/>
            <w:rFonts w:hint="eastAsia"/>
            <w:noProof/>
          </w:rPr>
          <w:t>，是否適用於</w:t>
        </w:r>
        <w:r w:rsidRPr="00814A5E">
          <w:rPr>
            <w:rStyle w:val="af6"/>
            <w:noProof/>
          </w:rPr>
          <w:t>2013</w:t>
        </w:r>
        <w:r w:rsidRPr="00814A5E">
          <w:rPr>
            <w:rStyle w:val="af6"/>
            <w:rFonts w:hint="eastAsia"/>
            <w:noProof/>
          </w:rPr>
          <w:t>版本以外之</w:t>
        </w:r>
        <w:r w:rsidRPr="00814A5E">
          <w:rPr>
            <w:rStyle w:val="af6"/>
            <w:noProof/>
          </w:rPr>
          <w:t xml:space="preserve">Microsoft Exchange Server </w:t>
        </w:r>
        <w:r w:rsidRPr="00814A5E">
          <w:rPr>
            <w:rStyle w:val="af6"/>
            <w:rFonts w:hint="eastAsia"/>
            <w:noProof/>
          </w:rPr>
          <w:t>應用程式？</w:t>
        </w:r>
        <w:r>
          <w:rPr>
            <w:noProof/>
            <w:webHidden/>
          </w:rPr>
          <w:tab/>
        </w:r>
        <w:r>
          <w:rPr>
            <w:noProof/>
            <w:webHidden/>
          </w:rPr>
          <w:fldChar w:fldCharType="begin"/>
        </w:r>
        <w:r>
          <w:rPr>
            <w:noProof/>
            <w:webHidden/>
          </w:rPr>
          <w:instrText xml:space="preserve"> PAGEREF _Toc130807772 \h </w:instrText>
        </w:r>
        <w:r>
          <w:rPr>
            <w:noProof/>
            <w:webHidden/>
          </w:rPr>
        </w:r>
        <w:r>
          <w:rPr>
            <w:noProof/>
            <w:webHidden/>
          </w:rPr>
          <w:fldChar w:fldCharType="separate"/>
        </w:r>
        <w:r w:rsidR="00574F0A">
          <w:rPr>
            <w:noProof/>
            <w:webHidden/>
          </w:rPr>
          <w:t>36</w:t>
        </w:r>
        <w:r>
          <w:rPr>
            <w:noProof/>
            <w:webHidden/>
          </w:rPr>
          <w:fldChar w:fldCharType="end"/>
        </w:r>
      </w:hyperlink>
    </w:p>
    <w:p w14:paraId="1FEF6B28" w14:textId="1DFBC146"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73" w:history="1">
        <w:r w:rsidRPr="00814A5E">
          <w:rPr>
            <w:rStyle w:val="af6"/>
            <w:noProof/>
          </w:rPr>
          <w:t>15.2</w:t>
        </w:r>
        <w:r w:rsidRPr="00814A5E">
          <w:rPr>
            <w:rStyle w:val="af6"/>
            <w:rFonts w:hint="eastAsia"/>
            <w:noProof/>
          </w:rPr>
          <w:t xml:space="preserve"> </w:t>
        </w:r>
        <w:r w:rsidRPr="00814A5E">
          <w:rPr>
            <w:rStyle w:val="af6"/>
            <w:rFonts w:hint="eastAsia"/>
            <w:noProof/>
          </w:rPr>
          <w:t>如何部署</w:t>
        </w:r>
        <w:r w:rsidRPr="00814A5E">
          <w:rPr>
            <w:rStyle w:val="af6"/>
            <w:noProof/>
          </w:rPr>
          <w:t>Microsoft Exchange Server 2013</w:t>
        </w:r>
        <w:r w:rsidRPr="00814A5E">
          <w:rPr>
            <w:rStyle w:val="af6"/>
            <w:rFonts w:hint="eastAsia"/>
            <w:noProof/>
          </w:rPr>
          <w:t>政府組態基準</w:t>
        </w:r>
        <w:r w:rsidRPr="00814A5E">
          <w:rPr>
            <w:rStyle w:val="af6"/>
            <w:noProof/>
          </w:rPr>
          <w:t>(GCB)</w:t>
        </w:r>
        <w:r w:rsidRPr="00814A5E">
          <w:rPr>
            <w:rStyle w:val="af6"/>
            <w:rFonts w:hint="eastAsia"/>
            <w:noProof/>
          </w:rPr>
          <w:t>？</w:t>
        </w:r>
        <w:r>
          <w:rPr>
            <w:noProof/>
            <w:webHidden/>
          </w:rPr>
          <w:tab/>
        </w:r>
        <w:r>
          <w:rPr>
            <w:noProof/>
            <w:webHidden/>
          </w:rPr>
          <w:fldChar w:fldCharType="begin"/>
        </w:r>
        <w:r>
          <w:rPr>
            <w:noProof/>
            <w:webHidden/>
          </w:rPr>
          <w:instrText xml:space="preserve"> PAGEREF _Toc130807773 \h </w:instrText>
        </w:r>
        <w:r>
          <w:rPr>
            <w:noProof/>
            <w:webHidden/>
          </w:rPr>
        </w:r>
        <w:r>
          <w:rPr>
            <w:noProof/>
            <w:webHidden/>
          </w:rPr>
          <w:fldChar w:fldCharType="separate"/>
        </w:r>
        <w:r w:rsidR="00574F0A">
          <w:rPr>
            <w:noProof/>
            <w:webHidden/>
          </w:rPr>
          <w:t>36</w:t>
        </w:r>
        <w:r>
          <w:rPr>
            <w:noProof/>
            <w:webHidden/>
          </w:rPr>
          <w:fldChar w:fldCharType="end"/>
        </w:r>
      </w:hyperlink>
    </w:p>
    <w:p w14:paraId="3EEE92E1" w14:textId="4B5689C8" w:rsidR="001020B1" w:rsidRDefault="001020B1">
      <w:pPr>
        <w:pStyle w:val="13"/>
        <w:rPr>
          <w:rFonts w:asciiTheme="minorHAnsi" w:eastAsiaTheme="minorEastAsia" w:hAnsiTheme="minorHAnsi" w:cstheme="minorBidi"/>
          <w:noProof/>
          <w:kern w:val="2"/>
          <w:sz w:val="24"/>
          <w:szCs w:val="22"/>
        </w:rPr>
      </w:pPr>
      <w:hyperlink w:anchor="_Toc130807774" w:history="1">
        <w:r w:rsidRPr="00814A5E">
          <w:rPr>
            <w:rStyle w:val="af6"/>
            <w:noProof/>
          </w:rPr>
          <w:t>16. Microsoft IIS 8.5</w:t>
        </w:r>
        <w:r>
          <w:rPr>
            <w:noProof/>
            <w:webHidden/>
          </w:rPr>
          <w:tab/>
        </w:r>
        <w:r>
          <w:rPr>
            <w:noProof/>
            <w:webHidden/>
          </w:rPr>
          <w:fldChar w:fldCharType="begin"/>
        </w:r>
        <w:r>
          <w:rPr>
            <w:noProof/>
            <w:webHidden/>
          </w:rPr>
          <w:instrText xml:space="preserve"> PAGEREF _Toc130807774 \h </w:instrText>
        </w:r>
        <w:r>
          <w:rPr>
            <w:noProof/>
            <w:webHidden/>
          </w:rPr>
        </w:r>
        <w:r>
          <w:rPr>
            <w:noProof/>
            <w:webHidden/>
          </w:rPr>
          <w:fldChar w:fldCharType="separate"/>
        </w:r>
        <w:r w:rsidR="00574F0A">
          <w:rPr>
            <w:noProof/>
            <w:webHidden/>
          </w:rPr>
          <w:t>37</w:t>
        </w:r>
        <w:r>
          <w:rPr>
            <w:noProof/>
            <w:webHidden/>
          </w:rPr>
          <w:fldChar w:fldCharType="end"/>
        </w:r>
      </w:hyperlink>
    </w:p>
    <w:p w14:paraId="6185A82A" w14:textId="142A893F"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75" w:history="1">
        <w:r w:rsidRPr="00814A5E">
          <w:rPr>
            <w:rStyle w:val="af6"/>
            <w:noProof/>
          </w:rPr>
          <w:t>16.1 Microsoft IIS</w:t>
        </w:r>
        <w:r w:rsidRPr="00814A5E">
          <w:rPr>
            <w:rStyle w:val="af6"/>
            <w:rFonts w:hint="eastAsia"/>
            <w:noProof/>
          </w:rPr>
          <w:t>是否有</w:t>
        </w:r>
        <w:r w:rsidRPr="00814A5E">
          <w:rPr>
            <w:rStyle w:val="af6"/>
            <w:noProof/>
          </w:rPr>
          <w:t>GPO</w:t>
        </w:r>
        <w:r w:rsidRPr="00814A5E">
          <w:rPr>
            <w:rStyle w:val="af6"/>
            <w:rFonts w:hint="eastAsia"/>
            <w:noProof/>
          </w:rPr>
          <w:t>設定檔可下載？</w:t>
        </w:r>
        <w:r>
          <w:rPr>
            <w:noProof/>
            <w:webHidden/>
          </w:rPr>
          <w:tab/>
        </w:r>
        <w:r>
          <w:rPr>
            <w:noProof/>
            <w:webHidden/>
          </w:rPr>
          <w:fldChar w:fldCharType="begin"/>
        </w:r>
        <w:r>
          <w:rPr>
            <w:noProof/>
            <w:webHidden/>
          </w:rPr>
          <w:instrText xml:space="preserve"> PAGEREF _Toc130807775 \h </w:instrText>
        </w:r>
        <w:r>
          <w:rPr>
            <w:noProof/>
            <w:webHidden/>
          </w:rPr>
        </w:r>
        <w:r>
          <w:rPr>
            <w:noProof/>
            <w:webHidden/>
          </w:rPr>
          <w:fldChar w:fldCharType="separate"/>
        </w:r>
        <w:r w:rsidR="00574F0A">
          <w:rPr>
            <w:noProof/>
            <w:webHidden/>
          </w:rPr>
          <w:t>37</w:t>
        </w:r>
        <w:r>
          <w:rPr>
            <w:noProof/>
            <w:webHidden/>
          </w:rPr>
          <w:fldChar w:fldCharType="end"/>
        </w:r>
      </w:hyperlink>
    </w:p>
    <w:p w14:paraId="5F9138B6" w14:textId="2ECEE90B"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76" w:history="1">
        <w:r w:rsidRPr="00814A5E">
          <w:rPr>
            <w:rStyle w:val="af6"/>
            <w:noProof/>
          </w:rPr>
          <w:t>16.2 Microsoft IIS 8.5</w:t>
        </w:r>
        <w:r w:rsidRPr="00814A5E">
          <w:rPr>
            <w:rStyle w:val="af6"/>
            <w:rFonts w:hint="eastAsia"/>
            <w:noProof/>
          </w:rPr>
          <w:t>政府組態基準</w:t>
        </w:r>
        <w:r w:rsidRPr="00814A5E">
          <w:rPr>
            <w:rStyle w:val="af6"/>
            <w:noProof/>
          </w:rPr>
          <w:t>(GCB)</w:t>
        </w:r>
        <w:r w:rsidRPr="00814A5E">
          <w:rPr>
            <w:rStyle w:val="af6"/>
            <w:rFonts w:hint="eastAsia"/>
            <w:noProof/>
          </w:rPr>
          <w:t>，是否只適用於</w:t>
        </w:r>
        <w:r w:rsidRPr="00814A5E">
          <w:rPr>
            <w:rStyle w:val="af6"/>
            <w:noProof/>
          </w:rPr>
          <w:t>Windows Server 2012 R2</w:t>
        </w:r>
        <w:r w:rsidRPr="00814A5E">
          <w:rPr>
            <w:rStyle w:val="af6"/>
            <w:rFonts w:hint="eastAsia"/>
            <w:noProof/>
          </w:rPr>
          <w:t>作業系統環境之</w:t>
        </w:r>
        <w:r w:rsidRPr="00814A5E">
          <w:rPr>
            <w:rStyle w:val="af6"/>
            <w:noProof/>
          </w:rPr>
          <w:t>IIS Server</w:t>
        </w:r>
        <w:r w:rsidRPr="00814A5E">
          <w:rPr>
            <w:rStyle w:val="af6"/>
            <w:rFonts w:hint="eastAsia"/>
            <w:noProof/>
          </w:rPr>
          <w:t>？</w:t>
        </w:r>
        <w:r>
          <w:rPr>
            <w:noProof/>
            <w:webHidden/>
          </w:rPr>
          <w:tab/>
        </w:r>
        <w:r>
          <w:rPr>
            <w:noProof/>
            <w:webHidden/>
          </w:rPr>
          <w:fldChar w:fldCharType="begin"/>
        </w:r>
        <w:r>
          <w:rPr>
            <w:noProof/>
            <w:webHidden/>
          </w:rPr>
          <w:instrText xml:space="preserve"> PAGEREF _Toc130807776 \h </w:instrText>
        </w:r>
        <w:r>
          <w:rPr>
            <w:noProof/>
            <w:webHidden/>
          </w:rPr>
        </w:r>
        <w:r>
          <w:rPr>
            <w:noProof/>
            <w:webHidden/>
          </w:rPr>
          <w:fldChar w:fldCharType="separate"/>
        </w:r>
        <w:r w:rsidR="00574F0A">
          <w:rPr>
            <w:noProof/>
            <w:webHidden/>
          </w:rPr>
          <w:t>37</w:t>
        </w:r>
        <w:r>
          <w:rPr>
            <w:noProof/>
            <w:webHidden/>
          </w:rPr>
          <w:fldChar w:fldCharType="end"/>
        </w:r>
      </w:hyperlink>
    </w:p>
    <w:p w14:paraId="613975B5" w14:textId="708E2E5C"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77" w:history="1">
        <w:r w:rsidRPr="00814A5E">
          <w:rPr>
            <w:rStyle w:val="af6"/>
            <w:noProof/>
          </w:rPr>
          <w:t>16.3 Microsoft IIS 8.5</w:t>
        </w:r>
        <w:r w:rsidRPr="00814A5E">
          <w:rPr>
            <w:rStyle w:val="af6"/>
            <w:rFonts w:hint="eastAsia"/>
            <w:noProof/>
          </w:rPr>
          <w:t>政府組態基準</w:t>
        </w:r>
        <w:r w:rsidRPr="00814A5E">
          <w:rPr>
            <w:rStyle w:val="af6"/>
            <w:noProof/>
          </w:rPr>
          <w:t>(GCB)</w:t>
        </w:r>
        <w:r w:rsidRPr="00814A5E">
          <w:rPr>
            <w:rStyle w:val="af6"/>
            <w:rFonts w:hint="eastAsia"/>
            <w:noProof/>
          </w:rPr>
          <w:t>，是否適用於</w:t>
        </w:r>
        <w:r w:rsidRPr="00814A5E">
          <w:rPr>
            <w:rStyle w:val="af6"/>
            <w:noProof/>
          </w:rPr>
          <w:t>8.5</w:t>
        </w:r>
        <w:r w:rsidRPr="00814A5E">
          <w:rPr>
            <w:rStyle w:val="af6"/>
            <w:rFonts w:hint="eastAsia"/>
            <w:noProof/>
          </w:rPr>
          <w:t>版本以外之</w:t>
        </w:r>
        <w:r w:rsidRPr="00814A5E">
          <w:rPr>
            <w:rStyle w:val="af6"/>
            <w:noProof/>
          </w:rPr>
          <w:t>IIS</w:t>
        </w:r>
        <w:r w:rsidRPr="00814A5E">
          <w:rPr>
            <w:rStyle w:val="af6"/>
            <w:rFonts w:hint="eastAsia"/>
            <w:noProof/>
          </w:rPr>
          <w:t>應用程式？</w:t>
        </w:r>
        <w:r>
          <w:rPr>
            <w:noProof/>
            <w:webHidden/>
          </w:rPr>
          <w:tab/>
        </w:r>
        <w:r>
          <w:rPr>
            <w:noProof/>
            <w:webHidden/>
          </w:rPr>
          <w:fldChar w:fldCharType="begin"/>
        </w:r>
        <w:r>
          <w:rPr>
            <w:noProof/>
            <w:webHidden/>
          </w:rPr>
          <w:instrText xml:space="preserve"> PAGEREF _Toc130807777 \h </w:instrText>
        </w:r>
        <w:r>
          <w:rPr>
            <w:noProof/>
            <w:webHidden/>
          </w:rPr>
        </w:r>
        <w:r>
          <w:rPr>
            <w:noProof/>
            <w:webHidden/>
          </w:rPr>
          <w:fldChar w:fldCharType="separate"/>
        </w:r>
        <w:r w:rsidR="00574F0A">
          <w:rPr>
            <w:noProof/>
            <w:webHidden/>
          </w:rPr>
          <w:t>37</w:t>
        </w:r>
        <w:r>
          <w:rPr>
            <w:noProof/>
            <w:webHidden/>
          </w:rPr>
          <w:fldChar w:fldCharType="end"/>
        </w:r>
      </w:hyperlink>
    </w:p>
    <w:p w14:paraId="7465878D" w14:textId="1440120D"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78" w:history="1">
        <w:r w:rsidRPr="00814A5E">
          <w:rPr>
            <w:rStyle w:val="af6"/>
            <w:noProof/>
          </w:rPr>
          <w:t>16.4 GCB</w:t>
        </w:r>
        <w:r w:rsidRPr="00814A5E">
          <w:rPr>
            <w:rStyle w:val="af6"/>
            <w:rFonts w:hint="eastAsia"/>
            <w:noProof/>
          </w:rPr>
          <w:t>說明文件的設定位置是</w:t>
        </w:r>
        <w:r w:rsidRPr="00814A5E">
          <w:rPr>
            <w:rStyle w:val="af6"/>
            <w:noProof/>
          </w:rPr>
          <w:t>regedit</w:t>
        </w:r>
        <w:r w:rsidRPr="00814A5E">
          <w:rPr>
            <w:rStyle w:val="af6"/>
            <w:rFonts w:hint="eastAsia"/>
            <w:noProof/>
          </w:rPr>
          <w:t>時，要如何設定機碼呢？</w:t>
        </w:r>
        <w:r>
          <w:rPr>
            <w:noProof/>
            <w:webHidden/>
          </w:rPr>
          <w:tab/>
        </w:r>
        <w:r>
          <w:rPr>
            <w:noProof/>
            <w:webHidden/>
          </w:rPr>
          <w:fldChar w:fldCharType="begin"/>
        </w:r>
        <w:r>
          <w:rPr>
            <w:noProof/>
            <w:webHidden/>
          </w:rPr>
          <w:instrText xml:space="preserve"> PAGEREF _Toc130807778 \h </w:instrText>
        </w:r>
        <w:r>
          <w:rPr>
            <w:noProof/>
            <w:webHidden/>
          </w:rPr>
        </w:r>
        <w:r>
          <w:rPr>
            <w:noProof/>
            <w:webHidden/>
          </w:rPr>
          <w:fldChar w:fldCharType="separate"/>
        </w:r>
        <w:r w:rsidR="00574F0A">
          <w:rPr>
            <w:noProof/>
            <w:webHidden/>
          </w:rPr>
          <w:t>37</w:t>
        </w:r>
        <w:r>
          <w:rPr>
            <w:noProof/>
            <w:webHidden/>
          </w:rPr>
          <w:fldChar w:fldCharType="end"/>
        </w:r>
      </w:hyperlink>
    </w:p>
    <w:p w14:paraId="760E3484" w14:textId="3FDEEC77" w:rsidR="001020B1" w:rsidRDefault="001020B1">
      <w:pPr>
        <w:pStyle w:val="13"/>
        <w:rPr>
          <w:rFonts w:asciiTheme="minorHAnsi" w:eastAsiaTheme="minorEastAsia" w:hAnsiTheme="minorHAnsi" w:cstheme="minorBidi"/>
          <w:noProof/>
          <w:kern w:val="2"/>
          <w:sz w:val="24"/>
          <w:szCs w:val="22"/>
        </w:rPr>
      </w:pPr>
      <w:hyperlink w:anchor="_Toc130807779" w:history="1">
        <w:r w:rsidRPr="00814A5E">
          <w:rPr>
            <w:rStyle w:val="af6"/>
            <w:noProof/>
          </w:rPr>
          <w:t>17. Microsoft Office 2016</w:t>
        </w:r>
        <w:r>
          <w:rPr>
            <w:noProof/>
            <w:webHidden/>
          </w:rPr>
          <w:tab/>
        </w:r>
        <w:r>
          <w:rPr>
            <w:noProof/>
            <w:webHidden/>
          </w:rPr>
          <w:fldChar w:fldCharType="begin"/>
        </w:r>
        <w:r>
          <w:rPr>
            <w:noProof/>
            <w:webHidden/>
          </w:rPr>
          <w:instrText xml:space="preserve"> PAGEREF _Toc130807779 \h </w:instrText>
        </w:r>
        <w:r>
          <w:rPr>
            <w:noProof/>
            <w:webHidden/>
          </w:rPr>
        </w:r>
        <w:r>
          <w:rPr>
            <w:noProof/>
            <w:webHidden/>
          </w:rPr>
          <w:fldChar w:fldCharType="separate"/>
        </w:r>
        <w:r w:rsidR="00574F0A">
          <w:rPr>
            <w:noProof/>
            <w:webHidden/>
          </w:rPr>
          <w:t>38</w:t>
        </w:r>
        <w:r>
          <w:rPr>
            <w:noProof/>
            <w:webHidden/>
          </w:rPr>
          <w:fldChar w:fldCharType="end"/>
        </w:r>
      </w:hyperlink>
    </w:p>
    <w:p w14:paraId="1A019561" w14:textId="4F393CD1"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80" w:history="1">
        <w:r w:rsidRPr="00814A5E">
          <w:rPr>
            <w:rStyle w:val="af6"/>
            <w:noProof/>
          </w:rPr>
          <w:t>17.1 Office 2016</w:t>
        </w:r>
        <w:r w:rsidRPr="00814A5E">
          <w:rPr>
            <w:rStyle w:val="af6"/>
            <w:rFonts w:hint="eastAsia"/>
            <w:noProof/>
          </w:rPr>
          <w:t>政府組態基準</w:t>
        </w:r>
        <w:r w:rsidRPr="00814A5E">
          <w:rPr>
            <w:rStyle w:val="af6"/>
            <w:noProof/>
          </w:rPr>
          <w:t>(GCB)</w:t>
        </w:r>
        <w:r w:rsidRPr="00814A5E">
          <w:rPr>
            <w:rStyle w:val="af6"/>
            <w:rFonts w:hint="eastAsia"/>
            <w:noProof/>
          </w:rPr>
          <w:t>，是否適用於</w:t>
        </w:r>
        <w:r w:rsidRPr="00814A5E">
          <w:rPr>
            <w:rStyle w:val="af6"/>
            <w:noProof/>
          </w:rPr>
          <w:t>2016</w:t>
        </w:r>
        <w:r w:rsidRPr="00814A5E">
          <w:rPr>
            <w:rStyle w:val="af6"/>
            <w:rFonts w:hint="eastAsia"/>
            <w:noProof/>
          </w:rPr>
          <w:t>版本以外之</w:t>
        </w:r>
        <w:r w:rsidRPr="00814A5E">
          <w:rPr>
            <w:rStyle w:val="af6"/>
            <w:noProof/>
          </w:rPr>
          <w:t>Microsoft Office</w:t>
        </w:r>
        <w:r w:rsidRPr="00814A5E">
          <w:rPr>
            <w:rStyle w:val="af6"/>
            <w:rFonts w:hint="eastAsia"/>
            <w:noProof/>
          </w:rPr>
          <w:t>應用程式？</w:t>
        </w:r>
        <w:r>
          <w:rPr>
            <w:noProof/>
            <w:webHidden/>
          </w:rPr>
          <w:tab/>
        </w:r>
        <w:r>
          <w:rPr>
            <w:noProof/>
            <w:webHidden/>
          </w:rPr>
          <w:fldChar w:fldCharType="begin"/>
        </w:r>
        <w:r>
          <w:rPr>
            <w:noProof/>
            <w:webHidden/>
          </w:rPr>
          <w:instrText xml:space="preserve"> PAGEREF _Toc130807780 \h </w:instrText>
        </w:r>
        <w:r>
          <w:rPr>
            <w:noProof/>
            <w:webHidden/>
          </w:rPr>
        </w:r>
        <w:r>
          <w:rPr>
            <w:noProof/>
            <w:webHidden/>
          </w:rPr>
          <w:fldChar w:fldCharType="separate"/>
        </w:r>
        <w:r w:rsidR="00574F0A">
          <w:rPr>
            <w:noProof/>
            <w:webHidden/>
          </w:rPr>
          <w:t>38</w:t>
        </w:r>
        <w:r>
          <w:rPr>
            <w:noProof/>
            <w:webHidden/>
          </w:rPr>
          <w:fldChar w:fldCharType="end"/>
        </w:r>
      </w:hyperlink>
    </w:p>
    <w:p w14:paraId="49CC7398" w14:textId="434F5ACE"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81" w:history="1">
        <w:r w:rsidRPr="00814A5E">
          <w:rPr>
            <w:rStyle w:val="af6"/>
            <w:noProof/>
          </w:rPr>
          <w:t>17.2</w:t>
        </w:r>
        <w:r w:rsidRPr="00814A5E">
          <w:rPr>
            <w:rStyle w:val="af6"/>
            <w:rFonts w:hint="eastAsia"/>
            <w:noProof/>
          </w:rPr>
          <w:t xml:space="preserve"> </w:t>
        </w:r>
        <w:r w:rsidRPr="00814A5E">
          <w:rPr>
            <w:rStyle w:val="af6"/>
            <w:rFonts w:hint="eastAsia"/>
            <w:noProof/>
          </w:rPr>
          <w:t>單機部署</w:t>
        </w:r>
        <w:r w:rsidRPr="00814A5E">
          <w:rPr>
            <w:rStyle w:val="af6"/>
            <w:noProof/>
          </w:rPr>
          <w:t>Office 2016 GCB</w:t>
        </w:r>
        <w:r w:rsidRPr="00814A5E">
          <w:rPr>
            <w:rStyle w:val="af6"/>
            <w:rFonts w:hint="eastAsia"/>
            <w:noProof/>
          </w:rPr>
          <w:t>後，使用本機群組原則編輯器</w:t>
        </w:r>
        <w:r w:rsidRPr="00814A5E">
          <w:rPr>
            <w:rStyle w:val="af6"/>
            <w:noProof/>
          </w:rPr>
          <w:t>(gpedit.msc)</w:t>
        </w:r>
        <w:r w:rsidRPr="00814A5E">
          <w:rPr>
            <w:rStyle w:val="af6"/>
            <w:rFonts w:hint="eastAsia"/>
            <w:noProof/>
          </w:rPr>
          <w:t>檢視部署結果時，看不到</w:t>
        </w:r>
        <w:r w:rsidRPr="00814A5E">
          <w:rPr>
            <w:rStyle w:val="af6"/>
            <w:noProof/>
          </w:rPr>
          <w:t>Office 2016</w:t>
        </w:r>
        <w:r w:rsidRPr="00814A5E">
          <w:rPr>
            <w:rStyle w:val="af6"/>
            <w:rFonts w:hint="eastAsia"/>
            <w:noProof/>
          </w:rPr>
          <w:t>組態設定項目，該怎麼辦？</w:t>
        </w:r>
        <w:r>
          <w:rPr>
            <w:noProof/>
            <w:webHidden/>
          </w:rPr>
          <w:tab/>
        </w:r>
        <w:r>
          <w:rPr>
            <w:noProof/>
            <w:webHidden/>
          </w:rPr>
          <w:fldChar w:fldCharType="begin"/>
        </w:r>
        <w:r>
          <w:rPr>
            <w:noProof/>
            <w:webHidden/>
          </w:rPr>
          <w:instrText xml:space="preserve"> PAGEREF _Toc130807781 \h </w:instrText>
        </w:r>
        <w:r>
          <w:rPr>
            <w:noProof/>
            <w:webHidden/>
          </w:rPr>
        </w:r>
        <w:r>
          <w:rPr>
            <w:noProof/>
            <w:webHidden/>
          </w:rPr>
          <w:fldChar w:fldCharType="separate"/>
        </w:r>
        <w:r w:rsidR="00574F0A">
          <w:rPr>
            <w:noProof/>
            <w:webHidden/>
          </w:rPr>
          <w:t>38</w:t>
        </w:r>
        <w:r>
          <w:rPr>
            <w:noProof/>
            <w:webHidden/>
          </w:rPr>
          <w:fldChar w:fldCharType="end"/>
        </w:r>
      </w:hyperlink>
    </w:p>
    <w:p w14:paraId="437B6164" w14:textId="0AFE8D32"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82" w:history="1">
        <w:r w:rsidRPr="00814A5E">
          <w:rPr>
            <w:rStyle w:val="af6"/>
            <w:noProof/>
          </w:rPr>
          <w:t>17.3</w:t>
        </w:r>
        <w:r w:rsidRPr="00814A5E">
          <w:rPr>
            <w:rStyle w:val="af6"/>
            <w:rFonts w:hint="eastAsia"/>
            <w:noProof/>
          </w:rPr>
          <w:t xml:space="preserve"> </w:t>
        </w:r>
        <w:r w:rsidRPr="00814A5E">
          <w:rPr>
            <w:rStyle w:val="af6"/>
            <w:rFonts w:hint="eastAsia"/>
            <w:noProof/>
          </w:rPr>
          <w:t>套用</w:t>
        </w:r>
        <w:r w:rsidRPr="00814A5E">
          <w:rPr>
            <w:rStyle w:val="af6"/>
            <w:noProof/>
          </w:rPr>
          <w:t>Outlook 2016 GCB</w:t>
        </w:r>
        <w:r w:rsidRPr="00814A5E">
          <w:rPr>
            <w:rStyle w:val="af6"/>
            <w:rFonts w:hint="eastAsia"/>
            <w:noProof/>
          </w:rPr>
          <w:t>設定後，無法設定行事曆資料夾權限，導致不能分享給其他使用者，該怎麼辦？</w:t>
        </w:r>
        <w:r>
          <w:rPr>
            <w:noProof/>
            <w:webHidden/>
          </w:rPr>
          <w:tab/>
        </w:r>
        <w:r>
          <w:rPr>
            <w:noProof/>
            <w:webHidden/>
          </w:rPr>
          <w:fldChar w:fldCharType="begin"/>
        </w:r>
        <w:r>
          <w:rPr>
            <w:noProof/>
            <w:webHidden/>
          </w:rPr>
          <w:instrText xml:space="preserve"> PAGEREF _Toc130807782 \h </w:instrText>
        </w:r>
        <w:r>
          <w:rPr>
            <w:noProof/>
            <w:webHidden/>
          </w:rPr>
        </w:r>
        <w:r>
          <w:rPr>
            <w:noProof/>
            <w:webHidden/>
          </w:rPr>
          <w:fldChar w:fldCharType="separate"/>
        </w:r>
        <w:r w:rsidR="00574F0A">
          <w:rPr>
            <w:noProof/>
            <w:webHidden/>
          </w:rPr>
          <w:t>38</w:t>
        </w:r>
        <w:r>
          <w:rPr>
            <w:noProof/>
            <w:webHidden/>
          </w:rPr>
          <w:fldChar w:fldCharType="end"/>
        </w:r>
      </w:hyperlink>
    </w:p>
    <w:p w14:paraId="6F5404A1" w14:textId="36ADC51C"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83" w:history="1">
        <w:r w:rsidRPr="00814A5E">
          <w:rPr>
            <w:rStyle w:val="af6"/>
            <w:noProof/>
          </w:rPr>
          <w:t>17.4</w:t>
        </w:r>
        <w:r w:rsidRPr="00814A5E">
          <w:rPr>
            <w:rStyle w:val="af6"/>
            <w:rFonts w:hint="eastAsia"/>
            <w:noProof/>
          </w:rPr>
          <w:t xml:space="preserve"> </w:t>
        </w:r>
        <w:r w:rsidRPr="00814A5E">
          <w:rPr>
            <w:rStyle w:val="af6"/>
            <w:rFonts w:hint="eastAsia"/>
            <w:noProof/>
          </w:rPr>
          <w:t>套用</w:t>
        </w:r>
        <w:r w:rsidRPr="00814A5E">
          <w:rPr>
            <w:rStyle w:val="af6"/>
            <w:noProof/>
          </w:rPr>
          <w:t>Outlook 2016 GCB</w:t>
        </w:r>
        <w:r w:rsidRPr="00814A5E">
          <w:rPr>
            <w:rStyle w:val="af6"/>
            <w:rFonts w:hint="eastAsia"/>
            <w:noProof/>
          </w:rPr>
          <w:t>設定後，郵件內容皆為純文字格式，若欲以</w:t>
        </w:r>
        <w:r w:rsidRPr="00814A5E">
          <w:rPr>
            <w:rStyle w:val="af6"/>
            <w:noProof/>
          </w:rPr>
          <w:t>HTML</w:t>
        </w:r>
        <w:r w:rsidRPr="00814A5E">
          <w:rPr>
            <w:rStyle w:val="af6"/>
            <w:rFonts w:hint="eastAsia"/>
            <w:noProof/>
          </w:rPr>
          <w:t>格式瀏覽郵件，該怎麼辦？</w:t>
        </w:r>
        <w:r>
          <w:rPr>
            <w:noProof/>
            <w:webHidden/>
          </w:rPr>
          <w:tab/>
        </w:r>
        <w:r>
          <w:rPr>
            <w:noProof/>
            <w:webHidden/>
          </w:rPr>
          <w:fldChar w:fldCharType="begin"/>
        </w:r>
        <w:r>
          <w:rPr>
            <w:noProof/>
            <w:webHidden/>
          </w:rPr>
          <w:instrText xml:space="preserve"> PAGEREF _Toc130807783 \h </w:instrText>
        </w:r>
        <w:r>
          <w:rPr>
            <w:noProof/>
            <w:webHidden/>
          </w:rPr>
        </w:r>
        <w:r>
          <w:rPr>
            <w:noProof/>
            <w:webHidden/>
          </w:rPr>
          <w:fldChar w:fldCharType="separate"/>
        </w:r>
        <w:r w:rsidR="00574F0A">
          <w:rPr>
            <w:noProof/>
            <w:webHidden/>
          </w:rPr>
          <w:t>38</w:t>
        </w:r>
        <w:r>
          <w:rPr>
            <w:noProof/>
            <w:webHidden/>
          </w:rPr>
          <w:fldChar w:fldCharType="end"/>
        </w:r>
      </w:hyperlink>
    </w:p>
    <w:p w14:paraId="05428363" w14:textId="29C52656" w:rsidR="001020B1" w:rsidRDefault="001020B1">
      <w:pPr>
        <w:pStyle w:val="13"/>
        <w:rPr>
          <w:rFonts w:asciiTheme="minorHAnsi" w:eastAsiaTheme="minorEastAsia" w:hAnsiTheme="minorHAnsi" w:cstheme="minorBidi"/>
          <w:noProof/>
          <w:kern w:val="2"/>
          <w:sz w:val="24"/>
          <w:szCs w:val="22"/>
        </w:rPr>
      </w:pPr>
      <w:hyperlink w:anchor="_Toc130807784" w:history="1">
        <w:r w:rsidRPr="00814A5E">
          <w:rPr>
            <w:rStyle w:val="af6"/>
            <w:noProof/>
          </w:rPr>
          <w:t>18. Microsoft Office 2019</w:t>
        </w:r>
        <w:r>
          <w:rPr>
            <w:noProof/>
            <w:webHidden/>
          </w:rPr>
          <w:tab/>
        </w:r>
        <w:r>
          <w:rPr>
            <w:noProof/>
            <w:webHidden/>
          </w:rPr>
          <w:fldChar w:fldCharType="begin"/>
        </w:r>
        <w:r>
          <w:rPr>
            <w:noProof/>
            <w:webHidden/>
          </w:rPr>
          <w:instrText xml:space="preserve"> PAGEREF _Toc130807784 \h </w:instrText>
        </w:r>
        <w:r>
          <w:rPr>
            <w:noProof/>
            <w:webHidden/>
          </w:rPr>
        </w:r>
        <w:r>
          <w:rPr>
            <w:noProof/>
            <w:webHidden/>
          </w:rPr>
          <w:fldChar w:fldCharType="separate"/>
        </w:r>
        <w:r w:rsidR="00574F0A">
          <w:rPr>
            <w:noProof/>
            <w:webHidden/>
          </w:rPr>
          <w:t>40</w:t>
        </w:r>
        <w:r>
          <w:rPr>
            <w:noProof/>
            <w:webHidden/>
          </w:rPr>
          <w:fldChar w:fldCharType="end"/>
        </w:r>
      </w:hyperlink>
    </w:p>
    <w:p w14:paraId="63B719D8" w14:textId="74DB1E21"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85" w:history="1">
        <w:r w:rsidRPr="00814A5E">
          <w:rPr>
            <w:rStyle w:val="af6"/>
            <w:noProof/>
          </w:rPr>
          <w:t>18.1</w:t>
        </w:r>
        <w:r w:rsidRPr="00814A5E">
          <w:rPr>
            <w:rStyle w:val="af6"/>
            <w:rFonts w:hint="eastAsia"/>
            <w:noProof/>
          </w:rPr>
          <w:t xml:space="preserve"> </w:t>
        </w:r>
        <w:r w:rsidRPr="00814A5E">
          <w:rPr>
            <w:rStyle w:val="af6"/>
            <w:rFonts w:hint="eastAsia"/>
            <w:noProof/>
          </w:rPr>
          <w:t>若機關內不同單位分別使用</w:t>
        </w:r>
        <w:r w:rsidRPr="00814A5E">
          <w:rPr>
            <w:rStyle w:val="af6"/>
            <w:noProof/>
          </w:rPr>
          <w:t>Office 2016</w:t>
        </w:r>
        <w:r w:rsidRPr="00814A5E">
          <w:rPr>
            <w:rStyle w:val="af6"/>
            <w:rFonts w:hint="eastAsia"/>
            <w:noProof/>
          </w:rPr>
          <w:t>與</w:t>
        </w:r>
        <w:r w:rsidRPr="00814A5E">
          <w:rPr>
            <w:rStyle w:val="af6"/>
            <w:noProof/>
          </w:rPr>
          <w:t>Office 2019</w:t>
        </w:r>
        <w:r w:rsidRPr="00814A5E">
          <w:rPr>
            <w:rStyle w:val="af6"/>
            <w:rFonts w:hint="eastAsia"/>
            <w:noProof/>
          </w:rPr>
          <w:t>，該如何使用</w:t>
        </w:r>
        <w:r w:rsidRPr="00814A5E">
          <w:rPr>
            <w:rStyle w:val="af6"/>
            <w:noProof/>
          </w:rPr>
          <w:t>WMI</w:t>
        </w:r>
        <w:r w:rsidRPr="00814A5E">
          <w:rPr>
            <w:rStyle w:val="af6"/>
            <w:rFonts w:hint="eastAsia"/>
            <w:noProof/>
          </w:rPr>
          <w:t>篩選器進行篩選</w:t>
        </w:r>
        <w:r w:rsidRPr="00814A5E">
          <w:rPr>
            <w:rStyle w:val="af6"/>
            <w:noProof/>
          </w:rPr>
          <w:t>GPO</w:t>
        </w:r>
        <w:r w:rsidRPr="00814A5E">
          <w:rPr>
            <w:rStyle w:val="af6"/>
            <w:rFonts w:hint="eastAsia"/>
            <w:noProof/>
          </w:rPr>
          <w:t>呢？</w:t>
        </w:r>
        <w:r>
          <w:rPr>
            <w:noProof/>
            <w:webHidden/>
          </w:rPr>
          <w:tab/>
        </w:r>
        <w:r>
          <w:rPr>
            <w:noProof/>
            <w:webHidden/>
          </w:rPr>
          <w:fldChar w:fldCharType="begin"/>
        </w:r>
        <w:r>
          <w:rPr>
            <w:noProof/>
            <w:webHidden/>
          </w:rPr>
          <w:instrText xml:space="preserve"> PAGEREF _Toc130807785 \h </w:instrText>
        </w:r>
        <w:r>
          <w:rPr>
            <w:noProof/>
            <w:webHidden/>
          </w:rPr>
        </w:r>
        <w:r>
          <w:rPr>
            <w:noProof/>
            <w:webHidden/>
          </w:rPr>
          <w:fldChar w:fldCharType="separate"/>
        </w:r>
        <w:r w:rsidR="00574F0A">
          <w:rPr>
            <w:noProof/>
            <w:webHidden/>
          </w:rPr>
          <w:t>40</w:t>
        </w:r>
        <w:r>
          <w:rPr>
            <w:noProof/>
            <w:webHidden/>
          </w:rPr>
          <w:fldChar w:fldCharType="end"/>
        </w:r>
      </w:hyperlink>
    </w:p>
    <w:p w14:paraId="02676C1B" w14:textId="0222DCA3"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86" w:history="1">
        <w:r w:rsidRPr="00814A5E">
          <w:rPr>
            <w:rStyle w:val="af6"/>
            <w:noProof/>
          </w:rPr>
          <w:t>18.2</w:t>
        </w:r>
        <w:r w:rsidRPr="00814A5E">
          <w:rPr>
            <w:rStyle w:val="af6"/>
            <w:rFonts w:hint="eastAsia"/>
            <w:noProof/>
          </w:rPr>
          <w:t xml:space="preserve"> </w:t>
        </w:r>
        <w:r w:rsidRPr="00814A5E">
          <w:rPr>
            <w:rStyle w:val="af6"/>
            <w:rFonts w:hint="eastAsia"/>
            <w:noProof/>
          </w:rPr>
          <w:t>使用</w:t>
        </w:r>
        <w:r w:rsidRPr="00814A5E">
          <w:rPr>
            <w:rStyle w:val="af6"/>
            <w:noProof/>
          </w:rPr>
          <w:t>AD</w:t>
        </w:r>
        <w:r w:rsidRPr="00814A5E">
          <w:rPr>
            <w:rStyle w:val="af6"/>
            <w:rFonts w:hint="eastAsia"/>
            <w:noProof/>
          </w:rPr>
          <w:t>套用</w:t>
        </w:r>
        <w:r w:rsidRPr="00814A5E">
          <w:rPr>
            <w:rStyle w:val="af6"/>
            <w:noProof/>
          </w:rPr>
          <w:t>Office 2019 GCB</w:t>
        </w:r>
        <w:r w:rsidRPr="00814A5E">
          <w:rPr>
            <w:rStyle w:val="af6"/>
            <w:rFonts w:hint="eastAsia"/>
            <w:noProof/>
          </w:rPr>
          <w:t>並安裝微軟最新範本，但依然看不到</w:t>
        </w:r>
        <w:r w:rsidRPr="00814A5E">
          <w:rPr>
            <w:rStyle w:val="af6"/>
            <w:rFonts w:hint="eastAsia"/>
            <w:noProof/>
          </w:rPr>
          <w:lastRenderedPageBreak/>
          <w:t>設定路徑，該怎麼辦？</w:t>
        </w:r>
        <w:r>
          <w:rPr>
            <w:noProof/>
            <w:webHidden/>
          </w:rPr>
          <w:tab/>
        </w:r>
        <w:r>
          <w:rPr>
            <w:noProof/>
            <w:webHidden/>
          </w:rPr>
          <w:fldChar w:fldCharType="begin"/>
        </w:r>
        <w:r>
          <w:rPr>
            <w:noProof/>
            <w:webHidden/>
          </w:rPr>
          <w:instrText xml:space="preserve"> PAGEREF _Toc130807786 \h </w:instrText>
        </w:r>
        <w:r>
          <w:rPr>
            <w:noProof/>
            <w:webHidden/>
          </w:rPr>
        </w:r>
        <w:r>
          <w:rPr>
            <w:noProof/>
            <w:webHidden/>
          </w:rPr>
          <w:fldChar w:fldCharType="separate"/>
        </w:r>
        <w:r w:rsidR="00574F0A">
          <w:rPr>
            <w:noProof/>
            <w:webHidden/>
          </w:rPr>
          <w:t>40</w:t>
        </w:r>
        <w:r>
          <w:rPr>
            <w:noProof/>
            <w:webHidden/>
          </w:rPr>
          <w:fldChar w:fldCharType="end"/>
        </w:r>
      </w:hyperlink>
    </w:p>
    <w:p w14:paraId="54AB0C38" w14:textId="08B00E29" w:rsidR="001020B1" w:rsidRDefault="001020B1">
      <w:pPr>
        <w:pStyle w:val="13"/>
        <w:rPr>
          <w:rFonts w:asciiTheme="minorHAnsi" w:eastAsiaTheme="minorEastAsia" w:hAnsiTheme="minorHAnsi" w:cstheme="minorBidi"/>
          <w:noProof/>
          <w:kern w:val="2"/>
          <w:sz w:val="24"/>
          <w:szCs w:val="22"/>
        </w:rPr>
      </w:pPr>
      <w:hyperlink w:anchor="_Toc130807787" w:history="1">
        <w:r w:rsidRPr="00814A5E">
          <w:rPr>
            <w:rStyle w:val="af6"/>
            <w:noProof/>
          </w:rPr>
          <w:t>19. Apache HTTP Server 2.4</w:t>
        </w:r>
        <w:r>
          <w:rPr>
            <w:noProof/>
            <w:webHidden/>
          </w:rPr>
          <w:tab/>
        </w:r>
        <w:r>
          <w:rPr>
            <w:noProof/>
            <w:webHidden/>
          </w:rPr>
          <w:fldChar w:fldCharType="begin"/>
        </w:r>
        <w:r>
          <w:rPr>
            <w:noProof/>
            <w:webHidden/>
          </w:rPr>
          <w:instrText xml:space="preserve"> PAGEREF _Toc130807787 \h </w:instrText>
        </w:r>
        <w:r>
          <w:rPr>
            <w:noProof/>
            <w:webHidden/>
          </w:rPr>
        </w:r>
        <w:r>
          <w:rPr>
            <w:noProof/>
            <w:webHidden/>
          </w:rPr>
          <w:fldChar w:fldCharType="separate"/>
        </w:r>
        <w:r w:rsidR="00574F0A">
          <w:rPr>
            <w:noProof/>
            <w:webHidden/>
          </w:rPr>
          <w:t>41</w:t>
        </w:r>
        <w:r>
          <w:rPr>
            <w:noProof/>
            <w:webHidden/>
          </w:rPr>
          <w:fldChar w:fldCharType="end"/>
        </w:r>
      </w:hyperlink>
    </w:p>
    <w:p w14:paraId="410093F7" w14:textId="7A2A547A"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88" w:history="1">
        <w:r w:rsidRPr="00814A5E">
          <w:rPr>
            <w:rStyle w:val="af6"/>
            <w:noProof/>
          </w:rPr>
          <w:t>19.1 Apache HTTP Server 2.4</w:t>
        </w:r>
        <w:r w:rsidRPr="00814A5E">
          <w:rPr>
            <w:rStyle w:val="af6"/>
            <w:rFonts w:hint="eastAsia"/>
            <w:noProof/>
          </w:rPr>
          <w:t>政府組態基準</w:t>
        </w:r>
        <w:r w:rsidRPr="00814A5E">
          <w:rPr>
            <w:rStyle w:val="af6"/>
            <w:noProof/>
          </w:rPr>
          <w:t>(GCB)</w:t>
        </w:r>
        <w:r w:rsidRPr="00814A5E">
          <w:rPr>
            <w:rStyle w:val="af6"/>
            <w:rFonts w:hint="eastAsia"/>
            <w:noProof/>
          </w:rPr>
          <w:t>，是否適用於所有</w:t>
        </w:r>
        <w:r w:rsidRPr="00814A5E">
          <w:rPr>
            <w:rStyle w:val="af6"/>
            <w:noProof/>
          </w:rPr>
          <w:t>Linux</w:t>
        </w:r>
        <w:r w:rsidRPr="00814A5E">
          <w:rPr>
            <w:rStyle w:val="af6"/>
            <w:rFonts w:hint="eastAsia"/>
            <w:noProof/>
          </w:rPr>
          <w:t>作業系統平台之</w:t>
        </w:r>
        <w:r w:rsidRPr="00814A5E">
          <w:rPr>
            <w:rStyle w:val="af6"/>
            <w:noProof/>
          </w:rPr>
          <w:t>Apache HTTP Server 2.4</w:t>
        </w:r>
        <w:r w:rsidRPr="00814A5E">
          <w:rPr>
            <w:rStyle w:val="af6"/>
            <w:rFonts w:hint="eastAsia"/>
            <w:noProof/>
          </w:rPr>
          <w:t>應用程式？</w:t>
        </w:r>
        <w:r>
          <w:rPr>
            <w:noProof/>
            <w:webHidden/>
          </w:rPr>
          <w:tab/>
        </w:r>
        <w:r>
          <w:rPr>
            <w:noProof/>
            <w:webHidden/>
          </w:rPr>
          <w:fldChar w:fldCharType="begin"/>
        </w:r>
        <w:r>
          <w:rPr>
            <w:noProof/>
            <w:webHidden/>
          </w:rPr>
          <w:instrText xml:space="preserve"> PAGEREF _Toc130807788 \h </w:instrText>
        </w:r>
        <w:r>
          <w:rPr>
            <w:noProof/>
            <w:webHidden/>
          </w:rPr>
        </w:r>
        <w:r>
          <w:rPr>
            <w:noProof/>
            <w:webHidden/>
          </w:rPr>
          <w:fldChar w:fldCharType="separate"/>
        </w:r>
        <w:r w:rsidR="00574F0A">
          <w:rPr>
            <w:noProof/>
            <w:webHidden/>
          </w:rPr>
          <w:t>41</w:t>
        </w:r>
        <w:r>
          <w:rPr>
            <w:noProof/>
            <w:webHidden/>
          </w:rPr>
          <w:fldChar w:fldCharType="end"/>
        </w:r>
      </w:hyperlink>
    </w:p>
    <w:p w14:paraId="4E39507C" w14:textId="6EB0A1FB"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89" w:history="1">
        <w:r w:rsidRPr="00814A5E">
          <w:rPr>
            <w:rStyle w:val="af6"/>
            <w:noProof/>
          </w:rPr>
          <w:t>19.2 Apache HTTP Server 2.4</w:t>
        </w:r>
        <w:r w:rsidRPr="00814A5E">
          <w:rPr>
            <w:rStyle w:val="af6"/>
            <w:rFonts w:hint="eastAsia"/>
            <w:noProof/>
          </w:rPr>
          <w:t>政府組態基準</w:t>
        </w:r>
        <w:r w:rsidRPr="00814A5E">
          <w:rPr>
            <w:rStyle w:val="af6"/>
            <w:noProof/>
          </w:rPr>
          <w:t>(GCB)</w:t>
        </w:r>
        <w:r w:rsidRPr="00814A5E">
          <w:rPr>
            <w:rStyle w:val="af6"/>
            <w:rFonts w:hint="eastAsia"/>
            <w:noProof/>
          </w:rPr>
          <w:t>，是否適用於</w:t>
        </w:r>
        <w:r w:rsidRPr="00814A5E">
          <w:rPr>
            <w:rStyle w:val="af6"/>
            <w:noProof/>
          </w:rPr>
          <w:t>2.4</w:t>
        </w:r>
        <w:r w:rsidRPr="00814A5E">
          <w:rPr>
            <w:rStyle w:val="af6"/>
            <w:rFonts w:hint="eastAsia"/>
            <w:noProof/>
          </w:rPr>
          <w:t>以外版本或非</w:t>
        </w:r>
        <w:r w:rsidRPr="00814A5E">
          <w:rPr>
            <w:rStyle w:val="af6"/>
            <w:noProof/>
          </w:rPr>
          <w:t>Linux</w:t>
        </w:r>
        <w:r w:rsidRPr="00814A5E">
          <w:rPr>
            <w:rStyle w:val="af6"/>
            <w:rFonts w:hint="eastAsia"/>
            <w:noProof/>
          </w:rPr>
          <w:t>作業系統平台之</w:t>
        </w:r>
        <w:r w:rsidRPr="00814A5E">
          <w:rPr>
            <w:rStyle w:val="af6"/>
            <w:noProof/>
          </w:rPr>
          <w:t>Apache HTTP Server</w:t>
        </w:r>
        <w:r w:rsidRPr="00814A5E">
          <w:rPr>
            <w:rStyle w:val="af6"/>
            <w:rFonts w:hint="eastAsia"/>
            <w:noProof/>
          </w:rPr>
          <w:t>應用程式？</w:t>
        </w:r>
        <w:r>
          <w:rPr>
            <w:noProof/>
            <w:webHidden/>
          </w:rPr>
          <w:tab/>
        </w:r>
        <w:r>
          <w:rPr>
            <w:noProof/>
            <w:webHidden/>
          </w:rPr>
          <w:fldChar w:fldCharType="begin"/>
        </w:r>
        <w:r>
          <w:rPr>
            <w:noProof/>
            <w:webHidden/>
          </w:rPr>
          <w:instrText xml:space="preserve"> PAGEREF _Toc130807789 \h </w:instrText>
        </w:r>
        <w:r>
          <w:rPr>
            <w:noProof/>
            <w:webHidden/>
          </w:rPr>
        </w:r>
        <w:r>
          <w:rPr>
            <w:noProof/>
            <w:webHidden/>
          </w:rPr>
          <w:fldChar w:fldCharType="separate"/>
        </w:r>
        <w:r w:rsidR="00574F0A">
          <w:rPr>
            <w:noProof/>
            <w:webHidden/>
          </w:rPr>
          <w:t>41</w:t>
        </w:r>
        <w:r>
          <w:rPr>
            <w:noProof/>
            <w:webHidden/>
          </w:rPr>
          <w:fldChar w:fldCharType="end"/>
        </w:r>
      </w:hyperlink>
    </w:p>
    <w:p w14:paraId="07D17227" w14:textId="6AC8E2C8" w:rsidR="001020B1" w:rsidRDefault="001020B1">
      <w:pPr>
        <w:pStyle w:val="13"/>
        <w:rPr>
          <w:rFonts w:asciiTheme="minorHAnsi" w:eastAsiaTheme="minorEastAsia" w:hAnsiTheme="minorHAnsi" w:cstheme="minorBidi"/>
          <w:noProof/>
          <w:kern w:val="2"/>
          <w:sz w:val="24"/>
          <w:szCs w:val="22"/>
        </w:rPr>
      </w:pPr>
      <w:hyperlink w:anchor="_Toc130807790" w:history="1">
        <w:r w:rsidRPr="00814A5E">
          <w:rPr>
            <w:rStyle w:val="af6"/>
            <w:noProof/>
          </w:rPr>
          <w:t>20.</w:t>
        </w:r>
        <w:r w:rsidRPr="00814A5E">
          <w:rPr>
            <w:rStyle w:val="af6"/>
            <w:rFonts w:hint="eastAsia"/>
            <w:noProof/>
          </w:rPr>
          <w:t xml:space="preserve"> </w:t>
        </w:r>
        <w:r w:rsidRPr="00814A5E">
          <w:rPr>
            <w:rStyle w:val="af6"/>
            <w:rFonts w:hint="eastAsia"/>
            <w:noProof/>
          </w:rPr>
          <w:t>綜合問答</w:t>
        </w:r>
        <w:r>
          <w:rPr>
            <w:noProof/>
            <w:webHidden/>
          </w:rPr>
          <w:tab/>
        </w:r>
        <w:r>
          <w:rPr>
            <w:noProof/>
            <w:webHidden/>
          </w:rPr>
          <w:fldChar w:fldCharType="begin"/>
        </w:r>
        <w:r>
          <w:rPr>
            <w:noProof/>
            <w:webHidden/>
          </w:rPr>
          <w:instrText xml:space="preserve"> PAGEREF _Toc130807790 \h </w:instrText>
        </w:r>
        <w:r>
          <w:rPr>
            <w:noProof/>
            <w:webHidden/>
          </w:rPr>
        </w:r>
        <w:r>
          <w:rPr>
            <w:noProof/>
            <w:webHidden/>
          </w:rPr>
          <w:fldChar w:fldCharType="separate"/>
        </w:r>
        <w:r w:rsidR="00574F0A">
          <w:rPr>
            <w:noProof/>
            <w:webHidden/>
          </w:rPr>
          <w:t>42</w:t>
        </w:r>
        <w:r>
          <w:rPr>
            <w:noProof/>
            <w:webHidden/>
          </w:rPr>
          <w:fldChar w:fldCharType="end"/>
        </w:r>
      </w:hyperlink>
    </w:p>
    <w:p w14:paraId="0914F220" w14:textId="1BC09B31"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91" w:history="1">
        <w:r w:rsidRPr="00814A5E">
          <w:rPr>
            <w:rStyle w:val="af6"/>
            <w:noProof/>
          </w:rPr>
          <w:t>20.1</w:t>
        </w:r>
        <w:r w:rsidRPr="00814A5E">
          <w:rPr>
            <w:rStyle w:val="af6"/>
            <w:rFonts w:hint="eastAsia"/>
            <w:noProof/>
          </w:rPr>
          <w:t xml:space="preserve"> </w:t>
        </w:r>
        <w:r w:rsidRPr="00814A5E">
          <w:rPr>
            <w:rStyle w:val="af6"/>
            <w:rFonts w:hint="eastAsia"/>
            <w:noProof/>
          </w:rPr>
          <w:t>是否需採購共同供應契約廠商提供之服務，進行政府組態基準</w:t>
        </w:r>
        <w:r w:rsidRPr="00814A5E">
          <w:rPr>
            <w:rStyle w:val="af6"/>
            <w:noProof/>
          </w:rPr>
          <w:t>(GCB)</w:t>
        </w:r>
        <w:r w:rsidRPr="00814A5E">
          <w:rPr>
            <w:rStyle w:val="af6"/>
            <w:rFonts w:hint="eastAsia"/>
            <w:noProof/>
          </w:rPr>
          <w:t>導入作業？</w:t>
        </w:r>
        <w:r>
          <w:rPr>
            <w:noProof/>
            <w:webHidden/>
          </w:rPr>
          <w:tab/>
        </w:r>
        <w:r>
          <w:rPr>
            <w:noProof/>
            <w:webHidden/>
          </w:rPr>
          <w:fldChar w:fldCharType="begin"/>
        </w:r>
        <w:r>
          <w:rPr>
            <w:noProof/>
            <w:webHidden/>
          </w:rPr>
          <w:instrText xml:space="preserve"> PAGEREF _Toc130807791 \h </w:instrText>
        </w:r>
        <w:r>
          <w:rPr>
            <w:noProof/>
            <w:webHidden/>
          </w:rPr>
        </w:r>
        <w:r>
          <w:rPr>
            <w:noProof/>
            <w:webHidden/>
          </w:rPr>
          <w:fldChar w:fldCharType="separate"/>
        </w:r>
        <w:r w:rsidR="00574F0A">
          <w:rPr>
            <w:noProof/>
            <w:webHidden/>
          </w:rPr>
          <w:t>42</w:t>
        </w:r>
        <w:r>
          <w:rPr>
            <w:noProof/>
            <w:webHidden/>
          </w:rPr>
          <w:fldChar w:fldCharType="end"/>
        </w:r>
      </w:hyperlink>
    </w:p>
    <w:p w14:paraId="039972B2" w14:textId="0D53BFD7"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92" w:history="1">
        <w:r w:rsidRPr="00814A5E">
          <w:rPr>
            <w:rStyle w:val="af6"/>
            <w:noProof/>
          </w:rPr>
          <w:t>20.2</w:t>
        </w:r>
        <w:r w:rsidRPr="00814A5E">
          <w:rPr>
            <w:rStyle w:val="af6"/>
            <w:rFonts w:hint="eastAsia"/>
            <w:noProof/>
          </w:rPr>
          <w:t xml:space="preserve"> </w:t>
        </w:r>
        <w:r w:rsidRPr="00814A5E">
          <w:rPr>
            <w:rStyle w:val="af6"/>
            <w:rFonts w:hint="eastAsia"/>
            <w:noProof/>
          </w:rPr>
          <w:t>如何設定網域主機群組原則管理之</w:t>
        </w:r>
        <w:r w:rsidRPr="00814A5E">
          <w:rPr>
            <w:rStyle w:val="af6"/>
            <w:noProof/>
          </w:rPr>
          <w:t>GPO</w:t>
        </w:r>
        <w:r w:rsidRPr="00814A5E">
          <w:rPr>
            <w:rStyle w:val="af6"/>
            <w:rFonts w:hint="eastAsia"/>
            <w:noProof/>
          </w:rPr>
          <w:t>連結順序？</w:t>
        </w:r>
        <w:r>
          <w:rPr>
            <w:noProof/>
            <w:webHidden/>
          </w:rPr>
          <w:tab/>
        </w:r>
        <w:r>
          <w:rPr>
            <w:noProof/>
            <w:webHidden/>
          </w:rPr>
          <w:fldChar w:fldCharType="begin"/>
        </w:r>
        <w:r>
          <w:rPr>
            <w:noProof/>
            <w:webHidden/>
          </w:rPr>
          <w:instrText xml:space="preserve"> PAGEREF _Toc130807792 \h </w:instrText>
        </w:r>
        <w:r>
          <w:rPr>
            <w:noProof/>
            <w:webHidden/>
          </w:rPr>
        </w:r>
        <w:r>
          <w:rPr>
            <w:noProof/>
            <w:webHidden/>
          </w:rPr>
          <w:fldChar w:fldCharType="separate"/>
        </w:r>
        <w:r w:rsidR="00574F0A">
          <w:rPr>
            <w:noProof/>
            <w:webHidden/>
          </w:rPr>
          <w:t>42</w:t>
        </w:r>
        <w:r>
          <w:rPr>
            <w:noProof/>
            <w:webHidden/>
          </w:rPr>
          <w:fldChar w:fldCharType="end"/>
        </w:r>
      </w:hyperlink>
    </w:p>
    <w:p w14:paraId="30D1CB91" w14:textId="6F17F2F3"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93" w:history="1">
        <w:r w:rsidRPr="00814A5E">
          <w:rPr>
            <w:rStyle w:val="af6"/>
            <w:noProof/>
          </w:rPr>
          <w:t>20.3</w:t>
        </w:r>
        <w:r w:rsidRPr="00814A5E">
          <w:rPr>
            <w:rStyle w:val="af6"/>
            <w:rFonts w:hint="eastAsia"/>
            <w:noProof/>
          </w:rPr>
          <w:t xml:space="preserve"> </w:t>
        </w:r>
        <w:r w:rsidRPr="00814A5E">
          <w:rPr>
            <w:rStyle w:val="af6"/>
            <w:rFonts w:hint="eastAsia"/>
            <w:noProof/>
          </w:rPr>
          <w:t>如何建立查詢</w:t>
        </w:r>
        <w:r w:rsidRPr="00814A5E">
          <w:rPr>
            <w:rStyle w:val="af6"/>
            <w:noProof/>
          </w:rPr>
          <w:t>Microsoft Windows 7</w:t>
        </w:r>
        <w:r w:rsidRPr="00814A5E">
          <w:rPr>
            <w:rStyle w:val="af6"/>
            <w:rFonts w:hint="eastAsia"/>
            <w:noProof/>
          </w:rPr>
          <w:t>與</w:t>
        </w:r>
        <w:r w:rsidRPr="00814A5E">
          <w:rPr>
            <w:rStyle w:val="af6"/>
            <w:noProof/>
          </w:rPr>
          <w:t>Microsoft Windows 10</w:t>
        </w:r>
        <w:r w:rsidRPr="00814A5E">
          <w:rPr>
            <w:rStyle w:val="af6"/>
            <w:rFonts w:hint="eastAsia"/>
            <w:noProof/>
          </w:rPr>
          <w:t>作業系統的</w:t>
        </w:r>
        <w:r w:rsidRPr="00814A5E">
          <w:rPr>
            <w:rStyle w:val="af6"/>
            <w:noProof/>
          </w:rPr>
          <w:t>WMI</w:t>
        </w:r>
        <w:r w:rsidRPr="00814A5E">
          <w:rPr>
            <w:rStyle w:val="af6"/>
            <w:rFonts w:hint="eastAsia"/>
            <w:noProof/>
          </w:rPr>
          <w:t>篩選器？</w:t>
        </w:r>
        <w:r>
          <w:rPr>
            <w:noProof/>
            <w:webHidden/>
          </w:rPr>
          <w:tab/>
        </w:r>
        <w:r>
          <w:rPr>
            <w:noProof/>
            <w:webHidden/>
          </w:rPr>
          <w:fldChar w:fldCharType="begin"/>
        </w:r>
        <w:r>
          <w:rPr>
            <w:noProof/>
            <w:webHidden/>
          </w:rPr>
          <w:instrText xml:space="preserve"> PAGEREF _Toc130807793 \h </w:instrText>
        </w:r>
        <w:r>
          <w:rPr>
            <w:noProof/>
            <w:webHidden/>
          </w:rPr>
        </w:r>
        <w:r>
          <w:rPr>
            <w:noProof/>
            <w:webHidden/>
          </w:rPr>
          <w:fldChar w:fldCharType="separate"/>
        </w:r>
        <w:r w:rsidR="00574F0A">
          <w:rPr>
            <w:noProof/>
            <w:webHidden/>
          </w:rPr>
          <w:t>43</w:t>
        </w:r>
        <w:r>
          <w:rPr>
            <w:noProof/>
            <w:webHidden/>
          </w:rPr>
          <w:fldChar w:fldCharType="end"/>
        </w:r>
      </w:hyperlink>
    </w:p>
    <w:p w14:paraId="7B7B364A" w14:textId="42C5185D"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94" w:history="1">
        <w:r w:rsidRPr="00814A5E">
          <w:rPr>
            <w:rStyle w:val="af6"/>
            <w:noProof/>
          </w:rPr>
          <w:t>20.4</w:t>
        </w:r>
        <w:r w:rsidRPr="00814A5E">
          <w:rPr>
            <w:rStyle w:val="af6"/>
            <w:rFonts w:hint="eastAsia"/>
            <w:noProof/>
          </w:rPr>
          <w:t xml:space="preserve"> </w:t>
        </w:r>
        <w:r w:rsidRPr="00814A5E">
          <w:rPr>
            <w:rStyle w:val="af6"/>
            <w:rFonts w:hint="eastAsia"/>
            <w:noProof/>
          </w:rPr>
          <w:t>如何在群組原則編輯器</w:t>
        </w:r>
        <w:r w:rsidRPr="00814A5E">
          <w:rPr>
            <w:rStyle w:val="af6"/>
            <w:noProof/>
          </w:rPr>
          <w:t>(gpedit.msc)</w:t>
        </w:r>
        <w:r w:rsidRPr="00814A5E">
          <w:rPr>
            <w:rStyle w:val="af6"/>
            <w:rFonts w:hint="eastAsia"/>
            <w:noProof/>
          </w:rPr>
          <w:t>中顯示</w:t>
        </w:r>
        <w:r w:rsidRPr="00814A5E">
          <w:rPr>
            <w:rStyle w:val="af6"/>
            <w:noProof/>
          </w:rPr>
          <w:t>MSS</w:t>
        </w:r>
        <w:r w:rsidRPr="00814A5E">
          <w:rPr>
            <w:rStyle w:val="af6"/>
            <w:rFonts w:hint="eastAsia"/>
            <w:noProof/>
          </w:rPr>
          <w:t>類別之設定？</w:t>
        </w:r>
        <w:r>
          <w:rPr>
            <w:noProof/>
            <w:webHidden/>
          </w:rPr>
          <w:tab/>
        </w:r>
        <w:r>
          <w:rPr>
            <w:noProof/>
            <w:webHidden/>
          </w:rPr>
          <w:fldChar w:fldCharType="begin"/>
        </w:r>
        <w:r>
          <w:rPr>
            <w:noProof/>
            <w:webHidden/>
          </w:rPr>
          <w:instrText xml:space="preserve"> PAGEREF _Toc130807794 \h </w:instrText>
        </w:r>
        <w:r>
          <w:rPr>
            <w:noProof/>
            <w:webHidden/>
          </w:rPr>
        </w:r>
        <w:r>
          <w:rPr>
            <w:noProof/>
            <w:webHidden/>
          </w:rPr>
          <w:fldChar w:fldCharType="separate"/>
        </w:r>
        <w:r w:rsidR="00574F0A">
          <w:rPr>
            <w:noProof/>
            <w:webHidden/>
          </w:rPr>
          <w:t>43</w:t>
        </w:r>
        <w:r>
          <w:rPr>
            <w:noProof/>
            <w:webHidden/>
          </w:rPr>
          <w:fldChar w:fldCharType="end"/>
        </w:r>
      </w:hyperlink>
    </w:p>
    <w:p w14:paraId="40DEB310" w14:textId="47A32C79"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95" w:history="1">
        <w:r w:rsidRPr="00814A5E">
          <w:rPr>
            <w:rStyle w:val="af6"/>
            <w:noProof/>
          </w:rPr>
          <w:t>20.5</w:t>
        </w:r>
        <w:r w:rsidRPr="00814A5E">
          <w:rPr>
            <w:rStyle w:val="af6"/>
            <w:rFonts w:hint="eastAsia"/>
            <w:noProof/>
          </w:rPr>
          <w:t xml:space="preserve"> </w:t>
        </w:r>
        <w:r w:rsidRPr="00814A5E">
          <w:rPr>
            <w:rStyle w:val="af6"/>
            <w:rFonts w:hint="eastAsia"/>
            <w:noProof/>
          </w:rPr>
          <w:t>使用者電腦執行「</w:t>
        </w:r>
        <w:r w:rsidRPr="00814A5E">
          <w:rPr>
            <w:rStyle w:val="af6"/>
            <w:noProof/>
          </w:rPr>
          <w:t>gpupdate /force</w:t>
        </w:r>
        <w:r w:rsidRPr="00814A5E">
          <w:rPr>
            <w:rStyle w:val="af6"/>
            <w:rFonts w:hint="eastAsia"/>
            <w:noProof/>
          </w:rPr>
          <w:t>」指令後顯示失敗訊息，可能為哪些原因造成？</w:t>
        </w:r>
        <w:r>
          <w:rPr>
            <w:noProof/>
            <w:webHidden/>
          </w:rPr>
          <w:tab/>
        </w:r>
        <w:r>
          <w:rPr>
            <w:noProof/>
            <w:webHidden/>
          </w:rPr>
          <w:fldChar w:fldCharType="begin"/>
        </w:r>
        <w:r>
          <w:rPr>
            <w:noProof/>
            <w:webHidden/>
          </w:rPr>
          <w:instrText xml:space="preserve"> PAGEREF _Toc130807795 \h </w:instrText>
        </w:r>
        <w:r>
          <w:rPr>
            <w:noProof/>
            <w:webHidden/>
          </w:rPr>
        </w:r>
        <w:r>
          <w:rPr>
            <w:noProof/>
            <w:webHidden/>
          </w:rPr>
          <w:fldChar w:fldCharType="separate"/>
        </w:r>
        <w:r w:rsidR="00574F0A">
          <w:rPr>
            <w:noProof/>
            <w:webHidden/>
          </w:rPr>
          <w:t>44</w:t>
        </w:r>
        <w:r>
          <w:rPr>
            <w:noProof/>
            <w:webHidden/>
          </w:rPr>
          <w:fldChar w:fldCharType="end"/>
        </w:r>
      </w:hyperlink>
    </w:p>
    <w:p w14:paraId="3A884228" w14:textId="1BF16022"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96" w:history="1">
        <w:r w:rsidRPr="00814A5E">
          <w:rPr>
            <w:rStyle w:val="af6"/>
            <w:noProof/>
          </w:rPr>
          <w:t>20.6</w:t>
        </w:r>
        <w:r w:rsidRPr="00814A5E">
          <w:rPr>
            <w:rStyle w:val="af6"/>
            <w:rFonts w:hint="eastAsia"/>
            <w:noProof/>
          </w:rPr>
          <w:t xml:space="preserve"> </w:t>
        </w:r>
        <w:r w:rsidRPr="00814A5E">
          <w:rPr>
            <w:rStyle w:val="af6"/>
            <w:rFonts w:hint="eastAsia"/>
            <w:noProof/>
          </w:rPr>
          <w:t>導入政府組態基準</w:t>
        </w:r>
        <w:r w:rsidRPr="00814A5E">
          <w:rPr>
            <w:rStyle w:val="af6"/>
            <w:noProof/>
          </w:rPr>
          <w:t>(GCB)</w:t>
        </w:r>
        <w:r w:rsidRPr="00814A5E">
          <w:rPr>
            <w:rStyle w:val="af6"/>
            <w:rFonts w:hint="eastAsia"/>
            <w:noProof/>
          </w:rPr>
          <w:t>後，該如何判斷影響電腦與系統之項目？</w:t>
        </w:r>
        <w:r>
          <w:rPr>
            <w:noProof/>
            <w:webHidden/>
          </w:rPr>
          <w:tab/>
        </w:r>
        <w:r>
          <w:rPr>
            <w:noProof/>
            <w:webHidden/>
          </w:rPr>
          <w:fldChar w:fldCharType="begin"/>
        </w:r>
        <w:r>
          <w:rPr>
            <w:noProof/>
            <w:webHidden/>
          </w:rPr>
          <w:instrText xml:space="preserve"> PAGEREF _Toc130807796 \h </w:instrText>
        </w:r>
        <w:r>
          <w:rPr>
            <w:noProof/>
            <w:webHidden/>
          </w:rPr>
        </w:r>
        <w:r>
          <w:rPr>
            <w:noProof/>
            <w:webHidden/>
          </w:rPr>
          <w:fldChar w:fldCharType="separate"/>
        </w:r>
        <w:r w:rsidR="00574F0A">
          <w:rPr>
            <w:noProof/>
            <w:webHidden/>
          </w:rPr>
          <w:t>44</w:t>
        </w:r>
        <w:r>
          <w:rPr>
            <w:noProof/>
            <w:webHidden/>
          </w:rPr>
          <w:fldChar w:fldCharType="end"/>
        </w:r>
      </w:hyperlink>
    </w:p>
    <w:p w14:paraId="185ECE1A" w14:textId="5C34B2A4"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97" w:history="1">
        <w:r w:rsidRPr="00814A5E">
          <w:rPr>
            <w:rStyle w:val="af6"/>
            <w:noProof/>
          </w:rPr>
          <w:t>20.7</w:t>
        </w:r>
        <w:r w:rsidRPr="00814A5E">
          <w:rPr>
            <w:rStyle w:val="af6"/>
            <w:rFonts w:hint="eastAsia"/>
            <w:noProof/>
          </w:rPr>
          <w:t xml:space="preserve"> </w:t>
        </w:r>
        <w:r w:rsidRPr="00814A5E">
          <w:rPr>
            <w:rStyle w:val="af6"/>
            <w:rFonts w:hint="eastAsia"/>
            <w:noProof/>
          </w:rPr>
          <w:t>如何針對不同科室派送不同例外管理設定值之</w:t>
        </w:r>
        <w:r w:rsidRPr="00814A5E">
          <w:rPr>
            <w:rStyle w:val="af6"/>
            <w:noProof/>
          </w:rPr>
          <w:t>GPO</w:t>
        </w:r>
        <w:r w:rsidRPr="00814A5E">
          <w:rPr>
            <w:rStyle w:val="af6"/>
            <w:rFonts w:hint="eastAsia"/>
            <w:noProof/>
          </w:rPr>
          <w:t>？</w:t>
        </w:r>
        <w:r>
          <w:rPr>
            <w:noProof/>
            <w:webHidden/>
          </w:rPr>
          <w:tab/>
        </w:r>
        <w:r>
          <w:rPr>
            <w:noProof/>
            <w:webHidden/>
          </w:rPr>
          <w:fldChar w:fldCharType="begin"/>
        </w:r>
        <w:r>
          <w:rPr>
            <w:noProof/>
            <w:webHidden/>
          </w:rPr>
          <w:instrText xml:space="preserve"> PAGEREF _Toc130807797 \h </w:instrText>
        </w:r>
        <w:r>
          <w:rPr>
            <w:noProof/>
            <w:webHidden/>
          </w:rPr>
        </w:r>
        <w:r>
          <w:rPr>
            <w:noProof/>
            <w:webHidden/>
          </w:rPr>
          <w:fldChar w:fldCharType="separate"/>
        </w:r>
        <w:r w:rsidR="00574F0A">
          <w:rPr>
            <w:noProof/>
            <w:webHidden/>
          </w:rPr>
          <w:t>45</w:t>
        </w:r>
        <w:r>
          <w:rPr>
            <w:noProof/>
            <w:webHidden/>
          </w:rPr>
          <w:fldChar w:fldCharType="end"/>
        </w:r>
      </w:hyperlink>
    </w:p>
    <w:p w14:paraId="08157F8F" w14:textId="1FF81DB1"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98" w:history="1">
        <w:r w:rsidRPr="00814A5E">
          <w:rPr>
            <w:rStyle w:val="af6"/>
            <w:noProof/>
          </w:rPr>
          <w:t>20.8</w:t>
        </w:r>
        <w:r w:rsidRPr="00814A5E">
          <w:rPr>
            <w:rStyle w:val="af6"/>
            <w:rFonts w:hint="eastAsia"/>
            <w:noProof/>
          </w:rPr>
          <w:t xml:space="preserve"> </w:t>
        </w:r>
        <w:r w:rsidRPr="00814A5E">
          <w:rPr>
            <w:rStyle w:val="af6"/>
            <w:rFonts w:hint="eastAsia"/>
            <w:noProof/>
          </w:rPr>
          <w:t>什麼情況下需訂立例外管理項目？</w:t>
        </w:r>
        <w:r>
          <w:rPr>
            <w:noProof/>
            <w:webHidden/>
          </w:rPr>
          <w:tab/>
        </w:r>
        <w:r>
          <w:rPr>
            <w:noProof/>
            <w:webHidden/>
          </w:rPr>
          <w:fldChar w:fldCharType="begin"/>
        </w:r>
        <w:r>
          <w:rPr>
            <w:noProof/>
            <w:webHidden/>
          </w:rPr>
          <w:instrText xml:space="preserve"> PAGEREF _Toc130807798 \h </w:instrText>
        </w:r>
        <w:r>
          <w:rPr>
            <w:noProof/>
            <w:webHidden/>
          </w:rPr>
        </w:r>
        <w:r>
          <w:rPr>
            <w:noProof/>
            <w:webHidden/>
          </w:rPr>
          <w:fldChar w:fldCharType="separate"/>
        </w:r>
        <w:r w:rsidR="00574F0A">
          <w:rPr>
            <w:noProof/>
            <w:webHidden/>
          </w:rPr>
          <w:t>46</w:t>
        </w:r>
        <w:r>
          <w:rPr>
            <w:noProof/>
            <w:webHidden/>
          </w:rPr>
          <w:fldChar w:fldCharType="end"/>
        </w:r>
      </w:hyperlink>
    </w:p>
    <w:p w14:paraId="3BCB48B2" w14:textId="39736BC9"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799" w:history="1">
        <w:r w:rsidRPr="00814A5E">
          <w:rPr>
            <w:rStyle w:val="af6"/>
            <w:noProof/>
          </w:rPr>
          <w:t>20.9</w:t>
        </w:r>
        <w:r w:rsidRPr="00814A5E">
          <w:rPr>
            <w:rStyle w:val="af6"/>
            <w:rFonts w:hint="eastAsia"/>
            <w:noProof/>
          </w:rPr>
          <w:t xml:space="preserve"> </w:t>
        </w:r>
        <w:r w:rsidRPr="00814A5E">
          <w:rPr>
            <w:rStyle w:val="af6"/>
            <w:rFonts w:hint="eastAsia"/>
            <w:noProof/>
          </w:rPr>
          <w:t>是否有政府組態基準</w:t>
        </w:r>
        <w:r w:rsidRPr="00814A5E">
          <w:rPr>
            <w:rStyle w:val="af6"/>
            <w:noProof/>
          </w:rPr>
          <w:t>(GCB)</w:t>
        </w:r>
        <w:r w:rsidRPr="00814A5E">
          <w:rPr>
            <w:rStyle w:val="af6"/>
            <w:rFonts w:hint="eastAsia"/>
            <w:noProof/>
          </w:rPr>
          <w:t>例外管理表單範例可供參考？</w:t>
        </w:r>
        <w:r>
          <w:rPr>
            <w:noProof/>
            <w:webHidden/>
          </w:rPr>
          <w:tab/>
        </w:r>
        <w:r>
          <w:rPr>
            <w:noProof/>
            <w:webHidden/>
          </w:rPr>
          <w:fldChar w:fldCharType="begin"/>
        </w:r>
        <w:r>
          <w:rPr>
            <w:noProof/>
            <w:webHidden/>
          </w:rPr>
          <w:instrText xml:space="preserve"> PAGEREF _Toc130807799 \h </w:instrText>
        </w:r>
        <w:r>
          <w:rPr>
            <w:noProof/>
            <w:webHidden/>
          </w:rPr>
        </w:r>
        <w:r>
          <w:rPr>
            <w:noProof/>
            <w:webHidden/>
          </w:rPr>
          <w:fldChar w:fldCharType="separate"/>
        </w:r>
        <w:r w:rsidR="00574F0A">
          <w:rPr>
            <w:noProof/>
            <w:webHidden/>
          </w:rPr>
          <w:t>47</w:t>
        </w:r>
        <w:r>
          <w:rPr>
            <w:noProof/>
            <w:webHidden/>
          </w:rPr>
          <w:fldChar w:fldCharType="end"/>
        </w:r>
      </w:hyperlink>
    </w:p>
    <w:p w14:paraId="00B0B3E7" w14:textId="02FE102A"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00" w:history="1">
        <w:r w:rsidRPr="00814A5E">
          <w:rPr>
            <w:rStyle w:val="af6"/>
            <w:noProof/>
          </w:rPr>
          <w:t>20.10</w:t>
        </w:r>
        <w:r w:rsidRPr="00814A5E">
          <w:rPr>
            <w:rStyle w:val="af6"/>
            <w:rFonts w:hint="eastAsia"/>
            <w:noProof/>
          </w:rPr>
          <w:t xml:space="preserve"> </w:t>
        </w:r>
        <w:r w:rsidRPr="00814A5E">
          <w:rPr>
            <w:rStyle w:val="af6"/>
            <w:rFonts w:hint="eastAsia"/>
            <w:noProof/>
          </w:rPr>
          <w:t>是否須針對所有例外管理項目訂立配套措施？</w:t>
        </w:r>
        <w:r>
          <w:rPr>
            <w:noProof/>
            <w:webHidden/>
          </w:rPr>
          <w:tab/>
        </w:r>
        <w:r>
          <w:rPr>
            <w:noProof/>
            <w:webHidden/>
          </w:rPr>
          <w:fldChar w:fldCharType="begin"/>
        </w:r>
        <w:r>
          <w:rPr>
            <w:noProof/>
            <w:webHidden/>
          </w:rPr>
          <w:instrText xml:space="preserve"> PAGEREF _Toc130807800 \h </w:instrText>
        </w:r>
        <w:r>
          <w:rPr>
            <w:noProof/>
            <w:webHidden/>
          </w:rPr>
        </w:r>
        <w:r>
          <w:rPr>
            <w:noProof/>
            <w:webHidden/>
          </w:rPr>
          <w:fldChar w:fldCharType="separate"/>
        </w:r>
        <w:r w:rsidR="00574F0A">
          <w:rPr>
            <w:noProof/>
            <w:webHidden/>
          </w:rPr>
          <w:t>48</w:t>
        </w:r>
        <w:r>
          <w:rPr>
            <w:noProof/>
            <w:webHidden/>
          </w:rPr>
          <w:fldChar w:fldCharType="end"/>
        </w:r>
      </w:hyperlink>
    </w:p>
    <w:p w14:paraId="15F2533A" w14:textId="1E24D2F0"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01" w:history="1">
        <w:r w:rsidRPr="00814A5E">
          <w:rPr>
            <w:rStyle w:val="af6"/>
            <w:noProof/>
          </w:rPr>
          <w:t>20.11 LocalGPO</w:t>
        </w:r>
        <w:r w:rsidRPr="00814A5E">
          <w:rPr>
            <w:rStyle w:val="af6"/>
            <w:rFonts w:hint="eastAsia"/>
            <w:noProof/>
          </w:rPr>
          <w:t>與</w:t>
        </w:r>
        <w:r w:rsidRPr="00814A5E">
          <w:rPr>
            <w:rStyle w:val="af6"/>
            <w:noProof/>
          </w:rPr>
          <w:t>LGPO</w:t>
        </w:r>
        <w:r w:rsidRPr="00814A5E">
          <w:rPr>
            <w:rStyle w:val="af6"/>
            <w:rFonts w:hint="eastAsia"/>
            <w:noProof/>
          </w:rPr>
          <w:t>程式有何差異？</w:t>
        </w:r>
        <w:r>
          <w:rPr>
            <w:noProof/>
            <w:webHidden/>
          </w:rPr>
          <w:tab/>
        </w:r>
        <w:r>
          <w:rPr>
            <w:noProof/>
            <w:webHidden/>
          </w:rPr>
          <w:fldChar w:fldCharType="begin"/>
        </w:r>
        <w:r>
          <w:rPr>
            <w:noProof/>
            <w:webHidden/>
          </w:rPr>
          <w:instrText xml:space="preserve"> PAGEREF _Toc130807801 \h </w:instrText>
        </w:r>
        <w:r>
          <w:rPr>
            <w:noProof/>
            <w:webHidden/>
          </w:rPr>
        </w:r>
        <w:r>
          <w:rPr>
            <w:noProof/>
            <w:webHidden/>
          </w:rPr>
          <w:fldChar w:fldCharType="separate"/>
        </w:r>
        <w:r w:rsidR="00574F0A">
          <w:rPr>
            <w:noProof/>
            <w:webHidden/>
          </w:rPr>
          <w:t>48</w:t>
        </w:r>
        <w:r>
          <w:rPr>
            <w:noProof/>
            <w:webHidden/>
          </w:rPr>
          <w:fldChar w:fldCharType="end"/>
        </w:r>
      </w:hyperlink>
    </w:p>
    <w:p w14:paraId="0C6F954B" w14:textId="41331F31"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02" w:history="1">
        <w:r w:rsidRPr="00814A5E">
          <w:rPr>
            <w:rStyle w:val="af6"/>
            <w:noProof/>
          </w:rPr>
          <w:t>20.12</w:t>
        </w:r>
        <w:r w:rsidRPr="00814A5E">
          <w:rPr>
            <w:rStyle w:val="af6"/>
            <w:rFonts w:hint="eastAsia"/>
            <w:noProof/>
          </w:rPr>
          <w:t xml:space="preserve"> </w:t>
        </w:r>
        <w:r w:rsidRPr="00814A5E">
          <w:rPr>
            <w:rStyle w:val="af6"/>
            <w:rFonts w:hint="eastAsia"/>
            <w:noProof/>
          </w:rPr>
          <w:t>如何使用</w:t>
        </w:r>
        <w:r w:rsidRPr="00814A5E">
          <w:rPr>
            <w:rStyle w:val="af6"/>
            <w:noProof/>
          </w:rPr>
          <w:t>LocalGPO</w:t>
        </w:r>
        <w:r w:rsidRPr="00814A5E">
          <w:rPr>
            <w:rStyle w:val="af6"/>
            <w:rFonts w:hint="eastAsia"/>
            <w:noProof/>
          </w:rPr>
          <w:t>進行單機部署與還原？</w:t>
        </w:r>
        <w:r>
          <w:rPr>
            <w:noProof/>
            <w:webHidden/>
          </w:rPr>
          <w:tab/>
        </w:r>
        <w:r>
          <w:rPr>
            <w:noProof/>
            <w:webHidden/>
          </w:rPr>
          <w:fldChar w:fldCharType="begin"/>
        </w:r>
        <w:r>
          <w:rPr>
            <w:noProof/>
            <w:webHidden/>
          </w:rPr>
          <w:instrText xml:space="preserve"> PAGEREF _Toc130807802 \h </w:instrText>
        </w:r>
        <w:r>
          <w:rPr>
            <w:noProof/>
            <w:webHidden/>
          </w:rPr>
        </w:r>
        <w:r>
          <w:rPr>
            <w:noProof/>
            <w:webHidden/>
          </w:rPr>
          <w:fldChar w:fldCharType="separate"/>
        </w:r>
        <w:r w:rsidR="00574F0A">
          <w:rPr>
            <w:noProof/>
            <w:webHidden/>
          </w:rPr>
          <w:t>49</w:t>
        </w:r>
        <w:r>
          <w:rPr>
            <w:noProof/>
            <w:webHidden/>
          </w:rPr>
          <w:fldChar w:fldCharType="end"/>
        </w:r>
      </w:hyperlink>
    </w:p>
    <w:p w14:paraId="2FBF0639" w14:textId="0051AE8E"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03" w:history="1">
        <w:r w:rsidRPr="00814A5E">
          <w:rPr>
            <w:rStyle w:val="af6"/>
            <w:noProof/>
          </w:rPr>
          <w:t>20.13</w:t>
        </w:r>
        <w:r w:rsidRPr="00814A5E">
          <w:rPr>
            <w:rStyle w:val="af6"/>
            <w:rFonts w:hint="eastAsia"/>
            <w:noProof/>
          </w:rPr>
          <w:t xml:space="preserve"> </w:t>
        </w:r>
        <w:r w:rsidRPr="00814A5E">
          <w:rPr>
            <w:rStyle w:val="af6"/>
            <w:rFonts w:hint="eastAsia"/>
            <w:noProof/>
          </w:rPr>
          <w:t>如何修改</w:t>
        </w:r>
        <w:r w:rsidRPr="00814A5E">
          <w:rPr>
            <w:rStyle w:val="af6"/>
            <w:noProof/>
          </w:rPr>
          <w:t>LocalGPO Script</w:t>
        </w:r>
        <w:r w:rsidRPr="00814A5E">
          <w:rPr>
            <w:rStyle w:val="af6"/>
            <w:rFonts w:hint="eastAsia"/>
            <w:noProof/>
          </w:rPr>
          <w:t>檔，使</w:t>
        </w:r>
        <w:r w:rsidRPr="00814A5E">
          <w:rPr>
            <w:rStyle w:val="af6"/>
            <w:noProof/>
          </w:rPr>
          <w:t>Microsoft Windows 10</w:t>
        </w:r>
        <w:r w:rsidRPr="00814A5E">
          <w:rPr>
            <w:rStyle w:val="af6"/>
            <w:rFonts w:hint="eastAsia"/>
            <w:noProof/>
          </w:rPr>
          <w:t>、</w:t>
        </w:r>
        <w:r w:rsidRPr="00814A5E">
          <w:rPr>
            <w:rStyle w:val="af6"/>
            <w:noProof/>
          </w:rPr>
          <w:t>Microsoft Windows Server 2016</w:t>
        </w:r>
        <w:r w:rsidRPr="00814A5E">
          <w:rPr>
            <w:rStyle w:val="af6"/>
            <w:rFonts w:hint="eastAsia"/>
            <w:noProof/>
          </w:rPr>
          <w:t>、</w:t>
        </w:r>
        <w:r w:rsidRPr="00814A5E">
          <w:rPr>
            <w:rStyle w:val="af6"/>
            <w:noProof/>
          </w:rPr>
          <w:t>Microsoft Windows 8.1</w:t>
        </w:r>
        <w:r w:rsidRPr="00814A5E">
          <w:rPr>
            <w:rStyle w:val="af6"/>
            <w:rFonts w:hint="eastAsia"/>
            <w:noProof/>
          </w:rPr>
          <w:t>及</w:t>
        </w:r>
        <w:r w:rsidRPr="00814A5E">
          <w:rPr>
            <w:rStyle w:val="af6"/>
            <w:noProof/>
          </w:rPr>
          <w:t>Microsoft Windows Server 2012</w:t>
        </w:r>
        <w:r w:rsidRPr="00814A5E">
          <w:rPr>
            <w:rStyle w:val="af6"/>
            <w:rFonts w:hint="eastAsia"/>
            <w:noProof/>
          </w:rPr>
          <w:t>電腦正常使用？</w:t>
        </w:r>
        <w:r>
          <w:rPr>
            <w:noProof/>
            <w:webHidden/>
          </w:rPr>
          <w:tab/>
        </w:r>
        <w:r>
          <w:rPr>
            <w:noProof/>
            <w:webHidden/>
          </w:rPr>
          <w:fldChar w:fldCharType="begin"/>
        </w:r>
        <w:r>
          <w:rPr>
            <w:noProof/>
            <w:webHidden/>
          </w:rPr>
          <w:instrText xml:space="preserve"> PAGEREF _Toc130807803 \h </w:instrText>
        </w:r>
        <w:r>
          <w:rPr>
            <w:noProof/>
            <w:webHidden/>
          </w:rPr>
        </w:r>
        <w:r>
          <w:rPr>
            <w:noProof/>
            <w:webHidden/>
          </w:rPr>
          <w:fldChar w:fldCharType="separate"/>
        </w:r>
        <w:r w:rsidR="00574F0A">
          <w:rPr>
            <w:noProof/>
            <w:webHidden/>
          </w:rPr>
          <w:t>49</w:t>
        </w:r>
        <w:r>
          <w:rPr>
            <w:noProof/>
            <w:webHidden/>
          </w:rPr>
          <w:fldChar w:fldCharType="end"/>
        </w:r>
      </w:hyperlink>
    </w:p>
    <w:p w14:paraId="4E5E7BBB" w14:textId="6382CA7D"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04" w:history="1">
        <w:r w:rsidRPr="00814A5E">
          <w:rPr>
            <w:rStyle w:val="af6"/>
            <w:noProof/>
          </w:rPr>
          <w:t>20.14</w:t>
        </w:r>
        <w:r w:rsidRPr="00814A5E">
          <w:rPr>
            <w:rStyle w:val="af6"/>
            <w:rFonts w:hint="eastAsia"/>
            <w:noProof/>
          </w:rPr>
          <w:t xml:space="preserve"> </w:t>
        </w:r>
        <w:r w:rsidRPr="00814A5E">
          <w:rPr>
            <w:rStyle w:val="af6"/>
            <w:rFonts w:hint="eastAsia"/>
            <w:noProof/>
          </w:rPr>
          <w:t>如何使用</w:t>
        </w:r>
        <w:r w:rsidRPr="00814A5E">
          <w:rPr>
            <w:rStyle w:val="af6"/>
            <w:noProof/>
          </w:rPr>
          <w:t>LGPO</w:t>
        </w:r>
        <w:r w:rsidRPr="00814A5E">
          <w:rPr>
            <w:rStyle w:val="af6"/>
            <w:rFonts w:hint="eastAsia"/>
            <w:noProof/>
          </w:rPr>
          <w:t>進行單機部署與還原？</w:t>
        </w:r>
        <w:r>
          <w:rPr>
            <w:noProof/>
            <w:webHidden/>
          </w:rPr>
          <w:tab/>
        </w:r>
        <w:r>
          <w:rPr>
            <w:noProof/>
            <w:webHidden/>
          </w:rPr>
          <w:fldChar w:fldCharType="begin"/>
        </w:r>
        <w:r>
          <w:rPr>
            <w:noProof/>
            <w:webHidden/>
          </w:rPr>
          <w:instrText xml:space="preserve"> PAGEREF _Toc130807804 \h </w:instrText>
        </w:r>
        <w:r>
          <w:rPr>
            <w:noProof/>
            <w:webHidden/>
          </w:rPr>
        </w:r>
        <w:r>
          <w:rPr>
            <w:noProof/>
            <w:webHidden/>
          </w:rPr>
          <w:fldChar w:fldCharType="separate"/>
        </w:r>
        <w:r w:rsidR="00574F0A">
          <w:rPr>
            <w:noProof/>
            <w:webHidden/>
          </w:rPr>
          <w:t>49</w:t>
        </w:r>
        <w:r>
          <w:rPr>
            <w:noProof/>
            <w:webHidden/>
          </w:rPr>
          <w:fldChar w:fldCharType="end"/>
        </w:r>
      </w:hyperlink>
    </w:p>
    <w:p w14:paraId="19BD8DEA" w14:textId="10EF90D7"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05" w:history="1">
        <w:r w:rsidRPr="00814A5E">
          <w:rPr>
            <w:rStyle w:val="af6"/>
            <w:noProof/>
          </w:rPr>
          <w:t>20.15 LocalGPO</w:t>
        </w:r>
        <w:r w:rsidRPr="00814A5E">
          <w:rPr>
            <w:rStyle w:val="af6"/>
            <w:rFonts w:hint="eastAsia"/>
            <w:noProof/>
          </w:rPr>
          <w:t>匯入失敗</w:t>
        </w:r>
        <w:r w:rsidRPr="00814A5E">
          <w:rPr>
            <w:rStyle w:val="af6"/>
            <w:noProof/>
          </w:rPr>
          <w:t>(Path not found)</w:t>
        </w:r>
        <w:r w:rsidRPr="00814A5E">
          <w:rPr>
            <w:rStyle w:val="af6"/>
            <w:rFonts w:hint="eastAsia"/>
            <w:noProof/>
          </w:rPr>
          <w:t>之解決方式？</w:t>
        </w:r>
        <w:r>
          <w:rPr>
            <w:noProof/>
            <w:webHidden/>
          </w:rPr>
          <w:tab/>
        </w:r>
        <w:r>
          <w:rPr>
            <w:noProof/>
            <w:webHidden/>
          </w:rPr>
          <w:fldChar w:fldCharType="begin"/>
        </w:r>
        <w:r>
          <w:rPr>
            <w:noProof/>
            <w:webHidden/>
          </w:rPr>
          <w:instrText xml:space="preserve"> PAGEREF _Toc130807805 \h </w:instrText>
        </w:r>
        <w:r>
          <w:rPr>
            <w:noProof/>
            <w:webHidden/>
          </w:rPr>
        </w:r>
        <w:r>
          <w:rPr>
            <w:noProof/>
            <w:webHidden/>
          </w:rPr>
          <w:fldChar w:fldCharType="separate"/>
        </w:r>
        <w:r w:rsidR="00574F0A">
          <w:rPr>
            <w:noProof/>
            <w:webHidden/>
          </w:rPr>
          <w:t>49</w:t>
        </w:r>
        <w:r>
          <w:rPr>
            <w:noProof/>
            <w:webHidden/>
          </w:rPr>
          <w:fldChar w:fldCharType="end"/>
        </w:r>
      </w:hyperlink>
    </w:p>
    <w:p w14:paraId="17FA050E" w14:textId="41F1CFF1"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06" w:history="1">
        <w:r w:rsidRPr="00814A5E">
          <w:rPr>
            <w:rStyle w:val="af6"/>
            <w:noProof/>
          </w:rPr>
          <w:t>20.16</w:t>
        </w:r>
        <w:r w:rsidRPr="00814A5E">
          <w:rPr>
            <w:rStyle w:val="af6"/>
            <w:rFonts w:hint="eastAsia"/>
            <w:noProof/>
          </w:rPr>
          <w:t xml:space="preserve"> </w:t>
        </w:r>
        <w:r w:rsidRPr="00814A5E">
          <w:rPr>
            <w:rStyle w:val="af6"/>
            <w:rFonts w:hint="eastAsia"/>
            <w:noProof/>
          </w:rPr>
          <w:t>如何解決「政府歲計會計資訊管理系統」</w:t>
        </w:r>
        <w:r w:rsidRPr="00814A5E">
          <w:rPr>
            <w:rStyle w:val="af6"/>
            <w:noProof/>
          </w:rPr>
          <w:t>(GBA)</w:t>
        </w:r>
        <w:r w:rsidRPr="00814A5E">
          <w:rPr>
            <w:rStyle w:val="af6"/>
            <w:rFonts w:hint="eastAsia"/>
            <w:noProof/>
          </w:rPr>
          <w:t>上傳資料失敗？</w:t>
        </w:r>
        <w:r>
          <w:rPr>
            <w:noProof/>
            <w:webHidden/>
          </w:rPr>
          <w:tab/>
        </w:r>
        <w:r>
          <w:rPr>
            <w:noProof/>
            <w:webHidden/>
          </w:rPr>
          <w:fldChar w:fldCharType="begin"/>
        </w:r>
        <w:r>
          <w:rPr>
            <w:noProof/>
            <w:webHidden/>
          </w:rPr>
          <w:instrText xml:space="preserve"> PAGEREF _Toc130807806 \h </w:instrText>
        </w:r>
        <w:r>
          <w:rPr>
            <w:noProof/>
            <w:webHidden/>
          </w:rPr>
        </w:r>
        <w:r>
          <w:rPr>
            <w:noProof/>
            <w:webHidden/>
          </w:rPr>
          <w:fldChar w:fldCharType="separate"/>
        </w:r>
        <w:r w:rsidR="00574F0A">
          <w:rPr>
            <w:noProof/>
            <w:webHidden/>
          </w:rPr>
          <w:t>50</w:t>
        </w:r>
        <w:r>
          <w:rPr>
            <w:noProof/>
            <w:webHidden/>
          </w:rPr>
          <w:fldChar w:fldCharType="end"/>
        </w:r>
      </w:hyperlink>
    </w:p>
    <w:p w14:paraId="6DA0A2A8" w14:textId="0063174E"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07" w:history="1">
        <w:r w:rsidRPr="00814A5E">
          <w:rPr>
            <w:rStyle w:val="af6"/>
            <w:noProof/>
          </w:rPr>
          <w:t>20.17</w:t>
        </w:r>
        <w:r w:rsidRPr="00814A5E">
          <w:rPr>
            <w:rStyle w:val="af6"/>
            <w:rFonts w:hint="eastAsia"/>
            <w:noProof/>
          </w:rPr>
          <w:t xml:space="preserve"> </w:t>
        </w:r>
        <w:r w:rsidRPr="00814A5E">
          <w:rPr>
            <w:rStyle w:val="af6"/>
            <w:rFonts w:hint="eastAsia"/>
            <w:noProof/>
          </w:rPr>
          <w:t>如何解決「公教人員人事管理系統」</w:t>
        </w:r>
        <w:r w:rsidRPr="00814A5E">
          <w:rPr>
            <w:rStyle w:val="af6"/>
            <w:noProof/>
          </w:rPr>
          <w:t>(Pemis2K)</w:t>
        </w:r>
        <w:r w:rsidRPr="00814A5E">
          <w:rPr>
            <w:rStyle w:val="af6"/>
            <w:rFonts w:hint="eastAsia"/>
            <w:noProof/>
          </w:rPr>
          <w:t>無法進入差勤子系統？</w:t>
        </w:r>
        <w:r>
          <w:rPr>
            <w:noProof/>
            <w:webHidden/>
          </w:rPr>
          <w:tab/>
        </w:r>
        <w:r>
          <w:rPr>
            <w:noProof/>
            <w:webHidden/>
          </w:rPr>
          <w:fldChar w:fldCharType="begin"/>
        </w:r>
        <w:r>
          <w:rPr>
            <w:noProof/>
            <w:webHidden/>
          </w:rPr>
          <w:instrText xml:space="preserve"> PAGEREF _Toc130807807 \h </w:instrText>
        </w:r>
        <w:r>
          <w:rPr>
            <w:noProof/>
            <w:webHidden/>
          </w:rPr>
        </w:r>
        <w:r>
          <w:rPr>
            <w:noProof/>
            <w:webHidden/>
          </w:rPr>
          <w:fldChar w:fldCharType="separate"/>
        </w:r>
        <w:r w:rsidR="00574F0A">
          <w:rPr>
            <w:noProof/>
            <w:webHidden/>
          </w:rPr>
          <w:t>50</w:t>
        </w:r>
        <w:r>
          <w:rPr>
            <w:noProof/>
            <w:webHidden/>
          </w:rPr>
          <w:fldChar w:fldCharType="end"/>
        </w:r>
      </w:hyperlink>
    </w:p>
    <w:p w14:paraId="468CE631" w14:textId="2D79E628"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08" w:history="1">
        <w:r w:rsidRPr="00814A5E">
          <w:rPr>
            <w:rStyle w:val="af6"/>
            <w:noProof/>
          </w:rPr>
          <w:t>20.18</w:t>
        </w:r>
        <w:r w:rsidRPr="00814A5E">
          <w:rPr>
            <w:rStyle w:val="af6"/>
            <w:rFonts w:hint="eastAsia"/>
            <w:noProof/>
          </w:rPr>
          <w:t xml:space="preserve"> </w:t>
        </w:r>
        <w:r w:rsidRPr="00814A5E">
          <w:rPr>
            <w:rStyle w:val="af6"/>
            <w:rFonts w:hint="eastAsia"/>
            <w:noProof/>
          </w:rPr>
          <w:t>使用「筆硯公文系統」操作「線上簽核」功能，出現錯誤訊息怎麼辦呢？</w:t>
        </w:r>
        <w:r>
          <w:rPr>
            <w:noProof/>
            <w:webHidden/>
          </w:rPr>
          <w:tab/>
        </w:r>
        <w:r>
          <w:rPr>
            <w:noProof/>
            <w:webHidden/>
          </w:rPr>
          <w:fldChar w:fldCharType="begin"/>
        </w:r>
        <w:r>
          <w:rPr>
            <w:noProof/>
            <w:webHidden/>
          </w:rPr>
          <w:instrText xml:space="preserve"> PAGEREF _Toc130807808 \h </w:instrText>
        </w:r>
        <w:r>
          <w:rPr>
            <w:noProof/>
            <w:webHidden/>
          </w:rPr>
        </w:r>
        <w:r>
          <w:rPr>
            <w:noProof/>
            <w:webHidden/>
          </w:rPr>
          <w:fldChar w:fldCharType="separate"/>
        </w:r>
        <w:r w:rsidR="00574F0A">
          <w:rPr>
            <w:noProof/>
            <w:webHidden/>
          </w:rPr>
          <w:t>50</w:t>
        </w:r>
        <w:r>
          <w:rPr>
            <w:noProof/>
            <w:webHidden/>
          </w:rPr>
          <w:fldChar w:fldCharType="end"/>
        </w:r>
      </w:hyperlink>
    </w:p>
    <w:p w14:paraId="2667B3A7" w14:textId="06E3C617"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09" w:history="1">
        <w:r w:rsidRPr="00814A5E">
          <w:rPr>
            <w:rStyle w:val="af6"/>
            <w:noProof/>
          </w:rPr>
          <w:t>20.19</w:t>
        </w:r>
        <w:r w:rsidRPr="00814A5E">
          <w:rPr>
            <w:rStyle w:val="af6"/>
            <w:rFonts w:hint="eastAsia"/>
            <w:noProof/>
          </w:rPr>
          <w:t xml:space="preserve"> </w:t>
        </w:r>
        <w:r w:rsidRPr="00814A5E">
          <w:rPr>
            <w:rStyle w:val="af6"/>
            <w:rFonts w:hint="eastAsia"/>
            <w:noProof/>
          </w:rPr>
          <w:t>如何解決健「保署健保卡驗證元件」無法安裝之問題？</w:t>
        </w:r>
        <w:r>
          <w:rPr>
            <w:noProof/>
            <w:webHidden/>
          </w:rPr>
          <w:tab/>
        </w:r>
        <w:r>
          <w:rPr>
            <w:noProof/>
            <w:webHidden/>
          </w:rPr>
          <w:fldChar w:fldCharType="begin"/>
        </w:r>
        <w:r>
          <w:rPr>
            <w:noProof/>
            <w:webHidden/>
          </w:rPr>
          <w:instrText xml:space="preserve"> PAGEREF _Toc130807809 \h </w:instrText>
        </w:r>
        <w:r>
          <w:rPr>
            <w:noProof/>
            <w:webHidden/>
          </w:rPr>
        </w:r>
        <w:r>
          <w:rPr>
            <w:noProof/>
            <w:webHidden/>
          </w:rPr>
          <w:fldChar w:fldCharType="separate"/>
        </w:r>
        <w:r w:rsidR="00574F0A">
          <w:rPr>
            <w:noProof/>
            <w:webHidden/>
          </w:rPr>
          <w:t>51</w:t>
        </w:r>
        <w:r>
          <w:rPr>
            <w:noProof/>
            <w:webHidden/>
          </w:rPr>
          <w:fldChar w:fldCharType="end"/>
        </w:r>
      </w:hyperlink>
    </w:p>
    <w:p w14:paraId="7363DCF0" w14:textId="205BF1C3"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10" w:history="1">
        <w:r w:rsidRPr="00814A5E">
          <w:rPr>
            <w:rStyle w:val="af6"/>
            <w:noProof/>
          </w:rPr>
          <w:t>20.20</w:t>
        </w:r>
        <w:r w:rsidRPr="00814A5E">
          <w:rPr>
            <w:rStyle w:val="af6"/>
            <w:rFonts w:hint="eastAsia"/>
            <w:noProof/>
          </w:rPr>
          <w:t xml:space="preserve"> </w:t>
        </w:r>
        <w:r w:rsidRPr="00814A5E">
          <w:rPr>
            <w:rStyle w:val="af6"/>
            <w:rFonts w:hint="eastAsia"/>
            <w:noProof/>
          </w:rPr>
          <w:t>是否可提供「</w:t>
        </w:r>
        <w:r w:rsidRPr="00814A5E">
          <w:rPr>
            <w:rStyle w:val="af6"/>
            <w:noProof/>
          </w:rPr>
          <w:t>Windows</w:t>
        </w:r>
        <w:r w:rsidRPr="00814A5E">
          <w:rPr>
            <w:rStyle w:val="af6"/>
            <w:rFonts w:hint="eastAsia"/>
            <w:noProof/>
          </w:rPr>
          <w:t>設定對照表」之</w:t>
        </w:r>
        <w:r w:rsidRPr="00814A5E">
          <w:rPr>
            <w:rStyle w:val="af6"/>
            <w:noProof/>
          </w:rPr>
          <w:t>Excel</w:t>
        </w:r>
        <w:r w:rsidRPr="00814A5E">
          <w:rPr>
            <w:rStyle w:val="af6"/>
            <w:rFonts w:hint="eastAsia"/>
            <w:noProof/>
          </w:rPr>
          <w:t>編輯檔？</w:t>
        </w:r>
        <w:r>
          <w:rPr>
            <w:noProof/>
            <w:webHidden/>
          </w:rPr>
          <w:tab/>
        </w:r>
        <w:r>
          <w:rPr>
            <w:noProof/>
            <w:webHidden/>
          </w:rPr>
          <w:fldChar w:fldCharType="begin"/>
        </w:r>
        <w:r>
          <w:rPr>
            <w:noProof/>
            <w:webHidden/>
          </w:rPr>
          <w:instrText xml:space="preserve"> PAGEREF _Toc130807810 \h </w:instrText>
        </w:r>
        <w:r>
          <w:rPr>
            <w:noProof/>
            <w:webHidden/>
          </w:rPr>
        </w:r>
        <w:r>
          <w:rPr>
            <w:noProof/>
            <w:webHidden/>
          </w:rPr>
          <w:fldChar w:fldCharType="separate"/>
        </w:r>
        <w:r w:rsidR="00574F0A">
          <w:rPr>
            <w:noProof/>
            <w:webHidden/>
          </w:rPr>
          <w:t>51</w:t>
        </w:r>
        <w:r>
          <w:rPr>
            <w:noProof/>
            <w:webHidden/>
          </w:rPr>
          <w:fldChar w:fldCharType="end"/>
        </w:r>
      </w:hyperlink>
    </w:p>
    <w:p w14:paraId="591FEA22" w14:textId="4CA0D144"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11" w:history="1">
        <w:r w:rsidRPr="00814A5E">
          <w:rPr>
            <w:rStyle w:val="af6"/>
            <w:noProof/>
          </w:rPr>
          <w:t>20.21</w:t>
        </w:r>
        <w:r w:rsidRPr="00814A5E">
          <w:rPr>
            <w:rStyle w:val="af6"/>
            <w:rFonts w:hint="eastAsia"/>
            <w:noProof/>
          </w:rPr>
          <w:t xml:space="preserve"> </w:t>
        </w:r>
        <w:r w:rsidRPr="00814A5E">
          <w:rPr>
            <w:rStyle w:val="af6"/>
            <w:rFonts w:hint="eastAsia"/>
            <w:noProof/>
          </w:rPr>
          <w:t>是否可提供</w:t>
        </w:r>
        <w:r w:rsidRPr="00814A5E">
          <w:rPr>
            <w:rStyle w:val="af6"/>
            <w:noProof/>
          </w:rPr>
          <w:t>LocalGPO</w:t>
        </w:r>
        <w:r w:rsidRPr="00814A5E">
          <w:rPr>
            <w:rStyle w:val="af6"/>
            <w:rFonts w:hint="eastAsia"/>
            <w:noProof/>
          </w:rPr>
          <w:t>最新版本供機關使用？</w:t>
        </w:r>
        <w:r>
          <w:rPr>
            <w:noProof/>
            <w:webHidden/>
          </w:rPr>
          <w:tab/>
        </w:r>
        <w:r>
          <w:rPr>
            <w:noProof/>
            <w:webHidden/>
          </w:rPr>
          <w:fldChar w:fldCharType="begin"/>
        </w:r>
        <w:r>
          <w:rPr>
            <w:noProof/>
            <w:webHidden/>
          </w:rPr>
          <w:instrText xml:space="preserve"> PAGEREF _Toc130807811 \h </w:instrText>
        </w:r>
        <w:r>
          <w:rPr>
            <w:noProof/>
            <w:webHidden/>
          </w:rPr>
        </w:r>
        <w:r>
          <w:rPr>
            <w:noProof/>
            <w:webHidden/>
          </w:rPr>
          <w:fldChar w:fldCharType="separate"/>
        </w:r>
        <w:r w:rsidR="00574F0A">
          <w:rPr>
            <w:noProof/>
            <w:webHidden/>
          </w:rPr>
          <w:t>51</w:t>
        </w:r>
        <w:r>
          <w:rPr>
            <w:noProof/>
            <w:webHidden/>
          </w:rPr>
          <w:fldChar w:fldCharType="end"/>
        </w:r>
      </w:hyperlink>
    </w:p>
    <w:p w14:paraId="3865F970" w14:textId="33A4201E"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12" w:history="1">
        <w:r w:rsidRPr="00814A5E">
          <w:rPr>
            <w:rStyle w:val="af6"/>
            <w:noProof/>
          </w:rPr>
          <w:t>20.22</w:t>
        </w:r>
        <w:r w:rsidRPr="00814A5E">
          <w:rPr>
            <w:rStyle w:val="af6"/>
            <w:rFonts w:hint="eastAsia"/>
            <w:noProof/>
          </w:rPr>
          <w:t xml:space="preserve"> </w:t>
        </w:r>
        <w:r w:rsidRPr="00814A5E">
          <w:rPr>
            <w:rStyle w:val="af6"/>
            <w:rFonts w:hint="eastAsia"/>
            <w:noProof/>
          </w:rPr>
          <w:t>使用</w:t>
        </w:r>
        <w:r w:rsidRPr="00814A5E">
          <w:rPr>
            <w:rStyle w:val="af6"/>
            <w:noProof/>
          </w:rPr>
          <w:t>LocalGPO</w:t>
        </w:r>
        <w:r w:rsidRPr="00814A5E">
          <w:rPr>
            <w:rStyle w:val="af6"/>
            <w:rFonts w:hint="eastAsia"/>
            <w:noProof/>
          </w:rPr>
          <w:t>進行單機部署時，顯示「稽核原則程式停止」訊息，是否會造成</w:t>
        </w:r>
        <w:r w:rsidRPr="00814A5E">
          <w:rPr>
            <w:rStyle w:val="af6"/>
            <w:noProof/>
          </w:rPr>
          <w:t>GPO</w:t>
        </w:r>
        <w:r w:rsidRPr="00814A5E">
          <w:rPr>
            <w:rStyle w:val="af6"/>
            <w:rFonts w:hint="eastAsia"/>
            <w:noProof/>
          </w:rPr>
          <w:t>套用失敗？</w:t>
        </w:r>
        <w:r>
          <w:rPr>
            <w:noProof/>
            <w:webHidden/>
          </w:rPr>
          <w:tab/>
        </w:r>
        <w:r>
          <w:rPr>
            <w:noProof/>
            <w:webHidden/>
          </w:rPr>
          <w:fldChar w:fldCharType="begin"/>
        </w:r>
        <w:r>
          <w:rPr>
            <w:noProof/>
            <w:webHidden/>
          </w:rPr>
          <w:instrText xml:space="preserve"> PAGEREF _Toc130807812 \h </w:instrText>
        </w:r>
        <w:r>
          <w:rPr>
            <w:noProof/>
            <w:webHidden/>
          </w:rPr>
        </w:r>
        <w:r>
          <w:rPr>
            <w:noProof/>
            <w:webHidden/>
          </w:rPr>
          <w:fldChar w:fldCharType="separate"/>
        </w:r>
        <w:r w:rsidR="00574F0A">
          <w:rPr>
            <w:noProof/>
            <w:webHidden/>
          </w:rPr>
          <w:t>51</w:t>
        </w:r>
        <w:r>
          <w:rPr>
            <w:noProof/>
            <w:webHidden/>
          </w:rPr>
          <w:fldChar w:fldCharType="end"/>
        </w:r>
      </w:hyperlink>
    </w:p>
    <w:p w14:paraId="3B1F046C" w14:textId="19B2EB77"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13" w:history="1">
        <w:r w:rsidRPr="00814A5E">
          <w:rPr>
            <w:rStyle w:val="af6"/>
            <w:noProof/>
          </w:rPr>
          <w:t>20.23</w:t>
        </w:r>
        <w:r w:rsidRPr="00814A5E">
          <w:rPr>
            <w:rStyle w:val="af6"/>
            <w:rFonts w:hint="eastAsia"/>
            <w:noProof/>
          </w:rPr>
          <w:t xml:space="preserve"> </w:t>
        </w:r>
        <w:r w:rsidRPr="00814A5E">
          <w:rPr>
            <w:rStyle w:val="af6"/>
            <w:rFonts w:hint="eastAsia"/>
            <w:noProof/>
          </w:rPr>
          <w:t>使用網域部署政府組態基準</w:t>
        </w:r>
        <w:r w:rsidRPr="00814A5E">
          <w:rPr>
            <w:rStyle w:val="af6"/>
            <w:noProof/>
          </w:rPr>
          <w:t>(GCB)</w:t>
        </w:r>
        <w:r w:rsidRPr="00814A5E">
          <w:rPr>
            <w:rStyle w:val="af6"/>
            <w:rFonts w:hint="eastAsia"/>
            <w:noProof/>
          </w:rPr>
          <w:t>後，以</w:t>
        </w:r>
        <w:r w:rsidRPr="00814A5E">
          <w:rPr>
            <w:rStyle w:val="af6"/>
            <w:noProof/>
          </w:rPr>
          <w:t>Rsop.msc</w:t>
        </w:r>
        <w:r w:rsidRPr="00814A5E">
          <w:rPr>
            <w:rStyle w:val="af6"/>
            <w:rFonts w:hint="eastAsia"/>
            <w:noProof/>
          </w:rPr>
          <w:t>查看之設定值與使用</w:t>
        </w:r>
        <w:r w:rsidRPr="00814A5E">
          <w:rPr>
            <w:rStyle w:val="af6"/>
            <w:noProof/>
          </w:rPr>
          <w:t>Gpedit.msc</w:t>
        </w:r>
        <w:r w:rsidRPr="00814A5E">
          <w:rPr>
            <w:rStyle w:val="af6"/>
            <w:rFonts w:hint="eastAsia"/>
            <w:noProof/>
          </w:rPr>
          <w:t>查看之設定值不一樣，該以哪一個為標準呢？</w:t>
        </w:r>
        <w:r>
          <w:rPr>
            <w:noProof/>
            <w:webHidden/>
          </w:rPr>
          <w:tab/>
        </w:r>
        <w:r>
          <w:rPr>
            <w:noProof/>
            <w:webHidden/>
          </w:rPr>
          <w:fldChar w:fldCharType="begin"/>
        </w:r>
        <w:r>
          <w:rPr>
            <w:noProof/>
            <w:webHidden/>
          </w:rPr>
          <w:instrText xml:space="preserve"> PAGEREF _Toc130807813 \h </w:instrText>
        </w:r>
        <w:r>
          <w:rPr>
            <w:noProof/>
            <w:webHidden/>
          </w:rPr>
        </w:r>
        <w:r>
          <w:rPr>
            <w:noProof/>
            <w:webHidden/>
          </w:rPr>
          <w:fldChar w:fldCharType="separate"/>
        </w:r>
        <w:r w:rsidR="00574F0A">
          <w:rPr>
            <w:noProof/>
            <w:webHidden/>
          </w:rPr>
          <w:t>51</w:t>
        </w:r>
        <w:r>
          <w:rPr>
            <w:noProof/>
            <w:webHidden/>
          </w:rPr>
          <w:fldChar w:fldCharType="end"/>
        </w:r>
      </w:hyperlink>
    </w:p>
    <w:p w14:paraId="2FF968B2" w14:textId="1A9C1792"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14" w:history="1">
        <w:r w:rsidRPr="00814A5E">
          <w:rPr>
            <w:rStyle w:val="af6"/>
            <w:noProof/>
          </w:rPr>
          <w:t>20.24</w:t>
        </w:r>
        <w:r w:rsidRPr="00814A5E">
          <w:rPr>
            <w:rStyle w:val="af6"/>
            <w:rFonts w:hint="eastAsia"/>
            <w:noProof/>
          </w:rPr>
          <w:t xml:space="preserve"> </w:t>
        </w:r>
        <w:r w:rsidRPr="00814A5E">
          <w:rPr>
            <w:rStyle w:val="af6"/>
            <w:rFonts w:hint="eastAsia"/>
            <w:noProof/>
          </w:rPr>
          <w:t>是否可將所有政府組態基準</w:t>
        </w:r>
        <w:r w:rsidRPr="00814A5E">
          <w:rPr>
            <w:rStyle w:val="af6"/>
            <w:noProof/>
          </w:rPr>
          <w:t>(GCB)</w:t>
        </w:r>
        <w:r w:rsidRPr="00814A5E">
          <w:rPr>
            <w:rStyle w:val="af6"/>
            <w:rFonts w:hint="eastAsia"/>
            <w:noProof/>
          </w:rPr>
          <w:t>的</w:t>
        </w:r>
        <w:r w:rsidRPr="00814A5E">
          <w:rPr>
            <w:rStyle w:val="af6"/>
            <w:noProof/>
          </w:rPr>
          <w:t>GPO</w:t>
        </w:r>
        <w:r w:rsidRPr="00814A5E">
          <w:rPr>
            <w:rStyle w:val="af6"/>
            <w:rFonts w:hint="eastAsia"/>
            <w:noProof/>
          </w:rPr>
          <w:t>連結到網域，並使用</w:t>
        </w:r>
        <w:r w:rsidRPr="00814A5E">
          <w:rPr>
            <w:rStyle w:val="af6"/>
            <w:noProof/>
          </w:rPr>
          <w:t>WMI</w:t>
        </w:r>
        <w:r w:rsidRPr="00814A5E">
          <w:rPr>
            <w:rStyle w:val="af6"/>
            <w:rFonts w:hint="eastAsia"/>
            <w:noProof/>
          </w:rPr>
          <w:t>篩選器讓</w:t>
        </w:r>
        <w:r w:rsidRPr="00814A5E">
          <w:rPr>
            <w:rStyle w:val="af6"/>
            <w:noProof/>
          </w:rPr>
          <w:t>GPO</w:t>
        </w:r>
        <w:r w:rsidRPr="00814A5E">
          <w:rPr>
            <w:rStyle w:val="af6"/>
            <w:rFonts w:hint="eastAsia"/>
            <w:noProof/>
          </w:rPr>
          <w:t>套用到對應之電腦？</w:t>
        </w:r>
        <w:r>
          <w:rPr>
            <w:noProof/>
            <w:webHidden/>
          </w:rPr>
          <w:tab/>
        </w:r>
        <w:r>
          <w:rPr>
            <w:noProof/>
            <w:webHidden/>
          </w:rPr>
          <w:fldChar w:fldCharType="begin"/>
        </w:r>
        <w:r>
          <w:rPr>
            <w:noProof/>
            <w:webHidden/>
          </w:rPr>
          <w:instrText xml:space="preserve"> PAGEREF _Toc130807814 \h </w:instrText>
        </w:r>
        <w:r>
          <w:rPr>
            <w:noProof/>
            <w:webHidden/>
          </w:rPr>
        </w:r>
        <w:r>
          <w:rPr>
            <w:noProof/>
            <w:webHidden/>
          </w:rPr>
          <w:fldChar w:fldCharType="separate"/>
        </w:r>
        <w:r w:rsidR="00574F0A">
          <w:rPr>
            <w:noProof/>
            <w:webHidden/>
          </w:rPr>
          <w:t>51</w:t>
        </w:r>
        <w:r>
          <w:rPr>
            <w:noProof/>
            <w:webHidden/>
          </w:rPr>
          <w:fldChar w:fldCharType="end"/>
        </w:r>
      </w:hyperlink>
    </w:p>
    <w:p w14:paraId="0E3236C1" w14:textId="655953CB"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15" w:history="1">
        <w:r w:rsidRPr="00814A5E">
          <w:rPr>
            <w:rStyle w:val="af6"/>
            <w:noProof/>
          </w:rPr>
          <w:t>20.25 TWGCB-ID</w:t>
        </w:r>
        <w:r w:rsidRPr="00814A5E">
          <w:rPr>
            <w:rStyle w:val="af6"/>
            <w:rFonts w:hint="eastAsia"/>
            <w:noProof/>
          </w:rPr>
          <w:t>適用於何處呢？</w:t>
        </w:r>
        <w:r>
          <w:rPr>
            <w:noProof/>
            <w:webHidden/>
          </w:rPr>
          <w:tab/>
        </w:r>
        <w:r>
          <w:rPr>
            <w:noProof/>
            <w:webHidden/>
          </w:rPr>
          <w:fldChar w:fldCharType="begin"/>
        </w:r>
        <w:r>
          <w:rPr>
            <w:noProof/>
            <w:webHidden/>
          </w:rPr>
          <w:instrText xml:space="preserve"> PAGEREF _Toc130807815 \h </w:instrText>
        </w:r>
        <w:r>
          <w:rPr>
            <w:noProof/>
            <w:webHidden/>
          </w:rPr>
        </w:r>
        <w:r>
          <w:rPr>
            <w:noProof/>
            <w:webHidden/>
          </w:rPr>
          <w:fldChar w:fldCharType="separate"/>
        </w:r>
        <w:r w:rsidR="00574F0A">
          <w:rPr>
            <w:noProof/>
            <w:webHidden/>
          </w:rPr>
          <w:t>52</w:t>
        </w:r>
        <w:r>
          <w:rPr>
            <w:noProof/>
            <w:webHidden/>
          </w:rPr>
          <w:fldChar w:fldCharType="end"/>
        </w:r>
      </w:hyperlink>
    </w:p>
    <w:p w14:paraId="376B4588" w14:textId="5A9EEFD9"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16" w:history="1">
        <w:r w:rsidRPr="00814A5E">
          <w:rPr>
            <w:rStyle w:val="af6"/>
            <w:noProof/>
          </w:rPr>
          <w:t>20.26 Windows Server 2012 R2</w:t>
        </w:r>
        <w:r w:rsidRPr="00814A5E">
          <w:rPr>
            <w:rStyle w:val="af6"/>
            <w:rFonts w:hint="eastAsia"/>
            <w:noProof/>
          </w:rPr>
          <w:t>與</w:t>
        </w:r>
        <w:r w:rsidRPr="00814A5E">
          <w:rPr>
            <w:rStyle w:val="af6"/>
            <w:noProof/>
          </w:rPr>
          <w:t>Windows Server 2016</w:t>
        </w:r>
        <w:r w:rsidRPr="00814A5E">
          <w:rPr>
            <w:rStyle w:val="af6"/>
            <w:rFonts w:hint="eastAsia"/>
            <w:noProof/>
          </w:rPr>
          <w:t>政府組態基準</w:t>
        </w:r>
        <w:r w:rsidRPr="00814A5E">
          <w:rPr>
            <w:rStyle w:val="af6"/>
            <w:noProof/>
          </w:rPr>
          <w:t>(GCB)</w:t>
        </w:r>
        <w:r w:rsidRPr="00814A5E">
          <w:rPr>
            <w:rStyle w:val="af6"/>
            <w:rFonts w:hint="eastAsia"/>
            <w:noProof/>
          </w:rPr>
          <w:t>定義之伺服器角色為何？</w:t>
        </w:r>
        <w:r>
          <w:rPr>
            <w:noProof/>
            <w:webHidden/>
          </w:rPr>
          <w:tab/>
        </w:r>
        <w:r>
          <w:rPr>
            <w:noProof/>
            <w:webHidden/>
          </w:rPr>
          <w:fldChar w:fldCharType="begin"/>
        </w:r>
        <w:r>
          <w:rPr>
            <w:noProof/>
            <w:webHidden/>
          </w:rPr>
          <w:instrText xml:space="preserve"> PAGEREF _Toc130807816 \h </w:instrText>
        </w:r>
        <w:r>
          <w:rPr>
            <w:noProof/>
            <w:webHidden/>
          </w:rPr>
        </w:r>
        <w:r>
          <w:rPr>
            <w:noProof/>
            <w:webHidden/>
          </w:rPr>
          <w:fldChar w:fldCharType="separate"/>
        </w:r>
        <w:r w:rsidR="00574F0A">
          <w:rPr>
            <w:noProof/>
            <w:webHidden/>
          </w:rPr>
          <w:t>52</w:t>
        </w:r>
        <w:r>
          <w:rPr>
            <w:noProof/>
            <w:webHidden/>
          </w:rPr>
          <w:fldChar w:fldCharType="end"/>
        </w:r>
      </w:hyperlink>
    </w:p>
    <w:p w14:paraId="29574DD2" w14:textId="096170A7"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17" w:history="1">
        <w:r w:rsidRPr="00814A5E">
          <w:rPr>
            <w:rStyle w:val="af6"/>
            <w:noProof/>
          </w:rPr>
          <w:t>20.27 Windows</w:t>
        </w:r>
        <w:r w:rsidRPr="00814A5E">
          <w:rPr>
            <w:rStyle w:val="af6"/>
            <w:rFonts w:hint="eastAsia"/>
            <w:noProof/>
          </w:rPr>
          <w:t>作業系統之「拒絕透過遠端桌面服務登入」項目，該如何透過群組原則設定「本機帳戶」群組呢？</w:t>
        </w:r>
        <w:r>
          <w:rPr>
            <w:noProof/>
            <w:webHidden/>
          </w:rPr>
          <w:tab/>
        </w:r>
        <w:r>
          <w:rPr>
            <w:noProof/>
            <w:webHidden/>
          </w:rPr>
          <w:fldChar w:fldCharType="begin"/>
        </w:r>
        <w:r>
          <w:rPr>
            <w:noProof/>
            <w:webHidden/>
          </w:rPr>
          <w:instrText xml:space="preserve"> PAGEREF _Toc130807817 \h </w:instrText>
        </w:r>
        <w:r>
          <w:rPr>
            <w:noProof/>
            <w:webHidden/>
          </w:rPr>
        </w:r>
        <w:r>
          <w:rPr>
            <w:noProof/>
            <w:webHidden/>
          </w:rPr>
          <w:fldChar w:fldCharType="separate"/>
        </w:r>
        <w:r w:rsidR="00574F0A">
          <w:rPr>
            <w:noProof/>
            <w:webHidden/>
          </w:rPr>
          <w:t>53</w:t>
        </w:r>
        <w:r>
          <w:rPr>
            <w:noProof/>
            <w:webHidden/>
          </w:rPr>
          <w:fldChar w:fldCharType="end"/>
        </w:r>
      </w:hyperlink>
    </w:p>
    <w:p w14:paraId="15513BD8" w14:textId="70BBC648"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18" w:history="1">
        <w:r w:rsidRPr="00814A5E">
          <w:rPr>
            <w:rStyle w:val="af6"/>
            <w:noProof/>
          </w:rPr>
          <w:t>20.28</w:t>
        </w:r>
        <w:r w:rsidRPr="00814A5E">
          <w:rPr>
            <w:rStyle w:val="af6"/>
            <w:rFonts w:hint="eastAsia"/>
            <w:noProof/>
          </w:rPr>
          <w:t xml:space="preserve"> </w:t>
        </w:r>
        <w:r w:rsidRPr="00814A5E">
          <w:rPr>
            <w:rStyle w:val="af6"/>
            <w:rFonts w:hint="eastAsia"/>
            <w:noProof/>
          </w:rPr>
          <w:t>若</w:t>
        </w:r>
        <w:r w:rsidRPr="00814A5E">
          <w:rPr>
            <w:rStyle w:val="af6"/>
            <w:noProof/>
          </w:rPr>
          <w:t>Windows Server 2012 R2</w:t>
        </w:r>
        <w:r w:rsidRPr="00814A5E">
          <w:rPr>
            <w:rStyle w:val="af6"/>
            <w:rFonts w:hint="eastAsia"/>
            <w:noProof/>
          </w:rPr>
          <w:t>與</w:t>
        </w:r>
        <w:r w:rsidRPr="00814A5E">
          <w:rPr>
            <w:rStyle w:val="af6"/>
            <w:noProof/>
          </w:rPr>
          <w:t>Windows Server 2016</w:t>
        </w:r>
        <w:r w:rsidRPr="00814A5E">
          <w:rPr>
            <w:rStyle w:val="af6"/>
            <w:rFonts w:hint="eastAsia"/>
            <w:noProof/>
          </w:rPr>
          <w:t>伺服器主機同時存在多個伺服器角色，是否須針對各伺服器角色部署專用群組原則物件？</w:t>
        </w:r>
        <w:r>
          <w:rPr>
            <w:noProof/>
            <w:webHidden/>
          </w:rPr>
          <w:tab/>
        </w:r>
        <w:r>
          <w:rPr>
            <w:noProof/>
            <w:webHidden/>
          </w:rPr>
          <w:fldChar w:fldCharType="begin"/>
        </w:r>
        <w:r>
          <w:rPr>
            <w:noProof/>
            <w:webHidden/>
          </w:rPr>
          <w:instrText xml:space="preserve"> PAGEREF _Toc130807818 \h </w:instrText>
        </w:r>
        <w:r>
          <w:rPr>
            <w:noProof/>
            <w:webHidden/>
          </w:rPr>
        </w:r>
        <w:r>
          <w:rPr>
            <w:noProof/>
            <w:webHidden/>
          </w:rPr>
          <w:fldChar w:fldCharType="separate"/>
        </w:r>
        <w:r w:rsidR="00574F0A">
          <w:rPr>
            <w:noProof/>
            <w:webHidden/>
          </w:rPr>
          <w:t>54</w:t>
        </w:r>
        <w:r>
          <w:rPr>
            <w:noProof/>
            <w:webHidden/>
          </w:rPr>
          <w:fldChar w:fldCharType="end"/>
        </w:r>
      </w:hyperlink>
    </w:p>
    <w:p w14:paraId="68719D0A" w14:textId="55B41D12"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19" w:history="1">
        <w:r w:rsidRPr="00814A5E">
          <w:rPr>
            <w:rStyle w:val="af6"/>
            <w:noProof/>
          </w:rPr>
          <w:t>20.29 Windows Server</w:t>
        </w:r>
        <w:r w:rsidRPr="00814A5E">
          <w:rPr>
            <w:rStyle w:val="af6"/>
            <w:rFonts w:hint="eastAsia"/>
            <w:noProof/>
          </w:rPr>
          <w:t>主機套用</w:t>
        </w:r>
        <w:r w:rsidRPr="00814A5E">
          <w:rPr>
            <w:rStyle w:val="af6"/>
            <w:noProof/>
          </w:rPr>
          <w:t>GCB</w:t>
        </w:r>
        <w:r w:rsidRPr="00814A5E">
          <w:rPr>
            <w:rStyle w:val="af6"/>
            <w:rFonts w:hint="eastAsia"/>
            <w:noProof/>
          </w:rPr>
          <w:t>設定後，發生服務</w:t>
        </w:r>
        <w:r w:rsidRPr="00814A5E">
          <w:rPr>
            <w:rStyle w:val="af6"/>
            <w:noProof/>
          </w:rPr>
          <w:t>(</w:t>
        </w:r>
        <w:r w:rsidRPr="00814A5E">
          <w:rPr>
            <w:rStyle w:val="af6"/>
            <w:rFonts w:hint="eastAsia"/>
            <w:noProof/>
          </w:rPr>
          <w:t>如防毒中控台或</w:t>
        </w:r>
        <w:r w:rsidRPr="00814A5E">
          <w:rPr>
            <w:rStyle w:val="af6"/>
            <w:noProof/>
          </w:rPr>
          <w:t>SQL Server)</w:t>
        </w:r>
        <w:r w:rsidRPr="00814A5E">
          <w:rPr>
            <w:rStyle w:val="af6"/>
            <w:rFonts w:hint="eastAsia"/>
            <w:noProof/>
          </w:rPr>
          <w:t>無法正常啟動，怎麼辦？</w:t>
        </w:r>
        <w:r>
          <w:rPr>
            <w:noProof/>
            <w:webHidden/>
          </w:rPr>
          <w:tab/>
        </w:r>
        <w:r>
          <w:rPr>
            <w:noProof/>
            <w:webHidden/>
          </w:rPr>
          <w:fldChar w:fldCharType="begin"/>
        </w:r>
        <w:r>
          <w:rPr>
            <w:noProof/>
            <w:webHidden/>
          </w:rPr>
          <w:instrText xml:space="preserve"> PAGEREF _Toc130807819 \h </w:instrText>
        </w:r>
        <w:r>
          <w:rPr>
            <w:noProof/>
            <w:webHidden/>
          </w:rPr>
        </w:r>
        <w:r>
          <w:rPr>
            <w:noProof/>
            <w:webHidden/>
          </w:rPr>
          <w:fldChar w:fldCharType="separate"/>
        </w:r>
        <w:r w:rsidR="00574F0A">
          <w:rPr>
            <w:noProof/>
            <w:webHidden/>
          </w:rPr>
          <w:t>54</w:t>
        </w:r>
        <w:r>
          <w:rPr>
            <w:noProof/>
            <w:webHidden/>
          </w:rPr>
          <w:fldChar w:fldCharType="end"/>
        </w:r>
      </w:hyperlink>
    </w:p>
    <w:p w14:paraId="69A28516" w14:textId="253A7D77"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20" w:history="1">
        <w:r w:rsidRPr="00814A5E">
          <w:rPr>
            <w:rStyle w:val="af6"/>
            <w:noProof/>
          </w:rPr>
          <w:t>20.30</w:t>
        </w:r>
        <w:r w:rsidRPr="00814A5E">
          <w:rPr>
            <w:rStyle w:val="af6"/>
            <w:rFonts w:hint="eastAsia"/>
            <w:noProof/>
          </w:rPr>
          <w:t xml:space="preserve"> </w:t>
        </w:r>
        <w:r w:rsidRPr="00814A5E">
          <w:rPr>
            <w:rStyle w:val="af6"/>
            <w:rFonts w:hint="eastAsia"/>
            <w:noProof/>
          </w:rPr>
          <w:t>使用者帳戶啟用「密碼永久有效」設定後，導致「密碼最長使用期限」設定失效，該怎麼辦？</w:t>
        </w:r>
        <w:r>
          <w:rPr>
            <w:noProof/>
            <w:webHidden/>
          </w:rPr>
          <w:tab/>
        </w:r>
        <w:r>
          <w:rPr>
            <w:noProof/>
            <w:webHidden/>
          </w:rPr>
          <w:fldChar w:fldCharType="begin"/>
        </w:r>
        <w:r>
          <w:rPr>
            <w:noProof/>
            <w:webHidden/>
          </w:rPr>
          <w:instrText xml:space="preserve"> PAGEREF _Toc130807820 \h </w:instrText>
        </w:r>
        <w:r>
          <w:rPr>
            <w:noProof/>
            <w:webHidden/>
          </w:rPr>
        </w:r>
        <w:r>
          <w:rPr>
            <w:noProof/>
            <w:webHidden/>
          </w:rPr>
          <w:fldChar w:fldCharType="separate"/>
        </w:r>
        <w:r w:rsidR="00574F0A">
          <w:rPr>
            <w:noProof/>
            <w:webHidden/>
          </w:rPr>
          <w:t>55</w:t>
        </w:r>
        <w:r>
          <w:rPr>
            <w:noProof/>
            <w:webHidden/>
          </w:rPr>
          <w:fldChar w:fldCharType="end"/>
        </w:r>
      </w:hyperlink>
    </w:p>
    <w:p w14:paraId="1AD891E2" w14:textId="2B426BCE"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21" w:history="1">
        <w:r w:rsidRPr="00814A5E">
          <w:rPr>
            <w:rStyle w:val="af6"/>
            <w:noProof/>
          </w:rPr>
          <w:t>20.31</w:t>
        </w:r>
        <w:r w:rsidRPr="00814A5E">
          <w:rPr>
            <w:rStyle w:val="af6"/>
            <w:rFonts w:hint="eastAsia"/>
            <w:noProof/>
          </w:rPr>
          <w:t xml:space="preserve"> </w:t>
        </w:r>
        <w:r w:rsidRPr="00814A5E">
          <w:rPr>
            <w:rStyle w:val="af6"/>
            <w:rFonts w:hint="eastAsia"/>
            <w:noProof/>
          </w:rPr>
          <w:t>在</w:t>
        </w:r>
        <w:r w:rsidRPr="00814A5E">
          <w:rPr>
            <w:rStyle w:val="af6"/>
            <w:noProof/>
          </w:rPr>
          <w:t>Windows Server 2012 R2</w:t>
        </w:r>
        <w:r w:rsidRPr="00814A5E">
          <w:rPr>
            <w:rStyle w:val="af6"/>
            <w:rFonts w:hint="eastAsia"/>
            <w:noProof/>
          </w:rPr>
          <w:t>與</w:t>
        </w:r>
        <w:r w:rsidRPr="00814A5E">
          <w:rPr>
            <w:rStyle w:val="af6"/>
            <w:noProof/>
          </w:rPr>
          <w:t>2016</w:t>
        </w:r>
        <w:r w:rsidRPr="00814A5E">
          <w:rPr>
            <w:rStyle w:val="af6"/>
            <w:rFonts w:hint="eastAsia"/>
            <w:noProof/>
          </w:rPr>
          <w:t>作業系統中，若需將「進階稽核原則設定」內之群組原則設定為「沒有稽核」，該如何操作？</w:t>
        </w:r>
        <w:r>
          <w:rPr>
            <w:noProof/>
            <w:webHidden/>
          </w:rPr>
          <w:tab/>
        </w:r>
        <w:r>
          <w:rPr>
            <w:noProof/>
            <w:webHidden/>
          </w:rPr>
          <w:fldChar w:fldCharType="begin"/>
        </w:r>
        <w:r>
          <w:rPr>
            <w:noProof/>
            <w:webHidden/>
          </w:rPr>
          <w:instrText xml:space="preserve"> PAGEREF _Toc130807821 \h </w:instrText>
        </w:r>
        <w:r>
          <w:rPr>
            <w:noProof/>
            <w:webHidden/>
          </w:rPr>
        </w:r>
        <w:r>
          <w:rPr>
            <w:noProof/>
            <w:webHidden/>
          </w:rPr>
          <w:fldChar w:fldCharType="separate"/>
        </w:r>
        <w:r w:rsidR="00574F0A">
          <w:rPr>
            <w:noProof/>
            <w:webHidden/>
          </w:rPr>
          <w:t>58</w:t>
        </w:r>
        <w:r>
          <w:rPr>
            <w:noProof/>
            <w:webHidden/>
          </w:rPr>
          <w:fldChar w:fldCharType="end"/>
        </w:r>
      </w:hyperlink>
    </w:p>
    <w:p w14:paraId="01614C5E" w14:textId="49BA7955"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22" w:history="1">
        <w:r w:rsidRPr="00814A5E">
          <w:rPr>
            <w:rStyle w:val="af6"/>
            <w:noProof/>
          </w:rPr>
          <w:t>20.32</w:t>
        </w:r>
        <w:r w:rsidRPr="00814A5E">
          <w:rPr>
            <w:rStyle w:val="af6"/>
            <w:rFonts w:hint="eastAsia"/>
            <w:noProof/>
          </w:rPr>
          <w:t xml:space="preserve"> </w:t>
        </w:r>
        <w:r w:rsidRPr="00814A5E">
          <w:rPr>
            <w:rStyle w:val="af6"/>
            <w:rFonts w:hint="eastAsia"/>
            <w:noProof/>
          </w:rPr>
          <w:t>若運行於虛擬機之資通訊設備符合政府組態基準</w:t>
        </w:r>
        <w:r w:rsidRPr="00814A5E">
          <w:rPr>
            <w:rStyle w:val="af6"/>
            <w:noProof/>
          </w:rPr>
          <w:t>(GCB)</w:t>
        </w:r>
        <w:r w:rsidRPr="00814A5E">
          <w:rPr>
            <w:rStyle w:val="af6"/>
            <w:rFonts w:hint="eastAsia"/>
            <w:noProof/>
          </w:rPr>
          <w:t>適用環境，是否需導入</w:t>
        </w:r>
        <w:r w:rsidRPr="00814A5E">
          <w:rPr>
            <w:rStyle w:val="af6"/>
            <w:noProof/>
          </w:rPr>
          <w:t>GCB</w:t>
        </w:r>
        <w:r w:rsidRPr="00814A5E">
          <w:rPr>
            <w:rStyle w:val="af6"/>
            <w:rFonts w:hint="eastAsia"/>
            <w:noProof/>
          </w:rPr>
          <w:t>？</w:t>
        </w:r>
        <w:r>
          <w:rPr>
            <w:noProof/>
            <w:webHidden/>
          </w:rPr>
          <w:tab/>
        </w:r>
        <w:r>
          <w:rPr>
            <w:noProof/>
            <w:webHidden/>
          </w:rPr>
          <w:fldChar w:fldCharType="begin"/>
        </w:r>
        <w:r>
          <w:rPr>
            <w:noProof/>
            <w:webHidden/>
          </w:rPr>
          <w:instrText xml:space="preserve"> PAGEREF _Toc130807822 \h </w:instrText>
        </w:r>
        <w:r>
          <w:rPr>
            <w:noProof/>
            <w:webHidden/>
          </w:rPr>
        </w:r>
        <w:r>
          <w:rPr>
            <w:noProof/>
            <w:webHidden/>
          </w:rPr>
          <w:fldChar w:fldCharType="separate"/>
        </w:r>
        <w:r w:rsidR="00574F0A">
          <w:rPr>
            <w:noProof/>
            <w:webHidden/>
          </w:rPr>
          <w:t>59</w:t>
        </w:r>
        <w:r>
          <w:rPr>
            <w:noProof/>
            <w:webHidden/>
          </w:rPr>
          <w:fldChar w:fldCharType="end"/>
        </w:r>
      </w:hyperlink>
    </w:p>
    <w:p w14:paraId="0CBB6DA5" w14:textId="17D7481A"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23" w:history="1">
        <w:r w:rsidRPr="00814A5E">
          <w:rPr>
            <w:rStyle w:val="af6"/>
            <w:noProof/>
          </w:rPr>
          <w:t>20.33 Windows Server</w:t>
        </w:r>
        <w:r w:rsidRPr="00814A5E">
          <w:rPr>
            <w:rStyle w:val="af6"/>
            <w:rFonts w:hint="eastAsia"/>
            <w:noProof/>
          </w:rPr>
          <w:t>主機使用「網路原則伺服器」角色為</w:t>
        </w:r>
        <w:r w:rsidRPr="00814A5E">
          <w:rPr>
            <w:rStyle w:val="af6"/>
            <w:noProof/>
          </w:rPr>
          <w:t>RADIUS</w:t>
        </w:r>
        <w:r w:rsidRPr="00814A5E">
          <w:rPr>
            <w:rStyle w:val="af6"/>
            <w:rFonts w:hint="eastAsia"/>
            <w:noProof/>
          </w:rPr>
          <w:t>用戶端提供驗證服務時，套用</w:t>
        </w:r>
        <w:r w:rsidRPr="00814A5E">
          <w:rPr>
            <w:rStyle w:val="af6"/>
            <w:noProof/>
          </w:rPr>
          <w:t>GCB</w:t>
        </w:r>
        <w:r w:rsidRPr="00814A5E">
          <w:rPr>
            <w:rStyle w:val="af6"/>
            <w:rFonts w:hint="eastAsia"/>
            <w:noProof/>
          </w:rPr>
          <w:t>設定後，若發生</w:t>
        </w:r>
        <w:r w:rsidRPr="00814A5E">
          <w:rPr>
            <w:rStyle w:val="af6"/>
            <w:noProof/>
          </w:rPr>
          <w:t>RADIUS</w:t>
        </w:r>
        <w:r w:rsidRPr="00814A5E">
          <w:rPr>
            <w:rStyle w:val="af6"/>
            <w:rFonts w:hint="eastAsia"/>
            <w:noProof/>
          </w:rPr>
          <w:t>驗證失敗問題，怎麼辦？</w:t>
        </w:r>
        <w:r>
          <w:rPr>
            <w:noProof/>
            <w:webHidden/>
          </w:rPr>
          <w:tab/>
        </w:r>
        <w:r>
          <w:rPr>
            <w:noProof/>
            <w:webHidden/>
          </w:rPr>
          <w:fldChar w:fldCharType="begin"/>
        </w:r>
        <w:r>
          <w:rPr>
            <w:noProof/>
            <w:webHidden/>
          </w:rPr>
          <w:instrText xml:space="preserve"> PAGEREF _Toc130807823 \h </w:instrText>
        </w:r>
        <w:r>
          <w:rPr>
            <w:noProof/>
            <w:webHidden/>
          </w:rPr>
        </w:r>
        <w:r>
          <w:rPr>
            <w:noProof/>
            <w:webHidden/>
          </w:rPr>
          <w:fldChar w:fldCharType="separate"/>
        </w:r>
        <w:r w:rsidR="00574F0A">
          <w:rPr>
            <w:noProof/>
            <w:webHidden/>
          </w:rPr>
          <w:t>59</w:t>
        </w:r>
        <w:r>
          <w:rPr>
            <w:noProof/>
            <w:webHidden/>
          </w:rPr>
          <w:fldChar w:fldCharType="end"/>
        </w:r>
      </w:hyperlink>
    </w:p>
    <w:p w14:paraId="0D6A0EF7" w14:textId="4833212E"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24" w:history="1">
        <w:r w:rsidRPr="00814A5E">
          <w:rPr>
            <w:rStyle w:val="af6"/>
            <w:noProof/>
          </w:rPr>
          <w:t>20.34</w:t>
        </w:r>
        <w:r w:rsidRPr="00814A5E">
          <w:rPr>
            <w:rStyle w:val="af6"/>
            <w:rFonts w:hint="eastAsia"/>
            <w:noProof/>
          </w:rPr>
          <w:t xml:space="preserve"> </w:t>
        </w:r>
        <w:r w:rsidRPr="00814A5E">
          <w:rPr>
            <w:rStyle w:val="af6"/>
            <w:rFonts w:hint="eastAsia"/>
            <w:noProof/>
          </w:rPr>
          <w:t>自</w:t>
        </w:r>
        <w:r w:rsidRPr="00814A5E">
          <w:rPr>
            <w:rStyle w:val="af6"/>
            <w:noProof/>
          </w:rPr>
          <w:t>GCB</w:t>
        </w:r>
        <w:r w:rsidRPr="00814A5E">
          <w:rPr>
            <w:rStyle w:val="af6"/>
            <w:rFonts w:hint="eastAsia"/>
            <w:noProof/>
          </w:rPr>
          <w:t>專區下載</w:t>
        </w:r>
        <w:r w:rsidRPr="00814A5E">
          <w:rPr>
            <w:rStyle w:val="af6"/>
            <w:noProof/>
          </w:rPr>
          <w:t>GPO</w:t>
        </w:r>
        <w:r w:rsidRPr="00814A5E">
          <w:rPr>
            <w:rStyle w:val="af6"/>
            <w:rFonts w:hint="eastAsia"/>
            <w:noProof/>
          </w:rPr>
          <w:t>檔後，如欲在執行單機部署前先進行</w:t>
        </w:r>
        <w:r w:rsidRPr="00814A5E">
          <w:rPr>
            <w:rStyle w:val="af6"/>
            <w:noProof/>
          </w:rPr>
          <w:t>GPO</w:t>
        </w:r>
        <w:r w:rsidRPr="00814A5E">
          <w:rPr>
            <w:rStyle w:val="af6"/>
            <w:rFonts w:hint="eastAsia"/>
            <w:noProof/>
          </w:rPr>
          <w:t>設定值調整，該如何進行？</w:t>
        </w:r>
        <w:r>
          <w:rPr>
            <w:noProof/>
            <w:webHidden/>
          </w:rPr>
          <w:tab/>
        </w:r>
        <w:r>
          <w:rPr>
            <w:noProof/>
            <w:webHidden/>
          </w:rPr>
          <w:fldChar w:fldCharType="begin"/>
        </w:r>
        <w:r>
          <w:rPr>
            <w:noProof/>
            <w:webHidden/>
          </w:rPr>
          <w:instrText xml:space="preserve"> PAGEREF _Toc130807824 \h </w:instrText>
        </w:r>
        <w:r>
          <w:rPr>
            <w:noProof/>
            <w:webHidden/>
          </w:rPr>
        </w:r>
        <w:r>
          <w:rPr>
            <w:noProof/>
            <w:webHidden/>
          </w:rPr>
          <w:fldChar w:fldCharType="separate"/>
        </w:r>
        <w:r w:rsidR="00574F0A">
          <w:rPr>
            <w:noProof/>
            <w:webHidden/>
          </w:rPr>
          <w:t>60</w:t>
        </w:r>
        <w:r>
          <w:rPr>
            <w:noProof/>
            <w:webHidden/>
          </w:rPr>
          <w:fldChar w:fldCharType="end"/>
        </w:r>
      </w:hyperlink>
    </w:p>
    <w:p w14:paraId="38CCC54D" w14:textId="6F00D683"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25" w:history="1">
        <w:r w:rsidRPr="00814A5E">
          <w:rPr>
            <w:rStyle w:val="af6"/>
            <w:noProof/>
          </w:rPr>
          <w:t>20.35</w:t>
        </w:r>
        <w:r w:rsidRPr="00814A5E">
          <w:rPr>
            <w:rStyle w:val="af6"/>
            <w:rFonts w:hint="eastAsia"/>
            <w:noProof/>
          </w:rPr>
          <w:t xml:space="preserve"> </w:t>
        </w:r>
        <w:r w:rsidRPr="00814A5E">
          <w:rPr>
            <w:rStyle w:val="af6"/>
            <w:rFonts w:hint="eastAsia"/>
            <w:noProof/>
          </w:rPr>
          <w:t>透過</w:t>
        </w:r>
        <w:r w:rsidRPr="00814A5E">
          <w:rPr>
            <w:rStyle w:val="af6"/>
            <w:noProof/>
          </w:rPr>
          <w:t>AD</w:t>
        </w:r>
        <w:r w:rsidRPr="00814A5E">
          <w:rPr>
            <w:rStyle w:val="af6"/>
            <w:rFonts w:hint="eastAsia"/>
            <w:noProof/>
          </w:rPr>
          <w:t>伺服器群組原則工具檢視</w:t>
        </w:r>
        <w:r w:rsidRPr="00814A5E">
          <w:rPr>
            <w:rStyle w:val="af6"/>
            <w:noProof/>
          </w:rPr>
          <w:t>GPO</w:t>
        </w:r>
        <w:r w:rsidRPr="00814A5E">
          <w:rPr>
            <w:rStyle w:val="af6"/>
            <w:rFonts w:hint="eastAsia"/>
            <w:noProof/>
          </w:rPr>
          <w:t>設定值時，如出現</w:t>
        </w:r>
        <w:r w:rsidRPr="00814A5E">
          <w:rPr>
            <w:rStyle w:val="af6"/>
            <w:noProof/>
          </w:rPr>
          <w:t>adml</w:t>
        </w:r>
        <w:r w:rsidRPr="00814A5E">
          <w:rPr>
            <w:rStyle w:val="af6"/>
            <w:rFonts w:hint="eastAsia"/>
            <w:noProof/>
          </w:rPr>
          <w:t>檔剖析錯誤訊息，該怎麼辦？</w:t>
        </w:r>
        <w:r>
          <w:rPr>
            <w:noProof/>
            <w:webHidden/>
          </w:rPr>
          <w:tab/>
        </w:r>
        <w:r>
          <w:rPr>
            <w:noProof/>
            <w:webHidden/>
          </w:rPr>
          <w:fldChar w:fldCharType="begin"/>
        </w:r>
        <w:r>
          <w:rPr>
            <w:noProof/>
            <w:webHidden/>
          </w:rPr>
          <w:instrText xml:space="preserve"> PAGEREF _Toc130807825 \h </w:instrText>
        </w:r>
        <w:r>
          <w:rPr>
            <w:noProof/>
            <w:webHidden/>
          </w:rPr>
        </w:r>
        <w:r>
          <w:rPr>
            <w:noProof/>
            <w:webHidden/>
          </w:rPr>
          <w:fldChar w:fldCharType="separate"/>
        </w:r>
        <w:r w:rsidR="00574F0A">
          <w:rPr>
            <w:noProof/>
            <w:webHidden/>
          </w:rPr>
          <w:t>60</w:t>
        </w:r>
        <w:r>
          <w:rPr>
            <w:noProof/>
            <w:webHidden/>
          </w:rPr>
          <w:fldChar w:fldCharType="end"/>
        </w:r>
      </w:hyperlink>
    </w:p>
    <w:p w14:paraId="22B9F992" w14:textId="3AEB5F04"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26" w:history="1">
        <w:r w:rsidRPr="00814A5E">
          <w:rPr>
            <w:rStyle w:val="af6"/>
            <w:noProof/>
          </w:rPr>
          <w:t>20.36</w:t>
        </w:r>
        <w:r w:rsidRPr="00814A5E">
          <w:rPr>
            <w:rStyle w:val="af6"/>
            <w:rFonts w:hint="eastAsia"/>
            <w:noProof/>
          </w:rPr>
          <w:t xml:space="preserve"> </w:t>
        </w:r>
        <w:r w:rsidRPr="00814A5E">
          <w:rPr>
            <w:rStyle w:val="af6"/>
            <w:rFonts w:hint="eastAsia"/>
            <w:noProof/>
          </w:rPr>
          <w:t>於</w:t>
        </w:r>
        <w:r w:rsidRPr="00814A5E">
          <w:rPr>
            <w:rStyle w:val="af6"/>
            <w:noProof/>
          </w:rPr>
          <w:t>Windows Server</w:t>
        </w:r>
        <w:r w:rsidRPr="00814A5E">
          <w:rPr>
            <w:rStyle w:val="af6"/>
            <w:rFonts w:hint="eastAsia"/>
            <w:noProof/>
          </w:rPr>
          <w:t>主機使用單機方式部署政府組態基準</w:t>
        </w:r>
        <w:r w:rsidRPr="00814A5E">
          <w:rPr>
            <w:rStyle w:val="af6"/>
            <w:noProof/>
          </w:rPr>
          <w:t>(GCB)</w:t>
        </w:r>
        <w:r w:rsidRPr="00814A5E">
          <w:rPr>
            <w:rStyle w:val="af6"/>
            <w:rFonts w:hint="eastAsia"/>
            <w:noProof/>
          </w:rPr>
          <w:t>，無法從本機群組原則編輯器</w:t>
        </w:r>
        <w:r w:rsidRPr="00814A5E">
          <w:rPr>
            <w:rStyle w:val="af6"/>
            <w:noProof/>
          </w:rPr>
          <w:t>(gpedit.msc)</w:t>
        </w:r>
        <w:r w:rsidRPr="00814A5E">
          <w:rPr>
            <w:rStyle w:val="af6"/>
            <w:rFonts w:hint="eastAsia"/>
            <w:noProof/>
          </w:rPr>
          <w:t>中查看系統服務之設定路徑，怎麼</w:t>
        </w:r>
        <w:r w:rsidRPr="00814A5E">
          <w:rPr>
            <w:rStyle w:val="af6"/>
            <w:rFonts w:hint="eastAsia"/>
            <w:noProof/>
          </w:rPr>
          <w:lastRenderedPageBreak/>
          <w:t>辦呢？</w:t>
        </w:r>
        <w:r>
          <w:rPr>
            <w:noProof/>
            <w:webHidden/>
          </w:rPr>
          <w:tab/>
        </w:r>
        <w:r>
          <w:rPr>
            <w:noProof/>
            <w:webHidden/>
          </w:rPr>
          <w:fldChar w:fldCharType="begin"/>
        </w:r>
        <w:r>
          <w:rPr>
            <w:noProof/>
            <w:webHidden/>
          </w:rPr>
          <w:instrText xml:space="preserve"> PAGEREF _Toc130807826 \h </w:instrText>
        </w:r>
        <w:r>
          <w:rPr>
            <w:noProof/>
            <w:webHidden/>
          </w:rPr>
        </w:r>
        <w:r>
          <w:rPr>
            <w:noProof/>
            <w:webHidden/>
          </w:rPr>
          <w:fldChar w:fldCharType="separate"/>
        </w:r>
        <w:r w:rsidR="00574F0A">
          <w:rPr>
            <w:noProof/>
            <w:webHidden/>
          </w:rPr>
          <w:t>60</w:t>
        </w:r>
        <w:r>
          <w:rPr>
            <w:noProof/>
            <w:webHidden/>
          </w:rPr>
          <w:fldChar w:fldCharType="end"/>
        </w:r>
      </w:hyperlink>
    </w:p>
    <w:p w14:paraId="53A8290F" w14:textId="543D2C9A"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27" w:history="1">
        <w:r w:rsidRPr="00814A5E">
          <w:rPr>
            <w:rStyle w:val="af6"/>
            <w:noProof/>
          </w:rPr>
          <w:t>20.37</w:t>
        </w:r>
        <w:r w:rsidRPr="00814A5E">
          <w:rPr>
            <w:rStyle w:val="af6"/>
            <w:rFonts w:hint="eastAsia"/>
            <w:noProof/>
          </w:rPr>
          <w:t xml:space="preserve"> </w:t>
        </w:r>
        <w:r w:rsidRPr="00814A5E">
          <w:rPr>
            <w:rStyle w:val="af6"/>
            <w:rFonts w:hint="eastAsia"/>
            <w:noProof/>
          </w:rPr>
          <w:t>網域環境部署</w:t>
        </w:r>
        <w:r w:rsidRPr="00814A5E">
          <w:rPr>
            <w:rStyle w:val="af6"/>
            <w:noProof/>
          </w:rPr>
          <w:t>GPO</w:t>
        </w:r>
        <w:r w:rsidRPr="00814A5E">
          <w:rPr>
            <w:rStyle w:val="af6"/>
            <w:rFonts w:hint="eastAsia"/>
            <w:noProof/>
          </w:rPr>
          <w:t>後，有無工具可將使用者電腦上部署結果匯出成</w:t>
        </w:r>
        <w:r w:rsidRPr="00814A5E">
          <w:rPr>
            <w:rStyle w:val="af6"/>
            <w:noProof/>
          </w:rPr>
          <w:t>html</w:t>
        </w:r>
        <w:r w:rsidRPr="00814A5E">
          <w:rPr>
            <w:rStyle w:val="af6"/>
            <w:rFonts w:hint="eastAsia"/>
            <w:noProof/>
          </w:rPr>
          <w:t>格式檔案？</w:t>
        </w:r>
        <w:r>
          <w:rPr>
            <w:noProof/>
            <w:webHidden/>
          </w:rPr>
          <w:tab/>
        </w:r>
        <w:r>
          <w:rPr>
            <w:noProof/>
            <w:webHidden/>
          </w:rPr>
          <w:fldChar w:fldCharType="begin"/>
        </w:r>
        <w:r>
          <w:rPr>
            <w:noProof/>
            <w:webHidden/>
          </w:rPr>
          <w:instrText xml:space="preserve"> PAGEREF _Toc130807827 \h </w:instrText>
        </w:r>
        <w:r>
          <w:rPr>
            <w:noProof/>
            <w:webHidden/>
          </w:rPr>
        </w:r>
        <w:r>
          <w:rPr>
            <w:noProof/>
            <w:webHidden/>
          </w:rPr>
          <w:fldChar w:fldCharType="separate"/>
        </w:r>
        <w:r w:rsidR="00574F0A">
          <w:rPr>
            <w:noProof/>
            <w:webHidden/>
          </w:rPr>
          <w:t>61</w:t>
        </w:r>
        <w:r>
          <w:rPr>
            <w:noProof/>
            <w:webHidden/>
          </w:rPr>
          <w:fldChar w:fldCharType="end"/>
        </w:r>
      </w:hyperlink>
    </w:p>
    <w:p w14:paraId="753C082D" w14:textId="6FAFC141"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28" w:history="1">
        <w:r w:rsidRPr="00814A5E">
          <w:rPr>
            <w:rStyle w:val="af6"/>
            <w:noProof/>
          </w:rPr>
          <w:t>20.38 Windows Server 2012 R2</w:t>
        </w:r>
        <w:r w:rsidRPr="00814A5E">
          <w:rPr>
            <w:rStyle w:val="af6"/>
            <w:rFonts w:hint="eastAsia"/>
            <w:noProof/>
          </w:rPr>
          <w:t>以上版本作業系統定義之「本機帳戶與</w:t>
        </w:r>
        <w:r w:rsidRPr="00814A5E">
          <w:rPr>
            <w:rStyle w:val="af6"/>
            <w:noProof/>
          </w:rPr>
          <w:t>Administrators</w:t>
        </w:r>
        <w:r w:rsidRPr="00814A5E">
          <w:rPr>
            <w:rStyle w:val="af6"/>
            <w:rFonts w:hint="eastAsia"/>
            <w:noProof/>
          </w:rPr>
          <w:t>群組的成員」為何？</w:t>
        </w:r>
        <w:r>
          <w:rPr>
            <w:noProof/>
            <w:webHidden/>
          </w:rPr>
          <w:tab/>
        </w:r>
        <w:r>
          <w:rPr>
            <w:noProof/>
            <w:webHidden/>
          </w:rPr>
          <w:fldChar w:fldCharType="begin"/>
        </w:r>
        <w:r>
          <w:rPr>
            <w:noProof/>
            <w:webHidden/>
          </w:rPr>
          <w:instrText xml:space="preserve"> PAGEREF _Toc130807828 \h </w:instrText>
        </w:r>
        <w:r>
          <w:rPr>
            <w:noProof/>
            <w:webHidden/>
          </w:rPr>
        </w:r>
        <w:r>
          <w:rPr>
            <w:noProof/>
            <w:webHidden/>
          </w:rPr>
          <w:fldChar w:fldCharType="separate"/>
        </w:r>
        <w:r w:rsidR="00574F0A">
          <w:rPr>
            <w:noProof/>
            <w:webHidden/>
          </w:rPr>
          <w:t>61</w:t>
        </w:r>
        <w:r>
          <w:rPr>
            <w:noProof/>
            <w:webHidden/>
          </w:rPr>
          <w:fldChar w:fldCharType="end"/>
        </w:r>
      </w:hyperlink>
    </w:p>
    <w:p w14:paraId="1B129D7C" w14:textId="440F54A3"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29" w:history="1">
        <w:r w:rsidRPr="00814A5E">
          <w:rPr>
            <w:rStyle w:val="af6"/>
            <w:noProof/>
          </w:rPr>
          <w:t>20.39 Windows</w:t>
        </w:r>
        <w:r w:rsidRPr="00814A5E">
          <w:rPr>
            <w:rStyle w:val="af6"/>
            <w:rFonts w:hint="eastAsia"/>
            <w:noProof/>
          </w:rPr>
          <w:t>與</w:t>
        </w:r>
        <w:r w:rsidRPr="00814A5E">
          <w:rPr>
            <w:rStyle w:val="af6"/>
            <w:noProof/>
          </w:rPr>
          <w:t>Windows Server</w:t>
        </w:r>
        <w:r w:rsidRPr="00814A5E">
          <w:rPr>
            <w:rStyle w:val="af6"/>
            <w:rFonts w:hint="eastAsia"/>
            <w:noProof/>
          </w:rPr>
          <w:t>電腦套用</w:t>
        </w:r>
        <w:r w:rsidRPr="00814A5E">
          <w:rPr>
            <w:rStyle w:val="af6"/>
            <w:noProof/>
          </w:rPr>
          <w:t>GCB</w:t>
        </w:r>
        <w:r w:rsidRPr="00814A5E">
          <w:rPr>
            <w:rStyle w:val="af6"/>
            <w:rFonts w:hint="eastAsia"/>
            <w:noProof/>
          </w:rPr>
          <w:t>後，遠端電腦無法再透過遠端桌面連線複製檔案至本機，該怎麼辦？</w:t>
        </w:r>
        <w:r>
          <w:rPr>
            <w:noProof/>
            <w:webHidden/>
          </w:rPr>
          <w:tab/>
        </w:r>
        <w:r>
          <w:rPr>
            <w:noProof/>
            <w:webHidden/>
          </w:rPr>
          <w:fldChar w:fldCharType="begin"/>
        </w:r>
        <w:r>
          <w:rPr>
            <w:noProof/>
            <w:webHidden/>
          </w:rPr>
          <w:instrText xml:space="preserve"> PAGEREF _Toc130807829 \h </w:instrText>
        </w:r>
        <w:r>
          <w:rPr>
            <w:noProof/>
            <w:webHidden/>
          </w:rPr>
        </w:r>
        <w:r>
          <w:rPr>
            <w:noProof/>
            <w:webHidden/>
          </w:rPr>
          <w:fldChar w:fldCharType="separate"/>
        </w:r>
        <w:r w:rsidR="00574F0A">
          <w:rPr>
            <w:noProof/>
            <w:webHidden/>
          </w:rPr>
          <w:t>61</w:t>
        </w:r>
        <w:r>
          <w:rPr>
            <w:noProof/>
            <w:webHidden/>
          </w:rPr>
          <w:fldChar w:fldCharType="end"/>
        </w:r>
      </w:hyperlink>
    </w:p>
    <w:p w14:paraId="343070B2" w14:textId="6EF9B531"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30" w:history="1">
        <w:r w:rsidRPr="00814A5E">
          <w:rPr>
            <w:rStyle w:val="af6"/>
            <w:noProof/>
          </w:rPr>
          <w:t>20.40 Windows</w:t>
        </w:r>
        <w:r w:rsidRPr="00814A5E">
          <w:rPr>
            <w:rStyle w:val="af6"/>
            <w:rFonts w:hint="eastAsia"/>
            <w:noProof/>
          </w:rPr>
          <w:t>與</w:t>
        </w:r>
        <w:r w:rsidRPr="00814A5E">
          <w:rPr>
            <w:rStyle w:val="af6"/>
            <w:noProof/>
          </w:rPr>
          <w:t>Windows Server</w:t>
        </w:r>
        <w:r w:rsidRPr="00814A5E">
          <w:rPr>
            <w:rStyle w:val="af6"/>
            <w:rFonts w:hint="eastAsia"/>
            <w:noProof/>
          </w:rPr>
          <w:t>電腦套用</w:t>
        </w:r>
        <w:r w:rsidRPr="00814A5E">
          <w:rPr>
            <w:rStyle w:val="af6"/>
            <w:noProof/>
          </w:rPr>
          <w:t>GCB</w:t>
        </w:r>
        <w:r w:rsidRPr="00814A5E">
          <w:rPr>
            <w:rStyle w:val="af6"/>
            <w:rFonts w:hint="eastAsia"/>
            <w:noProof/>
          </w:rPr>
          <w:t>後，不再回應來自遠端電腦</w:t>
        </w:r>
        <w:r w:rsidRPr="00814A5E">
          <w:rPr>
            <w:rStyle w:val="af6"/>
            <w:noProof/>
          </w:rPr>
          <w:t>Ping</w:t>
        </w:r>
        <w:r w:rsidRPr="00814A5E">
          <w:rPr>
            <w:rStyle w:val="af6"/>
            <w:rFonts w:hint="eastAsia"/>
            <w:noProof/>
          </w:rPr>
          <w:t>工具之封包，該怎麼辦？</w:t>
        </w:r>
        <w:r>
          <w:rPr>
            <w:noProof/>
            <w:webHidden/>
          </w:rPr>
          <w:tab/>
        </w:r>
        <w:r>
          <w:rPr>
            <w:noProof/>
            <w:webHidden/>
          </w:rPr>
          <w:fldChar w:fldCharType="begin"/>
        </w:r>
        <w:r>
          <w:rPr>
            <w:noProof/>
            <w:webHidden/>
          </w:rPr>
          <w:instrText xml:space="preserve"> PAGEREF _Toc130807830 \h </w:instrText>
        </w:r>
        <w:r>
          <w:rPr>
            <w:noProof/>
            <w:webHidden/>
          </w:rPr>
        </w:r>
        <w:r>
          <w:rPr>
            <w:noProof/>
            <w:webHidden/>
          </w:rPr>
          <w:fldChar w:fldCharType="separate"/>
        </w:r>
        <w:r w:rsidR="00574F0A">
          <w:rPr>
            <w:noProof/>
            <w:webHidden/>
          </w:rPr>
          <w:t>61</w:t>
        </w:r>
        <w:r>
          <w:rPr>
            <w:noProof/>
            <w:webHidden/>
          </w:rPr>
          <w:fldChar w:fldCharType="end"/>
        </w:r>
      </w:hyperlink>
    </w:p>
    <w:p w14:paraId="41601D8D" w14:textId="7DA9F31C"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31" w:history="1">
        <w:r w:rsidRPr="00814A5E">
          <w:rPr>
            <w:rStyle w:val="af6"/>
            <w:noProof/>
          </w:rPr>
          <w:t>20.41 Windows Server 2012 R2</w:t>
        </w:r>
        <w:r w:rsidRPr="00814A5E">
          <w:rPr>
            <w:rStyle w:val="af6"/>
            <w:rFonts w:hint="eastAsia"/>
            <w:noProof/>
          </w:rPr>
          <w:t>與</w:t>
        </w:r>
        <w:r w:rsidRPr="00814A5E">
          <w:rPr>
            <w:rStyle w:val="af6"/>
            <w:noProof/>
          </w:rPr>
          <w:t>Windows Server 2016</w:t>
        </w:r>
        <w:r w:rsidRPr="00814A5E">
          <w:rPr>
            <w:rStyle w:val="af6"/>
            <w:rFonts w:hint="eastAsia"/>
            <w:noProof/>
          </w:rPr>
          <w:t>部署</w:t>
        </w:r>
        <w:r w:rsidRPr="00814A5E">
          <w:rPr>
            <w:rStyle w:val="af6"/>
            <w:noProof/>
          </w:rPr>
          <w:t>GCB</w:t>
        </w:r>
        <w:r w:rsidRPr="00814A5E">
          <w:rPr>
            <w:rStyle w:val="af6"/>
            <w:rFonts w:hint="eastAsia"/>
            <w:noProof/>
          </w:rPr>
          <w:t>後，新增伺服器角色失敗，出現「該服務已設定為不接受任何遠端殼層要求」訊息，該怎麼辦？</w:t>
        </w:r>
        <w:r>
          <w:rPr>
            <w:noProof/>
            <w:webHidden/>
          </w:rPr>
          <w:tab/>
        </w:r>
        <w:r>
          <w:rPr>
            <w:noProof/>
            <w:webHidden/>
          </w:rPr>
          <w:fldChar w:fldCharType="begin"/>
        </w:r>
        <w:r>
          <w:rPr>
            <w:noProof/>
            <w:webHidden/>
          </w:rPr>
          <w:instrText xml:space="preserve"> PAGEREF _Toc130807831 \h </w:instrText>
        </w:r>
        <w:r>
          <w:rPr>
            <w:noProof/>
            <w:webHidden/>
          </w:rPr>
        </w:r>
        <w:r>
          <w:rPr>
            <w:noProof/>
            <w:webHidden/>
          </w:rPr>
          <w:fldChar w:fldCharType="separate"/>
        </w:r>
        <w:r w:rsidR="00574F0A">
          <w:rPr>
            <w:noProof/>
            <w:webHidden/>
          </w:rPr>
          <w:t>62</w:t>
        </w:r>
        <w:r>
          <w:rPr>
            <w:noProof/>
            <w:webHidden/>
          </w:rPr>
          <w:fldChar w:fldCharType="end"/>
        </w:r>
      </w:hyperlink>
    </w:p>
    <w:p w14:paraId="1F5A8F9A" w14:textId="6DD6A708"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32" w:history="1">
        <w:r w:rsidRPr="00814A5E">
          <w:rPr>
            <w:rStyle w:val="af6"/>
            <w:noProof/>
          </w:rPr>
          <w:t>20.42</w:t>
        </w:r>
        <w:r w:rsidRPr="00814A5E">
          <w:rPr>
            <w:rStyle w:val="af6"/>
            <w:rFonts w:hint="eastAsia"/>
            <w:noProof/>
          </w:rPr>
          <w:t xml:space="preserve"> </w:t>
        </w:r>
        <w:r w:rsidRPr="00814A5E">
          <w:rPr>
            <w:rStyle w:val="af6"/>
            <w:rFonts w:hint="eastAsia"/>
            <w:noProof/>
          </w:rPr>
          <w:t>部署</w:t>
        </w:r>
        <w:r w:rsidRPr="00814A5E">
          <w:rPr>
            <w:rStyle w:val="af6"/>
            <w:noProof/>
          </w:rPr>
          <w:t>Windows 10</w:t>
        </w:r>
        <w:r w:rsidRPr="00814A5E">
          <w:rPr>
            <w:rStyle w:val="af6"/>
            <w:rFonts w:hint="eastAsia"/>
            <w:noProof/>
          </w:rPr>
          <w:t>或</w:t>
        </w:r>
        <w:r w:rsidRPr="00814A5E">
          <w:rPr>
            <w:rStyle w:val="af6"/>
            <w:noProof/>
          </w:rPr>
          <w:t>Windows server 2016 GCB</w:t>
        </w:r>
        <w:r w:rsidRPr="00814A5E">
          <w:rPr>
            <w:rStyle w:val="af6"/>
            <w:rFonts w:hint="eastAsia"/>
            <w:noProof/>
          </w:rPr>
          <w:t>時，使用本機群組原則編輯器</w:t>
        </w:r>
        <w:r w:rsidRPr="00814A5E">
          <w:rPr>
            <w:rStyle w:val="af6"/>
            <w:noProof/>
          </w:rPr>
          <w:t>(Gpedit.msc)</w:t>
        </w:r>
        <w:r w:rsidRPr="00814A5E">
          <w:rPr>
            <w:rStyle w:val="af6"/>
            <w:rFonts w:hint="eastAsia"/>
            <w:noProof/>
          </w:rPr>
          <w:t>或群組原則管理主控台</w:t>
        </w:r>
        <w:r w:rsidRPr="00814A5E">
          <w:rPr>
            <w:rStyle w:val="af6"/>
            <w:noProof/>
          </w:rPr>
          <w:t>(Gpmc.msc)</w:t>
        </w:r>
        <w:r w:rsidRPr="00814A5E">
          <w:rPr>
            <w:rStyle w:val="af6"/>
            <w:rFonts w:hint="eastAsia"/>
            <w:noProof/>
          </w:rPr>
          <w:t>等工具檢視時，看不到</w:t>
        </w:r>
        <w:r w:rsidRPr="00814A5E">
          <w:rPr>
            <w:rStyle w:val="af6"/>
            <w:noProof/>
          </w:rPr>
          <w:t>MSS(Legacy)</w:t>
        </w:r>
        <w:r w:rsidRPr="00814A5E">
          <w:rPr>
            <w:rStyle w:val="af6"/>
            <w:rFonts w:hint="eastAsia"/>
            <w:noProof/>
          </w:rPr>
          <w:t>或</w:t>
        </w:r>
        <w:r w:rsidRPr="00814A5E">
          <w:rPr>
            <w:rStyle w:val="af6"/>
            <w:noProof/>
          </w:rPr>
          <w:t>MS Security Guide</w:t>
        </w:r>
        <w:r w:rsidRPr="00814A5E">
          <w:rPr>
            <w:rStyle w:val="af6"/>
            <w:rFonts w:hint="eastAsia"/>
            <w:noProof/>
          </w:rPr>
          <w:t>類別之設定項目，該怎麼辦？</w:t>
        </w:r>
        <w:r>
          <w:rPr>
            <w:noProof/>
            <w:webHidden/>
          </w:rPr>
          <w:tab/>
        </w:r>
        <w:r>
          <w:rPr>
            <w:noProof/>
            <w:webHidden/>
          </w:rPr>
          <w:fldChar w:fldCharType="begin"/>
        </w:r>
        <w:r>
          <w:rPr>
            <w:noProof/>
            <w:webHidden/>
          </w:rPr>
          <w:instrText xml:space="preserve"> PAGEREF _Toc130807832 \h </w:instrText>
        </w:r>
        <w:r>
          <w:rPr>
            <w:noProof/>
            <w:webHidden/>
          </w:rPr>
        </w:r>
        <w:r>
          <w:rPr>
            <w:noProof/>
            <w:webHidden/>
          </w:rPr>
          <w:fldChar w:fldCharType="separate"/>
        </w:r>
        <w:r w:rsidR="00574F0A">
          <w:rPr>
            <w:noProof/>
            <w:webHidden/>
          </w:rPr>
          <w:t>62</w:t>
        </w:r>
        <w:r>
          <w:rPr>
            <w:noProof/>
            <w:webHidden/>
          </w:rPr>
          <w:fldChar w:fldCharType="end"/>
        </w:r>
      </w:hyperlink>
    </w:p>
    <w:p w14:paraId="7043D791" w14:textId="5AC2285E"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33" w:history="1">
        <w:r w:rsidRPr="00814A5E">
          <w:rPr>
            <w:rStyle w:val="af6"/>
            <w:noProof/>
          </w:rPr>
          <w:t>20.43</w:t>
        </w:r>
        <w:r w:rsidRPr="00814A5E">
          <w:rPr>
            <w:rStyle w:val="af6"/>
            <w:rFonts w:hint="eastAsia"/>
            <w:noProof/>
          </w:rPr>
          <w:t xml:space="preserve"> </w:t>
        </w:r>
        <w:r w:rsidRPr="00814A5E">
          <w:rPr>
            <w:rStyle w:val="af6"/>
            <w:rFonts w:hint="eastAsia"/>
            <w:noProof/>
          </w:rPr>
          <w:t>使用舊版本</w:t>
        </w:r>
        <w:r w:rsidRPr="00814A5E">
          <w:rPr>
            <w:rStyle w:val="af6"/>
            <w:noProof/>
          </w:rPr>
          <w:t>Windows Server</w:t>
        </w:r>
        <w:r w:rsidRPr="00814A5E">
          <w:rPr>
            <w:rStyle w:val="af6"/>
            <w:rFonts w:hint="eastAsia"/>
            <w:noProof/>
          </w:rPr>
          <w:t>網域主機</w:t>
        </w:r>
        <w:r w:rsidRPr="00814A5E">
          <w:rPr>
            <w:rStyle w:val="af6"/>
            <w:noProof/>
          </w:rPr>
          <w:t>(</w:t>
        </w:r>
        <w:r w:rsidRPr="00814A5E">
          <w:rPr>
            <w:rStyle w:val="af6"/>
            <w:rFonts w:hint="eastAsia"/>
            <w:noProof/>
          </w:rPr>
          <w:t>如</w:t>
        </w:r>
        <w:r w:rsidRPr="00814A5E">
          <w:rPr>
            <w:rStyle w:val="af6"/>
            <w:noProof/>
          </w:rPr>
          <w:t>Windows Server 2008</w:t>
        </w:r>
        <w:r w:rsidRPr="00814A5E">
          <w:rPr>
            <w:rStyle w:val="af6"/>
            <w:rFonts w:hint="eastAsia"/>
            <w:noProof/>
          </w:rPr>
          <w:t>、</w:t>
        </w:r>
        <w:r w:rsidRPr="00814A5E">
          <w:rPr>
            <w:rStyle w:val="af6"/>
            <w:noProof/>
          </w:rPr>
          <w:t>2012)</w:t>
        </w:r>
        <w:r w:rsidRPr="00814A5E">
          <w:rPr>
            <w:rStyle w:val="af6"/>
            <w:rFonts w:hint="eastAsia"/>
            <w:noProof/>
          </w:rPr>
          <w:t>部署</w:t>
        </w:r>
        <w:r w:rsidRPr="00814A5E">
          <w:rPr>
            <w:rStyle w:val="af6"/>
            <w:noProof/>
          </w:rPr>
          <w:t>Windows 10 GCB</w:t>
        </w:r>
        <w:r w:rsidRPr="00814A5E">
          <w:rPr>
            <w:rStyle w:val="af6"/>
            <w:rFonts w:hint="eastAsia"/>
            <w:noProof/>
          </w:rPr>
          <w:t>時，無法檢視或修改部分組態設定值，該怎麼辦？</w:t>
        </w:r>
        <w:r>
          <w:rPr>
            <w:noProof/>
            <w:webHidden/>
          </w:rPr>
          <w:tab/>
        </w:r>
        <w:r>
          <w:rPr>
            <w:noProof/>
            <w:webHidden/>
          </w:rPr>
          <w:fldChar w:fldCharType="begin"/>
        </w:r>
        <w:r>
          <w:rPr>
            <w:noProof/>
            <w:webHidden/>
          </w:rPr>
          <w:instrText xml:space="preserve"> PAGEREF _Toc130807833 \h </w:instrText>
        </w:r>
        <w:r>
          <w:rPr>
            <w:noProof/>
            <w:webHidden/>
          </w:rPr>
        </w:r>
        <w:r>
          <w:rPr>
            <w:noProof/>
            <w:webHidden/>
          </w:rPr>
          <w:fldChar w:fldCharType="separate"/>
        </w:r>
        <w:r w:rsidR="00574F0A">
          <w:rPr>
            <w:noProof/>
            <w:webHidden/>
          </w:rPr>
          <w:t>62</w:t>
        </w:r>
        <w:r>
          <w:rPr>
            <w:noProof/>
            <w:webHidden/>
          </w:rPr>
          <w:fldChar w:fldCharType="end"/>
        </w:r>
      </w:hyperlink>
    </w:p>
    <w:p w14:paraId="75B1C098" w14:textId="64BF9E78"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34" w:history="1">
        <w:r w:rsidRPr="00814A5E">
          <w:rPr>
            <w:rStyle w:val="af6"/>
            <w:noProof/>
          </w:rPr>
          <w:t>20.44</w:t>
        </w:r>
        <w:r w:rsidRPr="00814A5E">
          <w:rPr>
            <w:rStyle w:val="af6"/>
            <w:rFonts w:hint="eastAsia"/>
            <w:noProof/>
          </w:rPr>
          <w:t xml:space="preserve"> </w:t>
        </w:r>
        <w:r w:rsidRPr="00814A5E">
          <w:rPr>
            <w:rStyle w:val="af6"/>
            <w:rFonts w:hint="eastAsia"/>
            <w:noProof/>
          </w:rPr>
          <w:t>在</w:t>
        </w:r>
        <w:r w:rsidRPr="00814A5E">
          <w:rPr>
            <w:rStyle w:val="af6"/>
            <w:noProof/>
          </w:rPr>
          <w:t>Windows</w:t>
        </w:r>
        <w:r w:rsidRPr="00814A5E">
          <w:rPr>
            <w:rStyle w:val="af6"/>
            <w:rFonts w:hint="eastAsia"/>
            <w:noProof/>
          </w:rPr>
          <w:t>與</w:t>
        </w:r>
        <w:r w:rsidRPr="00814A5E">
          <w:rPr>
            <w:rStyle w:val="af6"/>
            <w:noProof/>
          </w:rPr>
          <w:t>Windows Server</w:t>
        </w:r>
        <w:r w:rsidRPr="00814A5E">
          <w:rPr>
            <w:rStyle w:val="af6"/>
            <w:rFonts w:hint="eastAsia"/>
            <w:noProof/>
          </w:rPr>
          <w:t>電腦安裝新系統管理範本至</w:t>
        </w:r>
        <w:r w:rsidRPr="00814A5E">
          <w:rPr>
            <w:rStyle w:val="af6"/>
            <w:noProof/>
          </w:rPr>
          <w:t>PolicyDefinitions</w:t>
        </w:r>
        <w:r w:rsidRPr="00814A5E">
          <w:rPr>
            <w:rStyle w:val="af6"/>
            <w:rFonts w:hint="eastAsia"/>
            <w:noProof/>
          </w:rPr>
          <w:t>資料夾時，如出現「拒絕存取」之錯誤訊息，該怎麼辦？</w:t>
        </w:r>
        <w:r>
          <w:rPr>
            <w:noProof/>
            <w:webHidden/>
          </w:rPr>
          <w:tab/>
        </w:r>
        <w:r>
          <w:rPr>
            <w:noProof/>
            <w:webHidden/>
          </w:rPr>
          <w:fldChar w:fldCharType="begin"/>
        </w:r>
        <w:r>
          <w:rPr>
            <w:noProof/>
            <w:webHidden/>
          </w:rPr>
          <w:instrText xml:space="preserve"> PAGEREF _Toc130807834 \h </w:instrText>
        </w:r>
        <w:r>
          <w:rPr>
            <w:noProof/>
            <w:webHidden/>
          </w:rPr>
        </w:r>
        <w:r>
          <w:rPr>
            <w:noProof/>
            <w:webHidden/>
          </w:rPr>
          <w:fldChar w:fldCharType="separate"/>
        </w:r>
        <w:r w:rsidR="00574F0A">
          <w:rPr>
            <w:noProof/>
            <w:webHidden/>
          </w:rPr>
          <w:t>63</w:t>
        </w:r>
        <w:r>
          <w:rPr>
            <w:noProof/>
            <w:webHidden/>
          </w:rPr>
          <w:fldChar w:fldCharType="end"/>
        </w:r>
      </w:hyperlink>
    </w:p>
    <w:p w14:paraId="3F368F37" w14:textId="00241F2D"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35" w:history="1">
        <w:r w:rsidRPr="00814A5E">
          <w:rPr>
            <w:rStyle w:val="af6"/>
            <w:noProof/>
          </w:rPr>
          <w:t>20.45 Windows</w:t>
        </w:r>
        <w:r w:rsidRPr="00814A5E">
          <w:rPr>
            <w:rStyle w:val="af6"/>
            <w:rFonts w:hint="eastAsia"/>
            <w:noProof/>
          </w:rPr>
          <w:t>與</w:t>
        </w:r>
        <w:r w:rsidRPr="00814A5E">
          <w:rPr>
            <w:rStyle w:val="af6"/>
            <w:noProof/>
          </w:rPr>
          <w:t>Windows Server</w:t>
        </w:r>
        <w:r w:rsidRPr="00814A5E">
          <w:rPr>
            <w:rStyle w:val="af6"/>
            <w:rFonts w:hint="eastAsia"/>
            <w:noProof/>
          </w:rPr>
          <w:t>電腦套用</w:t>
        </w:r>
        <w:r w:rsidRPr="00814A5E">
          <w:rPr>
            <w:rStyle w:val="af6"/>
            <w:noProof/>
          </w:rPr>
          <w:t>GCB</w:t>
        </w:r>
        <w:r w:rsidRPr="00814A5E">
          <w:rPr>
            <w:rStyle w:val="af6"/>
            <w:rFonts w:hint="eastAsia"/>
            <w:noProof/>
          </w:rPr>
          <w:t>後，使用者無法變更網域帳戶密碼，出現「</w:t>
        </w:r>
        <w:r w:rsidRPr="00814A5E">
          <w:rPr>
            <w:rStyle w:val="af6"/>
            <w:noProof/>
          </w:rPr>
          <w:t>KDC</w:t>
        </w:r>
        <w:r w:rsidRPr="00814A5E">
          <w:rPr>
            <w:rStyle w:val="af6"/>
            <w:rFonts w:hint="eastAsia"/>
            <w:noProof/>
          </w:rPr>
          <w:t>不支援所要求的加密類型」或「狀態：」訊息</w:t>
        </w:r>
        <w:r w:rsidRPr="00814A5E">
          <w:rPr>
            <w:rStyle w:val="af6"/>
            <w:noProof/>
          </w:rPr>
          <w:t>(</w:t>
        </w:r>
        <w:r w:rsidRPr="00814A5E">
          <w:rPr>
            <w:rStyle w:val="af6"/>
            <w:rFonts w:hint="eastAsia"/>
            <w:noProof/>
          </w:rPr>
          <w:t>如圖</w:t>
        </w:r>
        <w:r w:rsidRPr="00814A5E">
          <w:rPr>
            <w:rStyle w:val="af6"/>
            <w:noProof/>
          </w:rPr>
          <w:t>22)</w:t>
        </w:r>
        <w:r w:rsidRPr="00814A5E">
          <w:rPr>
            <w:rStyle w:val="af6"/>
            <w:rFonts w:hint="eastAsia"/>
            <w:noProof/>
          </w:rPr>
          <w:t>，該怎麼辦？</w:t>
        </w:r>
        <w:r>
          <w:rPr>
            <w:noProof/>
            <w:webHidden/>
          </w:rPr>
          <w:tab/>
        </w:r>
        <w:r>
          <w:rPr>
            <w:noProof/>
            <w:webHidden/>
          </w:rPr>
          <w:fldChar w:fldCharType="begin"/>
        </w:r>
        <w:r>
          <w:rPr>
            <w:noProof/>
            <w:webHidden/>
          </w:rPr>
          <w:instrText xml:space="preserve"> PAGEREF _Toc130807835 \h </w:instrText>
        </w:r>
        <w:r>
          <w:rPr>
            <w:noProof/>
            <w:webHidden/>
          </w:rPr>
        </w:r>
        <w:r>
          <w:rPr>
            <w:noProof/>
            <w:webHidden/>
          </w:rPr>
          <w:fldChar w:fldCharType="separate"/>
        </w:r>
        <w:r w:rsidR="00574F0A">
          <w:rPr>
            <w:noProof/>
            <w:webHidden/>
          </w:rPr>
          <w:t>64</w:t>
        </w:r>
        <w:r>
          <w:rPr>
            <w:noProof/>
            <w:webHidden/>
          </w:rPr>
          <w:fldChar w:fldCharType="end"/>
        </w:r>
      </w:hyperlink>
    </w:p>
    <w:p w14:paraId="2B20FE88" w14:textId="3D97E4F0"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36" w:history="1">
        <w:r w:rsidRPr="00814A5E">
          <w:rPr>
            <w:rStyle w:val="af6"/>
            <w:noProof/>
          </w:rPr>
          <w:t>20.46 Windows Server</w:t>
        </w:r>
        <w:r w:rsidRPr="00814A5E">
          <w:rPr>
            <w:rStyle w:val="af6"/>
            <w:rFonts w:hint="eastAsia"/>
            <w:noProof/>
          </w:rPr>
          <w:t>電腦套用</w:t>
        </w:r>
        <w:r w:rsidRPr="00814A5E">
          <w:rPr>
            <w:rStyle w:val="af6"/>
            <w:noProof/>
          </w:rPr>
          <w:t>GCB</w:t>
        </w:r>
        <w:r w:rsidRPr="00814A5E">
          <w:rPr>
            <w:rStyle w:val="af6"/>
            <w:rFonts w:hint="eastAsia"/>
            <w:noProof/>
          </w:rPr>
          <w:t>後，無法進行遠端備份，該怎麼辦？</w:t>
        </w:r>
        <w:r>
          <w:rPr>
            <w:noProof/>
            <w:webHidden/>
          </w:rPr>
          <w:tab/>
        </w:r>
        <w:r>
          <w:rPr>
            <w:noProof/>
            <w:webHidden/>
          </w:rPr>
          <w:fldChar w:fldCharType="begin"/>
        </w:r>
        <w:r>
          <w:rPr>
            <w:noProof/>
            <w:webHidden/>
          </w:rPr>
          <w:instrText xml:space="preserve"> PAGEREF _Toc130807836 \h </w:instrText>
        </w:r>
        <w:r>
          <w:rPr>
            <w:noProof/>
            <w:webHidden/>
          </w:rPr>
        </w:r>
        <w:r>
          <w:rPr>
            <w:noProof/>
            <w:webHidden/>
          </w:rPr>
          <w:fldChar w:fldCharType="separate"/>
        </w:r>
        <w:r w:rsidR="00574F0A">
          <w:rPr>
            <w:noProof/>
            <w:webHidden/>
          </w:rPr>
          <w:t>65</w:t>
        </w:r>
        <w:r>
          <w:rPr>
            <w:noProof/>
            <w:webHidden/>
          </w:rPr>
          <w:fldChar w:fldCharType="end"/>
        </w:r>
      </w:hyperlink>
    </w:p>
    <w:p w14:paraId="2BD1812C" w14:textId="53FB4113" w:rsidR="001020B1" w:rsidRDefault="001020B1">
      <w:pPr>
        <w:pStyle w:val="23"/>
        <w:tabs>
          <w:tab w:val="right" w:leader="dot" w:pos="9344"/>
        </w:tabs>
        <w:spacing w:before="38" w:after="38"/>
        <w:ind w:left="420"/>
        <w:rPr>
          <w:rFonts w:asciiTheme="minorHAnsi" w:eastAsiaTheme="minorEastAsia" w:hAnsiTheme="minorHAnsi" w:cstheme="minorBidi"/>
          <w:noProof/>
          <w:kern w:val="2"/>
          <w:sz w:val="24"/>
          <w:szCs w:val="22"/>
        </w:rPr>
      </w:pPr>
      <w:hyperlink w:anchor="_Toc130807837" w:history="1">
        <w:r w:rsidRPr="00814A5E">
          <w:rPr>
            <w:rStyle w:val="af6"/>
            <w:noProof/>
          </w:rPr>
          <w:t>20.47</w:t>
        </w:r>
        <w:r w:rsidRPr="00814A5E">
          <w:rPr>
            <w:rStyle w:val="af6"/>
            <w:rFonts w:hint="eastAsia"/>
            <w:noProof/>
          </w:rPr>
          <w:t xml:space="preserve"> </w:t>
        </w:r>
        <w:r w:rsidRPr="00814A5E">
          <w:rPr>
            <w:rStyle w:val="af6"/>
            <w:rFonts w:hint="eastAsia"/>
            <w:noProof/>
          </w:rPr>
          <w:t>在</w:t>
        </w:r>
        <w:r w:rsidRPr="00814A5E">
          <w:rPr>
            <w:rStyle w:val="af6"/>
            <w:noProof/>
          </w:rPr>
          <w:t>Windows</w:t>
        </w:r>
        <w:r w:rsidRPr="00814A5E">
          <w:rPr>
            <w:rStyle w:val="af6"/>
            <w:rFonts w:hint="eastAsia"/>
            <w:noProof/>
          </w:rPr>
          <w:t>作業系統中，「帳戶鎖定閾值」與「互動式登入：電腦帳戶鎖定閾值」有何差異？例如</w:t>
        </w:r>
        <w:r w:rsidRPr="00814A5E">
          <w:rPr>
            <w:rStyle w:val="af6"/>
            <w:noProof/>
          </w:rPr>
          <w:t>Windows 10 GCB</w:t>
        </w:r>
        <w:r w:rsidRPr="00814A5E">
          <w:rPr>
            <w:rStyle w:val="af6"/>
            <w:rFonts w:hint="eastAsia"/>
            <w:noProof/>
          </w:rPr>
          <w:t>的「</w:t>
        </w:r>
        <w:r w:rsidRPr="00814A5E">
          <w:rPr>
            <w:rStyle w:val="af6"/>
            <w:noProof/>
          </w:rPr>
          <w:t>TWGCB-01-005-0007</w:t>
        </w:r>
        <w:r w:rsidRPr="00814A5E">
          <w:rPr>
            <w:rStyle w:val="af6"/>
            <w:rFonts w:hint="eastAsia"/>
            <w:noProof/>
          </w:rPr>
          <w:t>帳戶鎖定閾值」與「</w:t>
        </w:r>
        <w:r w:rsidRPr="00814A5E">
          <w:rPr>
            <w:rStyle w:val="af6"/>
            <w:noProof/>
          </w:rPr>
          <w:t>TWGCB-01-005-0111</w:t>
        </w:r>
        <w:r w:rsidRPr="00814A5E">
          <w:rPr>
            <w:rStyle w:val="af6"/>
            <w:rFonts w:hint="eastAsia"/>
            <w:noProof/>
          </w:rPr>
          <w:t>互動式登入：電腦帳戶鎖定閾值」。</w:t>
        </w:r>
        <w:r>
          <w:rPr>
            <w:noProof/>
            <w:webHidden/>
          </w:rPr>
          <w:tab/>
        </w:r>
        <w:r>
          <w:rPr>
            <w:noProof/>
            <w:webHidden/>
          </w:rPr>
          <w:fldChar w:fldCharType="begin"/>
        </w:r>
        <w:r>
          <w:rPr>
            <w:noProof/>
            <w:webHidden/>
          </w:rPr>
          <w:instrText xml:space="preserve"> PAGEREF _Toc130807837 \h </w:instrText>
        </w:r>
        <w:r>
          <w:rPr>
            <w:noProof/>
            <w:webHidden/>
          </w:rPr>
        </w:r>
        <w:r>
          <w:rPr>
            <w:noProof/>
            <w:webHidden/>
          </w:rPr>
          <w:fldChar w:fldCharType="separate"/>
        </w:r>
        <w:r w:rsidR="00574F0A">
          <w:rPr>
            <w:noProof/>
            <w:webHidden/>
          </w:rPr>
          <w:t>65</w:t>
        </w:r>
        <w:r>
          <w:rPr>
            <w:noProof/>
            <w:webHidden/>
          </w:rPr>
          <w:fldChar w:fldCharType="end"/>
        </w:r>
      </w:hyperlink>
    </w:p>
    <w:p w14:paraId="4D15C240" w14:textId="5A5380BF" w:rsidR="0051712F" w:rsidRDefault="002D1642" w:rsidP="009E2C8D">
      <w:pPr>
        <w:pStyle w:val="12"/>
        <w:spacing w:before="72" w:after="190"/>
        <w:ind w:left="448"/>
        <w:rPr>
          <w:b/>
          <w:sz w:val="40"/>
          <w:szCs w:val="40"/>
        </w:rPr>
      </w:pPr>
      <w:r>
        <w:rPr>
          <w:b/>
          <w:sz w:val="40"/>
          <w:szCs w:val="40"/>
        </w:rPr>
        <w:fldChar w:fldCharType="end"/>
      </w:r>
      <w:r w:rsidR="0051712F">
        <w:rPr>
          <w:b/>
          <w:sz w:val="40"/>
          <w:szCs w:val="40"/>
        </w:rPr>
        <w:br w:type="page"/>
      </w:r>
    </w:p>
    <w:p w14:paraId="56C9E013" w14:textId="77777777" w:rsidR="009A2526" w:rsidRDefault="009A2526" w:rsidP="0010078A">
      <w:pPr>
        <w:spacing w:before="76" w:after="76"/>
        <w:jc w:val="center"/>
        <w:rPr>
          <w:b/>
          <w:sz w:val="40"/>
          <w:szCs w:val="40"/>
        </w:rPr>
      </w:pPr>
      <w:r>
        <w:rPr>
          <w:rFonts w:hint="eastAsia"/>
          <w:b/>
          <w:sz w:val="40"/>
          <w:szCs w:val="40"/>
        </w:rPr>
        <w:lastRenderedPageBreak/>
        <w:t>圖</w:t>
      </w:r>
      <w:r>
        <w:rPr>
          <w:rFonts w:hint="eastAsia"/>
          <w:b/>
          <w:sz w:val="40"/>
          <w:szCs w:val="40"/>
        </w:rPr>
        <w:t xml:space="preserve"> </w:t>
      </w:r>
      <w:r>
        <w:rPr>
          <w:rFonts w:hint="eastAsia"/>
          <w:b/>
          <w:sz w:val="40"/>
          <w:szCs w:val="40"/>
        </w:rPr>
        <w:t>目</w:t>
      </w:r>
      <w:r>
        <w:rPr>
          <w:rFonts w:hint="eastAsia"/>
          <w:b/>
          <w:sz w:val="40"/>
          <w:szCs w:val="40"/>
        </w:rPr>
        <w:t xml:space="preserve"> </w:t>
      </w:r>
      <w:r>
        <w:rPr>
          <w:rFonts w:hint="eastAsia"/>
          <w:b/>
          <w:sz w:val="40"/>
          <w:szCs w:val="40"/>
        </w:rPr>
        <w:t>次</w:t>
      </w:r>
    </w:p>
    <w:p w14:paraId="49E14EA8" w14:textId="4674C928" w:rsidR="001020B1" w:rsidRDefault="004B35D6">
      <w:pPr>
        <w:pStyle w:val="afc"/>
        <w:tabs>
          <w:tab w:val="left" w:pos="960"/>
        </w:tabs>
        <w:spacing w:before="38" w:after="38"/>
        <w:rPr>
          <w:rFonts w:asciiTheme="minorHAnsi" w:eastAsiaTheme="minorEastAsia" w:hAnsiTheme="minorHAnsi" w:cstheme="minorBidi"/>
          <w:noProof/>
          <w:kern w:val="2"/>
          <w:sz w:val="24"/>
          <w:szCs w:val="22"/>
        </w:rPr>
      </w:pPr>
      <w:r>
        <w:fldChar w:fldCharType="begin"/>
      </w:r>
      <w:r>
        <w:instrText xml:space="preserve"> TOC \f F \h \z \t "</w:instrText>
      </w:r>
      <w:r>
        <w:instrText>圖說</w:instrText>
      </w:r>
      <w:r>
        <w:instrText xml:space="preserve">" \c </w:instrText>
      </w:r>
      <w:r>
        <w:fldChar w:fldCharType="separate"/>
      </w:r>
      <w:hyperlink w:anchor="_Toc130807838" w:history="1">
        <w:r w:rsidR="001020B1" w:rsidRPr="006451B6">
          <w:rPr>
            <w:rStyle w:val="af6"/>
            <w:rFonts w:hint="eastAsia"/>
            <w:noProof/>
          </w:rPr>
          <w:t>圖</w:t>
        </w:r>
        <w:r w:rsidR="001020B1" w:rsidRPr="006451B6">
          <w:rPr>
            <w:rStyle w:val="af6"/>
            <w:rFonts w:hint="eastAsia"/>
            <w:noProof/>
          </w:rPr>
          <w:t>1</w:t>
        </w:r>
        <w:r w:rsidR="001020B1">
          <w:rPr>
            <w:rFonts w:asciiTheme="minorHAnsi" w:eastAsiaTheme="minorEastAsia" w:hAnsiTheme="minorHAnsi" w:cstheme="minorBidi"/>
            <w:noProof/>
            <w:kern w:val="2"/>
            <w:sz w:val="24"/>
            <w:szCs w:val="22"/>
          </w:rPr>
          <w:tab/>
        </w:r>
        <w:r w:rsidR="001020B1" w:rsidRPr="006451B6">
          <w:rPr>
            <w:rStyle w:val="af6"/>
            <w:rFonts w:hint="eastAsia"/>
            <w:noProof/>
          </w:rPr>
          <w:t>「用戶端無法建立與遠端電腦的連線」錯誤訊息</w:t>
        </w:r>
        <w:r w:rsidR="001020B1">
          <w:rPr>
            <w:noProof/>
            <w:webHidden/>
          </w:rPr>
          <w:tab/>
        </w:r>
        <w:r w:rsidR="001020B1">
          <w:rPr>
            <w:noProof/>
            <w:webHidden/>
          </w:rPr>
          <w:fldChar w:fldCharType="begin"/>
        </w:r>
        <w:r w:rsidR="001020B1">
          <w:rPr>
            <w:noProof/>
            <w:webHidden/>
          </w:rPr>
          <w:instrText xml:space="preserve"> PAGEREF _Toc130807838 \h </w:instrText>
        </w:r>
        <w:r w:rsidR="001020B1">
          <w:rPr>
            <w:noProof/>
            <w:webHidden/>
          </w:rPr>
        </w:r>
        <w:r w:rsidR="001020B1">
          <w:rPr>
            <w:noProof/>
            <w:webHidden/>
          </w:rPr>
          <w:fldChar w:fldCharType="separate"/>
        </w:r>
        <w:r w:rsidR="00574F0A">
          <w:rPr>
            <w:noProof/>
            <w:webHidden/>
          </w:rPr>
          <w:t>4</w:t>
        </w:r>
        <w:r w:rsidR="001020B1">
          <w:rPr>
            <w:noProof/>
            <w:webHidden/>
          </w:rPr>
          <w:fldChar w:fldCharType="end"/>
        </w:r>
      </w:hyperlink>
    </w:p>
    <w:p w14:paraId="63936855" w14:textId="3FACC514" w:rsidR="001020B1" w:rsidRDefault="001020B1">
      <w:pPr>
        <w:pStyle w:val="afc"/>
        <w:tabs>
          <w:tab w:val="left" w:pos="960"/>
        </w:tabs>
        <w:spacing w:before="38" w:after="38"/>
        <w:rPr>
          <w:rFonts w:asciiTheme="minorHAnsi" w:eastAsiaTheme="minorEastAsia" w:hAnsiTheme="minorHAnsi" w:cstheme="minorBidi"/>
          <w:noProof/>
          <w:kern w:val="2"/>
          <w:sz w:val="24"/>
          <w:szCs w:val="22"/>
        </w:rPr>
      </w:pPr>
      <w:hyperlink w:anchor="_Toc130807839" w:history="1">
        <w:r w:rsidRPr="006451B6">
          <w:rPr>
            <w:rStyle w:val="af6"/>
            <w:rFonts w:hint="eastAsia"/>
            <w:noProof/>
          </w:rPr>
          <w:t>圖</w:t>
        </w:r>
        <w:r w:rsidRPr="006451B6">
          <w:rPr>
            <w:rStyle w:val="af6"/>
            <w:rFonts w:hint="eastAsia"/>
            <w:noProof/>
          </w:rPr>
          <w:t>2</w:t>
        </w:r>
        <w:r>
          <w:rPr>
            <w:rFonts w:asciiTheme="minorHAnsi" w:eastAsiaTheme="minorEastAsia" w:hAnsiTheme="minorHAnsi" w:cstheme="minorBidi"/>
            <w:noProof/>
            <w:kern w:val="2"/>
            <w:sz w:val="24"/>
            <w:szCs w:val="22"/>
          </w:rPr>
          <w:tab/>
        </w:r>
        <w:r w:rsidRPr="006451B6">
          <w:rPr>
            <w:rStyle w:val="af6"/>
            <w:rFonts w:hint="eastAsia"/>
            <w:noProof/>
          </w:rPr>
          <w:t>「已強化的</w:t>
        </w:r>
        <w:r w:rsidRPr="006451B6">
          <w:rPr>
            <w:rStyle w:val="af6"/>
            <w:noProof/>
          </w:rPr>
          <w:t>UNC</w:t>
        </w:r>
        <w:r w:rsidRPr="006451B6">
          <w:rPr>
            <w:rStyle w:val="af6"/>
            <w:rFonts w:hint="eastAsia"/>
            <w:noProof/>
          </w:rPr>
          <w:t>路徑」組態設定</w:t>
        </w:r>
        <w:r>
          <w:rPr>
            <w:noProof/>
            <w:webHidden/>
          </w:rPr>
          <w:tab/>
        </w:r>
        <w:r>
          <w:rPr>
            <w:noProof/>
            <w:webHidden/>
          </w:rPr>
          <w:fldChar w:fldCharType="begin"/>
        </w:r>
        <w:r>
          <w:rPr>
            <w:noProof/>
            <w:webHidden/>
          </w:rPr>
          <w:instrText xml:space="preserve"> PAGEREF _Toc130807839 \h </w:instrText>
        </w:r>
        <w:r>
          <w:rPr>
            <w:noProof/>
            <w:webHidden/>
          </w:rPr>
        </w:r>
        <w:r>
          <w:rPr>
            <w:noProof/>
            <w:webHidden/>
          </w:rPr>
          <w:fldChar w:fldCharType="separate"/>
        </w:r>
        <w:r w:rsidR="00574F0A">
          <w:rPr>
            <w:noProof/>
            <w:webHidden/>
          </w:rPr>
          <w:t>6</w:t>
        </w:r>
        <w:r>
          <w:rPr>
            <w:noProof/>
            <w:webHidden/>
          </w:rPr>
          <w:fldChar w:fldCharType="end"/>
        </w:r>
      </w:hyperlink>
    </w:p>
    <w:p w14:paraId="291674E6" w14:textId="50D5A2D8" w:rsidR="001020B1" w:rsidRDefault="001020B1">
      <w:pPr>
        <w:pStyle w:val="afc"/>
        <w:tabs>
          <w:tab w:val="left" w:pos="960"/>
        </w:tabs>
        <w:spacing w:before="38" w:after="38"/>
        <w:rPr>
          <w:rFonts w:asciiTheme="minorHAnsi" w:eastAsiaTheme="minorEastAsia" w:hAnsiTheme="minorHAnsi" w:cstheme="minorBidi"/>
          <w:noProof/>
          <w:kern w:val="2"/>
          <w:sz w:val="24"/>
          <w:szCs w:val="22"/>
        </w:rPr>
      </w:pPr>
      <w:hyperlink w:anchor="_Toc130807840" w:history="1">
        <w:r w:rsidRPr="006451B6">
          <w:rPr>
            <w:rStyle w:val="af6"/>
            <w:rFonts w:hint="eastAsia"/>
            <w:noProof/>
          </w:rPr>
          <w:t>圖</w:t>
        </w:r>
        <w:r w:rsidRPr="006451B6">
          <w:rPr>
            <w:rStyle w:val="af6"/>
            <w:rFonts w:hint="eastAsia"/>
            <w:noProof/>
          </w:rPr>
          <w:t>3</w:t>
        </w:r>
        <w:r>
          <w:rPr>
            <w:rFonts w:asciiTheme="minorHAnsi" w:eastAsiaTheme="minorEastAsia" w:hAnsiTheme="minorHAnsi" w:cstheme="minorBidi"/>
            <w:noProof/>
            <w:kern w:val="2"/>
            <w:sz w:val="24"/>
            <w:szCs w:val="22"/>
          </w:rPr>
          <w:tab/>
        </w:r>
        <w:r w:rsidRPr="006451B6">
          <w:rPr>
            <w:rStyle w:val="af6"/>
            <w:rFonts w:hint="eastAsia"/>
            <w:noProof/>
          </w:rPr>
          <w:t>「</w:t>
        </w:r>
        <w:r w:rsidRPr="006451B6">
          <w:rPr>
            <w:rStyle w:val="af6"/>
            <w:noProof/>
          </w:rPr>
          <w:t>6to4</w:t>
        </w:r>
        <w:r w:rsidRPr="006451B6">
          <w:rPr>
            <w:rStyle w:val="af6"/>
            <w:rFonts w:hint="eastAsia"/>
            <w:noProof/>
          </w:rPr>
          <w:t>狀態」組態設定</w:t>
        </w:r>
        <w:r>
          <w:rPr>
            <w:noProof/>
            <w:webHidden/>
          </w:rPr>
          <w:tab/>
        </w:r>
        <w:r>
          <w:rPr>
            <w:noProof/>
            <w:webHidden/>
          </w:rPr>
          <w:fldChar w:fldCharType="begin"/>
        </w:r>
        <w:r>
          <w:rPr>
            <w:noProof/>
            <w:webHidden/>
          </w:rPr>
          <w:instrText xml:space="preserve"> PAGEREF _Toc130807840 \h </w:instrText>
        </w:r>
        <w:r>
          <w:rPr>
            <w:noProof/>
            <w:webHidden/>
          </w:rPr>
        </w:r>
        <w:r>
          <w:rPr>
            <w:noProof/>
            <w:webHidden/>
          </w:rPr>
          <w:fldChar w:fldCharType="separate"/>
        </w:r>
        <w:r w:rsidR="00574F0A">
          <w:rPr>
            <w:noProof/>
            <w:webHidden/>
          </w:rPr>
          <w:t>8</w:t>
        </w:r>
        <w:r>
          <w:rPr>
            <w:noProof/>
            <w:webHidden/>
          </w:rPr>
          <w:fldChar w:fldCharType="end"/>
        </w:r>
      </w:hyperlink>
    </w:p>
    <w:p w14:paraId="5D8F643C" w14:textId="3DEA40DB" w:rsidR="001020B1" w:rsidRDefault="001020B1">
      <w:pPr>
        <w:pStyle w:val="afc"/>
        <w:tabs>
          <w:tab w:val="left" w:pos="960"/>
        </w:tabs>
        <w:spacing w:before="38" w:after="38"/>
        <w:rPr>
          <w:rFonts w:asciiTheme="minorHAnsi" w:eastAsiaTheme="minorEastAsia" w:hAnsiTheme="minorHAnsi" w:cstheme="minorBidi"/>
          <w:noProof/>
          <w:kern w:val="2"/>
          <w:sz w:val="24"/>
          <w:szCs w:val="22"/>
        </w:rPr>
      </w:pPr>
      <w:hyperlink w:anchor="_Toc130807841" w:history="1">
        <w:r w:rsidRPr="006451B6">
          <w:rPr>
            <w:rStyle w:val="af6"/>
            <w:rFonts w:hint="eastAsia"/>
            <w:noProof/>
          </w:rPr>
          <w:t>圖</w:t>
        </w:r>
        <w:r w:rsidRPr="006451B6">
          <w:rPr>
            <w:rStyle w:val="af6"/>
            <w:rFonts w:hint="eastAsia"/>
            <w:noProof/>
          </w:rPr>
          <w:t>4</w:t>
        </w:r>
        <w:r>
          <w:rPr>
            <w:rFonts w:asciiTheme="minorHAnsi" w:eastAsiaTheme="minorEastAsia" w:hAnsiTheme="minorHAnsi" w:cstheme="minorBidi"/>
            <w:noProof/>
            <w:kern w:val="2"/>
            <w:sz w:val="24"/>
            <w:szCs w:val="22"/>
          </w:rPr>
          <w:tab/>
        </w:r>
        <w:r w:rsidRPr="006451B6">
          <w:rPr>
            <w:rStyle w:val="af6"/>
            <w:rFonts w:hint="eastAsia"/>
            <w:noProof/>
          </w:rPr>
          <w:t>「設定</w:t>
        </w:r>
        <w:r w:rsidRPr="006451B6">
          <w:rPr>
            <w:rStyle w:val="af6"/>
            <w:noProof/>
          </w:rPr>
          <w:t>Windows NTP</w:t>
        </w:r>
        <w:r w:rsidRPr="006451B6">
          <w:rPr>
            <w:rStyle w:val="af6"/>
            <w:rFonts w:hint="eastAsia"/>
            <w:noProof/>
          </w:rPr>
          <w:t>用戶端」組態設定</w:t>
        </w:r>
        <w:r>
          <w:rPr>
            <w:noProof/>
            <w:webHidden/>
          </w:rPr>
          <w:tab/>
        </w:r>
        <w:r>
          <w:rPr>
            <w:noProof/>
            <w:webHidden/>
          </w:rPr>
          <w:fldChar w:fldCharType="begin"/>
        </w:r>
        <w:r>
          <w:rPr>
            <w:noProof/>
            <w:webHidden/>
          </w:rPr>
          <w:instrText xml:space="preserve"> PAGEREF _Toc130807841 \h </w:instrText>
        </w:r>
        <w:r>
          <w:rPr>
            <w:noProof/>
            <w:webHidden/>
          </w:rPr>
        </w:r>
        <w:r>
          <w:rPr>
            <w:noProof/>
            <w:webHidden/>
          </w:rPr>
          <w:fldChar w:fldCharType="separate"/>
        </w:r>
        <w:r w:rsidR="00574F0A">
          <w:rPr>
            <w:noProof/>
            <w:webHidden/>
          </w:rPr>
          <w:t>12</w:t>
        </w:r>
        <w:r>
          <w:rPr>
            <w:noProof/>
            <w:webHidden/>
          </w:rPr>
          <w:fldChar w:fldCharType="end"/>
        </w:r>
      </w:hyperlink>
    </w:p>
    <w:p w14:paraId="610532FA" w14:textId="105E3870" w:rsidR="001020B1" w:rsidRDefault="001020B1">
      <w:pPr>
        <w:pStyle w:val="afc"/>
        <w:tabs>
          <w:tab w:val="left" w:pos="960"/>
        </w:tabs>
        <w:spacing w:before="38" w:after="38"/>
        <w:rPr>
          <w:rFonts w:asciiTheme="minorHAnsi" w:eastAsiaTheme="minorEastAsia" w:hAnsiTheme="minorHAnsi" w:cstheme="minorBidi"/>
          <w:noProof/>
          <w:kern w:val="2"/>
          <w:sz w:val="24"/>
          <w:szCs w:val="22"/>
        </w:rPr>
      </w:pPr>
      <w:hyperlink w:anchor="_Toc130807842" w:history="1">
        <w:r w:rsidRPr="006451B6">
          <w:rPr>
            <w:rStyle w:val="af6"/>
            <w:rFonts w:hint="eastAsia"/>
            <w:noProof/>
          </w:rPr>
          <w:t>圖</w:t>
        </w:r>
        <w:r w:rsidRPr="006451B6">
          <w:rPr>
            <w:rStyle w:val="af6"/>
            <w:rFonts w:hint="eastAsia"/>
            <w:noProof/>
          </w:rPr>
          <w:t>5</w:t>
        </w:r>
        <w:r>
          <w:rPr>
            <w:rFonts w:asciiTheme="minorHAnsi" w:eastAsiaTheme="minorEastAsia" w:hAnsiTheme="minorHAnsi" w:cstheme="minorBidi"/>
            <w:noProof/>
            <w:kern w:val="2"/>
            <w:sz w:val="24"/>
            <w:szCs w:val="22"/>
          </w:rPr>
          <w:tab/>
        </w:r>
        <w:r w:rsidRPr="006451B6">
          <w:rPr>
            <w:rStyle w:val="af6"/>
            <w:rFonts w:hint="eastAsia"/>
            <w:noProof/>
          </w:rPr>
          <w:t>「</w:t>
        </w:r>
        <w:r w:rsidRPr="006451B6">
          <w:rPr>
            <w:rStyle w:val="af6"/>
            <w:noProof/>
          </w:rPr>
          <w:t>Windows</w:t>
        </w:r>
        <w:r w:rsidRPr="006451B6">
          <w:rPr>
            <w:rStyle w:val="af6"/>
            <w:rFonts w:hint="eastAsia"/>
            <w:noProof/>
          </w:rPr>
          <w:t>顯示上次登入使用者名稱」登入畫面</w:t>
        </w:r>
        <w:r>
          <w:rPr>
            <w:noProof/>
            <w:webHidden/>
          </w:rPr>
          <w:tab/>
        </w:r>
        <w:r>
          <w:rPr>
            <w:noProof/>
            <w:webHidden/>
          </w:rPr>
          <w:fldChar w:fldCharType="begin"/>
        </w:r>
        <w:r>
          <w:rPr>
            <w:noProof/>
            <w:webHidden/>
          </w:rPr>
          <w:instrText xml:space="preserve"> PAGEREF _Toc130807842 \h </w:instrText>
        </w:r>
        <w:r>
          <w:rPr>
            <w:noProof/>
            <w:webHidden/>
          </w:rPr>
        </w:r>
        <w:r>
          <w:rPr>
            <w:noProof/>
            <w:webHidden/>
          </w:rPr>
          <w:fldChar w:fldCharType="separate"/>
        </w:r>
        <w:r w:rsidR="00574F0A">
          <w:rPr>
            <w:noProof/>
            <w:webHidden/>
          </w:rPr>
          <w:t>13</w:t>
        </w:r>
        <w:r>
          <w:rPr>
            <w:noProof/>
            <w:webHidden/>
          </w:rPr>
          <w:fldChar w:fldCharType="end"/>
        </w:r>
      </w:hyperlink>
    </w:p>
    <w:p w14:paraId="1F819137" w14:textId="0604A6A0" w:rsidR="001020B1" w:rsidRDefault="001020B1">
      <w:pPr>
        <w:pStyle w:val="afc"/>
        <w:tabs>
          <w:tab w:val="left" w:pos="960"/>
        </w:tabs>
        <w:spacing w:before="38" w:after="38"/>
        <w:rPr>
          <w:rFonts w:asciiTheme="minorHAnsi" w:eastAsiaTheme="minorEastAsia" w:hAnsiTheme="minorHAnsi" w:cstheme="minorBidi"/>
          <w:noProof/>
          <w:kern w:val="2"/>
          <w:sz w:val="24"/>
          <w:szCs w:val="22"/>
        </w:rPr>
      </w:pPr>
      <w:hyperlink w:anchor="_Toc130807843" w:history="1">
        <w:r w:rsidRPr="006451B6">
          <w:rPr>
            <w:rStyle w:val="af6"/>
            <w:rFonts w:hint="eastAsia"/>
            <w:noProof/>
          </w:rPr>
          <w:t>圖</w:t>
        </w:r>
        <w:r w:rsidRPr="006451B6">
          <w:rPr>
            <w:rStyle w:val="af6"/>
            <w:rFonts w:hint="eastAsia"/>
            <w:noProof/>
          </w:rPr>
          <w:t>6</w:t>
        </w:r>
        <w:r>
          <w:rPr>
            <w:rFonts w:asciiTheme="minorHAnsi" w:eastAsiaTheme="minorEastAsia" w:hAnsiTheme="minorHAnsi" w:cstheme="minorBidi"/>
            <w:noProof/>
            <w:kern w:val="2"/>
            <w:sz w:val="24"/>
            <w:szCs w:val="22"/>
          </w:rPr>
          <w:tab/>
        </w:r>
        <w:r w:rsidRPr="006451B6">
          <w:rPr>
            <w:rStyle w:val="af6"/>
            <w:rFonts w:hint="eastAsia"/>
            <w:noProof/>
          </w:rPr>
          <w:t>「將「</w:t>
        </w:r>
        <w:r w:rsidRPr="006451B6">
          <w:rPr>
            <w:rStyle w:val="af6"/>
            <w:noProof/>
          </w:rPr>
          <w:t>NT Virtual Machine\Virtual Machines</w:t>
        </w:r>
        <w:r w:rsidRPr="006451B6">
          <w:rPr>
            <w:rStyle w:val="af6"/>
            <w:rFonts w:hint="eastAsia"/>
            <w:noProof/>
          </w:rPr>
          <w:t>」帳戶新增至允許以服務方式登入之使用者清單」設定</w:t>
        </w:r>
        <w:r>
          <w:rPr>
            <w:noProof/>
            <w:webHidden/>
          </w:rPr>
          <w:tab/>
        </w:r>
        <w:r>
          <w:rPr>
            <w:noProof/>
            <w:webHidden/>
          </w:rPr>
          <w:fldChar w:fldCharType="begin"/>
        </w:r>
        <w:r>
          <w:rPr>
            <w:noProof/>
            <w:webHidden/>
          </w:rPr>
          <w:instrText xml:space="preserve"> PAGEREF _Toc130807843 \h </w:instrText>
        </w:r>
        <w:r>
          <w:rPr>
            <w:noProof/>
            <w:webHidden/>
          </w:rPr>
        </w:r>
        <w:r>
          <w:rPr>
            <w:noProof/>
            <w:webHidden/>
          </w:rPr>
          <w:fldChar w:fldCharType="separate"/>
        </w:r>
        <w:r w:rsidR="00574F0A">
          <w:rPr>
            <w:noProof/>
            <w:webHidden/>
          </w:rPr>
          <w:t>20</w:t>
        </w:r>
        <w:r>
          <w:rPr>
            <w:noProof/>
            <w:webHidden/>
          </w:rPr>
          <w:fldChar w:fldCharType="end"/>
        </w:r>
      </w:hyperlink>
    </w:p>
    <w:p w14:paraId="48ACB024" w14:textId="69B5677F" w:rsidR="001020B1" w:rsidRDefault="001020B1">
      <w:pPr>
        <w:pStyle w:val="afc"/>
        <w:tabs>
          <w:tab w:val="left" w:pos="960"/>
        </w:tabs>
        <w:spacing w:before="38" w:after="38"/>
        <w:rPr>
          <w:rFonts w:asciiTheme="minorHAnsi" w:eastAsiaTheme="minorEastAsia" w:hAnsiTheme="minorHAnsi" w:cstheme="minorBidi"/>
          <w:noProof/>
          <w:kern w:val="2"/>
          <w:sz w:val="24"/>
          <w:szCs w:val="22"/>
        </w:rPr>
      </w:pPr>
      <w:hyperlink w:anchor="_Toc130807844" w:history="1">
        <w:r w:rsidRPr="006451B6">
          <w:rPr>
            <w:rStyle w:val="af6"/>
            <w:rFonts w:hint="eastAsia"/>
            <w:noProof/>
          </w:rPr>
          <w:t>圖</w:t>
        </w:r>
        <w:r w:rsidRPr="006451B6">
          <w:rPr>
            <w:rStyle w:val="af6"/>
            <w:rFonts w:hint="eastAsia"/>
            <w:noProof/>
          </w:rPr>
          <w:t>7</w:t>
        </w:r>
        <w:r>
          <w:rPr>
            <w:rFonts w:asciiTheme="minorHAnsi" w:eastAsiaTheme="minorEastAsia" w:hAnsiTheme="minorHAnsi" w:cstheme="minorBidi"/>
            <w:noProof/>
            <w:kern w:val="2"/>
            <w:sz w:val="24"/>
            <w:szCs w:val="22"/>
          </w:rPr>
          <w:tab/>
        </w:r>
        <w:r w:rsidRPr="006451B6">
          <w:rPr>
            <w:rStyle w:val="af6"/>
            <w:rFonts w:hint="eastAsia"/>
            <w:noProof/>
          </w:rPr>
          <w:t>檢視</w:t>
        </w:r>
        <w:r w:rsidRPr="006451B6">
          <w:rPr>
            <w:rStyle w:val="af6"/>
            <w:noProof/>
          </w:rPr>
          <w:t>Mozilla Firefox</w:t>
        </w:r>
        <w:r w:rsidRPr="006451B6">
          <w:rPr>
            <w:rStyle w:val="af6"/>
            <w:rFonts w:hint="eastAsia"/>
            <w:noProof/>
          </w:rPr>
          <w:t>組態設定值</w:t>
        </w:r>
        <w:r>
          <w:rPr>
            <w:noProof/>
            <w:webHidden/>
          </w:rPr>
          <w:tab/>
        </w:r>
        <w:r>
          <w:rPr>
            <w:noProof/>
            <w:webHidden/>
          </w:rPr>
          <w:fldChar w:fldCharType="begin"/>
        </w:r>
        <w:r>
          <w:rPr>
            <w:noProof/>
            <w:webHidden/>
          </w:rPr>
          <w:instrText xml:space="preserve"> PAGEREF _Toc130807844 \h </w:instrText>
        </w:r>
        <w:r>
          <w:rPr>
            <w:noProof/>
            <w:webHidden/>
          </w:rPr>
        </w:r>
        <w:r>
          <w:rPr>
            <w:noProof/>
            <w:webHidden/>
          </w:rPr>
          <w:fldChar w:fldCharType="separate"/>
        </w:r>
        <w:r w:rsidR="00574F0A">
          <w:rPr>
            <w:noProof/>
            <w:webHidden/>
          </w:rPr>
          <w:t>29</w:t>
        </w:r>
        <w:r>
          <w:rPr>
            <w:noProof/>
            <w:webHidden/>
          </w:rPr>
          <w:fldChar w:fldCharType="end"/>
        </w:r>
      </w:hyperlink>
    </w:p>
    <w:p w14:paraId="23EE21A8" w14:textId="7A82B800" w:rsidR="001020B1" w:rsidRDefault="001020B1">
      <w:pPr>
        <w:pStyle w:val="afc"/>
        <w:tabs>
          <w:tab w:val="left" w:pos="960"/>
        </w:tabs>
        <w:spacing w:before="38" w:after="38"/>
        <w:rPr>
          <w:rFonts w:asciiTheme="minorHAnsi" w:eastAsiaTheme="minorEastAsia" w:hAnsiTheme="minorHAnsi" w:cstheme="minorBidi"/>
          <w:noProof/>
          <w:kern w:val="2"/>
          <w:sz w:val="24"/>
          <w:szCs w:val="22"/>
        </w:rPr>
      </w:pPr>
      <w:hyperlink w:anchor="_Toc130807845" w:history="1">
        <w:r w:rsidRPr="006451B6">
          <w:rPr>
            <w:rStyle w:val="af6"/>
            <w:rFonts w:hint="eastAsia"/>
            <w:noProof/>
          </w:rPr>
          <w:t>圖</w:t>
        </w:r>
        <w:r w:rsidRPr="006451B6">
          <w:rPr>
            <w:rStyle w:val="af6"/>
            <w:rFonts w:hint="eastAsia"/>
            <w:noProof/>
          </w:rPr>
          <w:t>8</w:t>
        </w:r>
        <w:r>
          <w:rPr>
            <w:rFonts w:asciiTheme="minorHAnsi" w:eastAsiaTheme="minorEastAsia" w:hAnsiTheme="minorHAnsi" w:cstheme="minorBidi"/>
            <w:noProof/>
            <w:kern w:val="2"/>
            <w:sz w:val="24"/>
            <w:szCs w:val="22"/>
          </w:rPr>
          <w:tab/>
        </w:r>
        <w:r w:rsidRPr="006451B6">
          <w:rPr>
            <w:rStyle w:val="af6"/>
            <w:noProof/>
          </w:rPr>
          <w:t>Outlook 2016</w:t>
        </w:r>
        <w:r w:rsidRPr="006451B6">
          <w:rPr>
            <w:rStyle w:val="af6"/>
            <w:rFonts w:hint="eastAsia"/>
            <w:noProof/>
          </w:rPr>
          <w:t>「以</w:t>
        </w:r>
        <w:r w:rsidRPr="006451B6">
          <w:rPr>
            <w:rStyle w:val="af6"/>
            <w:noProof/>
          </w:rPr>
          <w:t>HTML</w:t>
        </w:r>
        <w:r w:rsidRPr="006451B6">
          <w:rPr>
            <w:rStyle w:val="af6"/>
            <w:rFonts w:hint="eastAsia"/>
            <w:noProof/>
          </w:rPr>
          <w:t>顯示」設定</w:t>
        </w:r>
        <w:r>
          <w:rPr>
            <w:noProof/>
            <w:webHidden/>
          </w:rPr>
          <w:tab/>
        </w:r>
        <w:r>
          <w:rPr>
            <w:noProof/>
            <w:webHidden/>
          </w:rPr>
          <w:fldChar w:fldCharType="begin"/>
        </w:r>
        <w:r>
          <w:rPr>
            <w:noProof/>
            <w:webHidden/>
          </w:rPr>
          <w:instrText xml:space="preserve"> PAGEREF _Toc130807845 \h </w:instrText>
        </w:r>
        <w:r>
          <w:rPr>
            <w:noProof/>
            <w:webHidden/>
          </w:rPr>
        </w:r>
        <w:r>
          <w:rPr>
            <w:noProof/>
            <w:webHidden/>
          </w:rPr>
          <w:fldChar w:fldCharType="separate"/>
        </w:r>
        <w:r w:rsidR="00574F0A">
          <w:rPr>
            <w:noProof/>
            <w:webHidden/>
          </w:rPr>
          <w:t>39</w:t>
        </w:r>
        <w:r>
          <w:rPr>
            <w:noProof/>
            <w:webHidden/>
          </w:rPr>
          <w:fldChar w:fldCharType="end"/>
        </w:r>
      </w:hyperlink>
    </w:p>
    <w:p w14:paraId="018DF5F0" w14:textId="5781920D" w:rsidR="001020B1" w:rsidRDefault="001020B1">
      <w:pPr>
        <w:pStyle w:val="afc"/>
        <w:tabs>
          <w:tab w:val="left" w:pos="960"/>
        </w:tabs>
        <w:spacing w:before="38" w:after="38"/>
        <w:rPr>
          <w:rFonts w:asciiTheme="minorHAnsi" w:eastAsiaTheme="minorEastAsia" w:hAnsiTheme="minorHAnsi" w:cstheme="minorBidi"/>
          <w:noProof/>
          <w:kern w:val="2"/>
          <w:sz w:val="24"/>
          <w:szCs w:val="22"/>
        </w:rPr>
      </w:pPr>
      <w:hyperlink w:anchor="_Toc130807846" w:history="1">
        <w:r w:rsidRPr="006451B6">
          <w:rPr>
            <w:rStyle w:val="af6"/>
            <w:rFonts w:hint="eastAsia"/>
            <w:noProof/>
          </w:rPr>
          <w:t>圖</w:t>
        </w:r>
        <w:r w:rsidRPr="006451B6">
          <w:rPr>
            <w:rStyle w:val="af6"/>
            <w:rFonts w:hint="eastAsia"/>
            <w:noProof/>
          </w:rPr>
          <w:t>9</w:t>
        </w:r>
        <w:r>
          <w:rPr>
            <w:rFonts w:asciiTheme="minorHAnsi" w:eastAsiaTheme="minorEastAsia" w:hAnsiTheme="minorHAnsi" w:cstheme="minorBidi"/>
            <w:noProof/>
            <w:kern w:val="2"/>
            <w:sz w:val="24"/>
            <w:szCs w:val="22"/>
          </w:rPr>
          <w:tab/>
        </w:r>
        <w:r w:rsidRPr="006451B6">
          <w:rPr>
            <w:rStyle w:val="af6"/>
            <w:rFonts w:hint="eastAsia"/>
            <w:noProof/>
          </w:rPr>
          <w:t>「調整</w:t>
        </w:r>
        <w:r w:rsidRPr="006451B6">
          <w:rPr>
            <w:rStyle w:val="af6"/>
            <w:noProof/>
          </w:rPr>
          <w:t>GPO</w:t>
        </w:r>
        <w:r w:rsidRPr="006451B6">
          <w:rPr>
            <w:rStyle w:val="af6"/>
            <w:rFonts w:hint="eastAsia"/>
            <w:noProof/>
          </w:rPr>
          <w:t>連結順序」設定</w:t>
        </w:r>
        <w:r>
          <w:rPr>
            <w:noProof/>
            <w:webHidden/>
          </w:rPr>
          <w:tab/>
        </w:r>
        <w:r>
          <w:rPr>
            <w:noProof/>
            <w:webHidden/>
          </w:rPr>
          <w:fldChar w:fldCharType="begin"/>
        </w:r>
        <w:r>
          <w:rPr>
            <w:noProof/>
            <w:webHidden/>
          </w:rPr>
          <w:instrText xml:space="preserve"> PAGEREF _Toc130807846 \h </w:instrText>
        </w:r>
        <w:r>
          <w:rPr>
            <w:noProof/>
            <w:webHidden/>
          </w:rPr>
        </w:r>
        <w:r>
          <w:rPr>
            <w:noProof/>
            <w:webHidden/>
          </w:rPr>
          <w:fldChar w:fldCharType="separate"/>
        </w:r>
        <w:r w:rsidR="00574F0A">
          <w:rPr>
            <w:noProof/>
            <w:webHidden/>
          </w:rPr>
          <w:t>42</w:t>
        </w:r>
        <w:r>
          <w:rPr>
            <w:noProof/>
            <w:webHidden/>
          </w:rPr>
          <w:fldChar w:fldCharType="end"/>
        </w:r>
      </w:hyperlink>
    </w:p>
    <w:p w14:paraId="3E20ABBD" w14:textId="6D6FC28F" w:rsidR="001020B1" w:rsidRDefault="001020B1">
      <w:pPr>
        <w:pStyle w:val="afc"/>
        <w:tabs>
          <w:tab w:val="left" w:pos="960"/>
        </w:tabs>
        <w:spacing w:before="38" w:after="38"/>
        <w:rPr>
          <w:rFonts w:asciiTheme="minorHAnsi" w:eastAsiaTheme="minorEastAsia" w:hAnsiTheme="minorHAnsi" w:cstheme="minorBidi"/>
          <w:noProof/>
          <w:kern w:val="2"/>
          <w:sz w:val="24"/>
          <w:szCs w:val="22"/>
        </w:rPr>
      </w:pPr>
      <w:hyperlink w:anchor="_Toc130807847" w:history="1">
        <w:r w:rsidRPr="006451B6">
          <w:rPr>
            <w:rStyle w:val="af6"/>
            <w:rFonts w:hint="eastAsia"/>
            <w:noProof/>
          </w:rPr>
          <w:t>圖</w:t>
        </w:r>
        <w:r w:rsidRPr="006451B6">
          <w:rPr>
            <w:rStyle w:val="af6"/>
            <w:rFonts w:hint="eastAsia"/>
            <w:noProof/>
          </w:rPr>
          <w:t>10</w:t>
        </w:r>
        <w:r>
          <w:rPr>
            <w:rFonts w:asciiTheme="minorHAnsi" w:eastAsiaTheme="minorEastAsia" w:hAnsiTheme="minorHAnsi" w:cstheme="minorBidi"/>
            <w:noProof/>
            <w:kern w:val="2"/>
            <w:sz w:val="24"/>
            <w:szCs w:val="22"/>
          </w:rPr>
          <w:tab/>
        </w:r>
        <w:r w:rsidRPr="006451B6">
          <w:rPr>
            <w:rStyle w:val="af6"/>
            <w:rFonts w:hint="eastAsia"/>
            <w:noProof/>
          </w:rPr>
          <w:t>「調整</w:t>
        </w:r>
        <w:r w:rsidRPr="006451B6">
          <w:rPr>
            <w:rStyle w:val="af6"/>
            <w:noProof/>
          </w:rPr>
          <w:t>GPO</w:t>
        </w:r>
        <w:r w:rsidRPr="006451B6">
          <w:rPr>
            <w:rStyle w:val="af6"/>
            <w:rFonts w:hint="eastAsia"/>
            <w:noProof/>
          </w:rPr>
          <w:t>連結順序」設定結果</w:t>
        </w:r>
        <w:r>
          <w:rPr>
            <w:noProof/>
            <w:webHidden/>
          </w:rPr>
          <w:tab/>
        </w:r>
        <w:r>
          <w:rPr>
            <w:noProof/>
            <w:webHidden/>
          </w:rPr>
          <w:fldChar w:fldCharType="begin"/>
        </w:r>
        <w:r>
          <w:rPr>
            <w:noProof/>
            <w:webHidden/>
          </w:rPr>
          <w:instrText xml:space="preserve"> PAGEREF _Toc130807847 \h </w:instrText>
        </w:r>
        <w:r>
          <w:rPr>
            <w:noProof/>
            <w:webHidden/>
          </w:rPr>
        </w:r>
        <w:r>
          <w:rPr>
            <w:noProof/>
            <w:webHidden/>
          </w:rPr>
          <w:fldChar w:fldCharType="separate"/>
        </w:r>
        <w:r w:rsidR="00574F0A">
          <w:rPr>
            <w:noProof/>
            <w:webHidden/>
          </w:rPr>
          <w:t>43</w:t>
        </w:r>
        <w:r>
          <w:rPr>
            <w:noProof/>
            <w:webHidden/>
          </w:rPr>
          <w:fldChar w:fldCharType="end"/>
        </w:r>
      </w:hyperlink>
    </w:p>
    <w:p w14:paraId="06694A4E" w14:textId="3EC55EA5" w:rsidR="001020B1" w:rsidRDefault="001020B1">
      <w:pPr>
        <w:pStyle w:val="afc"/>
        <w:tabs>
          <w:tab w:val="left" w:pos="960"/>
        </w:tabs>
        <w:spacing w:before="38" w:after="38"/>
        <w:rPr>
          <w:rFonts w:asciiTheme="minorHAnsi" w:eastAsiaTheme="minorEastAsia" w:hAnsiTheme="minorHAnsi" w:cstheme="minorBidi"/>
          <w:noProof/>
          <w:kern w:val="2"/>
          <w:sz w:val="24"/>
          <w:szCs w:val="22"/>
        </w:rPr>
      </w:pPr>
      <w:hyperlink w:anchor="_Toc130807848" w:history="1">
        <w:r w:rsidRPr="006451B6">
          <w:rPr>
            <w:rStyle w:val="af6"/>
            <w:rFonts w:hint="eastAsia"/>
            <w:noProof/>
          </w:rPr>
          <w:t>圖</w:t>
        </w:r>
        <w:r w:rsidRPr="006451B6">
          <w:rPr>
            <w:rStyle w:val="af6"/>
            <w:rFonts w:hint="eastAsia"/>
            <w:noProof/>
          </w:rPr>
          <w:t>11</w:t>
        </w:r>
        <w:r>
          <w:rPr>
            <w:rFonts w:asciiTheme="minorHAnsi" w:eastAsiaTheme="minorEastAsia" w:hAnsiTheme="minorHAnsi" w:cstheme="minorBidi"/>
            <w:noProof/>
            <w:kern w:val="2"/>
            <w:sz w:val="24"/>
            <w:szCs w:val="22"/>
          </w:rPr>
          <w:tab/>
        </w:r>
        <w:r w:rsidRPr="006451B6">
          <w:rPr>
            <w:rStyle w:val="af6"/>
            <w:rFonts w:hint="eastAsia"/>
            <w:noProof/>
          </w:rPr>
          <w:t>「</w:t>
        </w:r>
        <w:r w:rsidRPr="006451B6">
          <w:rPr>
            <w:rStyle w:val="af6"/>
            <w:noProof/>
          </w:rPr>
          <w:t>gpupdate /force</w:t>
        </w:r>
        <w:r w:rsidRPr="006451B6">
          <w:rPr>
            <w:rStyle w:val="af6"/>
            <w:rFonts w:hint="eastAsia"/>
            <w:noProof/>
          </w:rPr>
          <w:t>」失敗訊息</w:t>
        </w:r>
        <w:r>
          <w:rPr>
            <w:noProof/>
            <w:webHidden/>
          </w:rPr>
          <w:tab/>
        </w:r>
        <w:r>
          <w:rPr>
            <w:noProof/>
            <w:webHidden/>
          </w:rPr>
          <w:fldChar w:fldCharType="begin"/>
        </w:r>
        <w:r>
          <w:rPr>
            <w:noProof/>
            <w:webHidden/>
          </w:rPr>
          <w:instrText xml:space="preserve"> PAGEREF _Toc130807848 \h </w:instrText>
        </w:r>
        <w:r>
          <w:rPr>
            <w:noProof/>
            <w:webHidden/>
          </w:rPr>
        </w:r>
        <w:r>
          <w:rPr>
            <w:noProof/>
            <w:webHidden/>
          </w:rPr>
          <w:fldChar w:fldCharType="separate"/>
        </w:r>
        <w:r w:rsidR="00574F0A">
          <w:rPr>
            <w:noProof/>
            <w:webHidden/>
          </w:rPr>
          <w:t>44</w:t>
        </w:r>
        <w:r>
          <w:rPr>
            <w:noProof/>
            <w:webHidden/>
          </w:rPr>
          <w:fldChar w:fldCharType="end"/>
        </w:r>
      </w:hyperlink>
    </w:p>
    <w:p w14:paraId="10544CB5" w14:textId="2AD81829" w:rsidR="001020B1" w:rsidRDefault="001020B1">
      <w:pPr>
        <w:pStyle w:val="afc"/>
        <w:tabs>
          <w:tab w:val="left" w:pos="960"/>
        </w:tabs>
        <w:spacing w:before="38" w:after="38"/>
        <w:rPr>
          <w:rFonts w:asciiTheme="minorHAnsi" w:eastAsiaTheme="minorEastAsia" w:hAnsiTheme="minorHAnsi" w:cstheme="minorBidi"/>
          <w:noProof/>
          <w:kern w:val="2"/>
          <w:sz w:val="24"/>
          <w:szCs w:val="22"/>
        </w:rPr>
      </w:pPr>
      <w:hyperlink w:anchor="_Toc130807849" w:history="1">
        <w:r w:rsidRPr="006451B6">
          <w:rPr>
            <w:rStyle w:val="af6"/>
            <w:rFonts w:hint="eastAsia"/>
            <w:noProof/>
          </w:rPr>
          <w:t>圖</w:t>
        </w:r>
        <w:r w:rsidRPr="006451B6">
          <w:rPr>
            <w:rStyle w:val="af6"/>
            <w:rFonts w:hint="eastAsia"/>
            <w:noProof/>
          </w:rPr>
          <w:t>12</w:t>
        </w:r>
        <w:r>
          <w:rPr>
            <w:rFonts w:asciiTheme="minorHAnsi" w:eastAsiaTheme="minorEastAsia" w:hAnsiTheme="minorHAnsi" w:cstheme="minorBidi"/>
            <w:noProof/>
            <w:kern w:val="2"/>
            <w:sz w:val="24"/>
            <w:szCs w:val="22"/>
          </w:rPr>
          <w:tab/>
        </w:r>
        <w:r w:rsidRPr="006451B6">
          <w:rPr>
            <w:rStyle w:val="af6"/>
            <w:noProof/>
          </w:rPr>
          <w:t>Windows 7 GCB</w:t>
        </w:r>
        <w:r w:rsidRPr="006451B6">
          <w:rPr>
            <w:rStyle w:val="af6"/>
            <w:rFonts w:hint="eastAsia"/>
            <w:noProof/>
          </w:rPr>
          <w:t>二分法測試方式</w:t>
        </w:r>
        <w:r>
          <w:rPr>
            <w:noProof/>
            <w:webHidden/>
          </w:rPr>
          <w:tab/>
        </w:r>
        <w:r>
          <w:rPr>
            <w:noProof/>
            <w:webHidden/>
          </w:rPr>
          <w:fldChar w:fldCharType="begin"/>
        </w:r>
        <w:r>
          <w:rPr>
            <w:noProof/>
            <w:webHidden/>
          </w:rPr>
          <w:instrText xml:space="preserve"> PAGEREF _Toc130807849 \h </w:instrText>
        </w:r>
        <w:r>
          <w:rPr>
            <w:noProof/>
            <w:webHidden/>
          </w:rPr>
        </w:r>
        <w:r>
          <w:rPr>
            <w:noProof/>
            <w:webHidden/>
          </w:rPr>
          <w:fldChar w:fldCharType="separate"/>
        </w:r>
        <w:r w:rsidR="00574F0A">
          <w:rPr>
            <w:noProof/>
            <w:webHidden/>
          </w:rPr>
          <w:t>45</w:t>
        </w:r>
        <w:r>
          <w:rPr>
            <w:noProof/>
            <w:webHidden/>
          </w:rPr>
          <w:fldChar w:fldCharType="end"/>
        </w:r>
      </w:hyperlink>
    </w:p>
    <w:p w14:paraId="0D0F8257" w14:textId="55ECF593" w:rsidR="001020B1" w:rsidRDefault="001020B1">
      <w:pPr>
        <w:pStyle w:val="afc"/>
        <w:tabs>
          <w:tab w:val="left" w:pos="960"/>
        </w:tabs>
        <w:spacing w:before="38" w:after="38"/>
        <w:rPr>
          <w:rFonts w:asciiTheme="minorHAnsi" w:eastAsiaTheme="minorEastAsia" w:hAnsiTheme="minorHAnsi" w:cstheme="minorBidi"/>
          <w:noProof/>
          <w:kern w:val="2"/>
          <w:sz w:val="24"/>
          <w:szCs w:val="22"/>
        </w:rPr>
      </w:pPr>
      <w:hyperlink w:anchor="_Toc130807850" w:history="1">
        <w:r w:rsidRPr="006451B6">
          <w:rPr>
            <w:rStyle w:val="af6"/>
            <w:rFonts w:hint="eastAsia"/>
            <w:noProof/>
          </w:rPr>
          <w:t>圖</w:t>
        </w:r>
        <w:r w:rsidRPr="006451B6">
          <w:rPr>
            <w:rStyle w:val="af6"/>
            <w:rFonts w:hint="eastAsia"/>
            <w:noProof/>
          </w:rPr>
          <w:t>13</w:t>
        </w:r>
        <w:r>
          <w:rPr>
            <w:rFonts w:asciiTheme="minorHAnsi" w:eastAsiaTheme="minorEastAsia" w:hAnsiTheme="minorHAnsi" w:cstheme="minorBidi"/>
            <w:noProof/>
            <w:kern w:val="2"/>
            <w:sz w:val="24"/>
            <w:szCs w:val="22"/>
          </w:rPr>
          <w:tab/>
        </w:r>
        <w:r w:rsidRPr="006451B6">
          <w:rPr>
            <w:rStyle w:val="af6"/>
            <w:rFonts w:hint="eastAsia"/>
            <w:noProof/>
          </w:rPr>
          <w:t>針對不同科室派送不同例外管理</w:t>
        </w:r>
        <w:r w:rsidRPr="006451B6">
          <w:rPr>
            <w:rStyle w:val="af6"/>
            <w:noProof/>
          </w:rPr>
          <w:t>GPO</w:t>
        </w:r>
        <w:r>
          <w:rPr>
            <w:noProof/>
            <w:webHidden/>
          </w:rPr>
          <w:tab/>
        </w:r>
        <w:r>
          <w:rPr>
            <w:noProof/>
            <w:webHidden/>
          </w:rPr>
          <w:fldChar w:fldCharType="begin"/>
        </w:r>
        <w:r>
          <w:rPr>
            <w:noProof/>
            <w:webHidden/>
          </w:rPr>
          <w:instrText xml:space="preserve"> PAGEREF _Toc130807850 \h </w:instrText>
        </w:r>
        <w:r>
          <w:rPr>
            <w:noProof/>
            <w:webHidden/>
          </w:rPr>
        </w:r>
        <w:r>
          <w:rPr>
            <w:noProof/>
            <w:webHidden/>
          </w:rPr>
          <w:fldChar w:fldCharType="separate"/>
        </w:r>
        <w:r w:rsidR="00574F0A">
          <w:rPr>
            <w:noProof/>
            <w:webHidden/>
          </w:rPr>
          <w:t>46</w:t>
        </w:r>
        <w:r>
          <w:rPr>
            <w:noProof/>
            <w:webHidden/>
          </w:rPr>
          <w:fldChar w:fldCharType="end"/>
        </w:r>
      </w:hyperlink>
    </w:p>
    <w:p w14:paraId="2707FB21" w14:textId="5890A520" w:rsidR="001020B1" w:rsidRDefault="001020B1">
      <w:pPr>
        <w:pStyle w:val="afc"/>
        <w:tabs>
          <w:tab w:val="left" w:pos="960"/>
        </w:tabs>
        <w:spacing w:before="38" w:after="38"/>
        <w:rPr>
          <w:rFonts w:asciiTheme="minorHAnsi" w:eastAsiaTheme="minorEastAsia" w:hAnsiTheme="minorHAnsi" w:cstheme="minorBidi"/>
          <w:noProof/>
          <w:kern w:val="2"/>
          <w:sz w:val="24"/>
          <w:szCs w:val="22"/>
        </w:rPr>
      </w:pPr>
      <w:hyperlink w:anchor="_Toc130807851" w:history="1">
        <w:r w:rsidRPr="006451B6">
          <w:rPr>
            <w:rStyle w:val="af6"/>
            <w:rFonts w:hint="eastAsia"/>
            <w:noProof/>
          </w:rPr>
          <w:t>圖</w:t>
        </w:r>
        <w:r w:rsidRPr="006451B6">
          <w:rPr>
            <w:rStyle w:val="af6"/>
            <w:rFonts w:hint="eastAsia"/>
            <w:noProof/>
          </w:rPr>
          <w:t>14</w:t>
        </w:r>
        <w:r>
          <w:rPr>
            <w:rFonts w:asciiTheme="minorHAnsi" w:eastAsiaTheme="minorEastAsia" w:hAnsiTheme="minorHAnsi" w:cstheme="minorBidi"/>
            <w:noProof/>
            <w:kern w:val="2"/>
            <w:sz w:val="24"/>
            <w:szCs w:val="22"/>
          </w:rPr>
          <w:tab/>
        </w:r>
        <w:r w:rsidRPr="006451B6">
          <w:rPr>
            <w:rStyle w:val="af6"/>
            <w:rFonts w:hint="eastAsia"/>
            <w:noProof/>
          </w:rPr>
          <w:t>例外管理表單例示</w:t>
        </w:r>
        <w:r w:rsidRPr="006451B6">
          <w:rPr>
            <w:rStyle w:val="af6"/>
            <w:noProof/>
          </w:rPr>
          <w:t>(1/2)</w:t>
        </w:r>
        <w:r>
          <w:rPr>
            <w:noProof/>
            <w:webHidden/>
          </w:rPr>
          <w:tab/>
        </w:r>
        <w:r>
          <w:rPr>
            <w:noProof/>
            <w:webHidden/>
          </w:rPr>
          <w:fldChar w:fldCharType="begin"/>
        </w:r>
        <w:r>
          <w:rPr>
            <w:noProof/>
            <w:webHidden/>
          </w:rPr>
          <w:instrText xml:space="preserve"> PAGEREF _Toc130807851 \h </w:instrText>
        </w:r>
        <w:r>
          <w:rPr>
            <w:noProof/>
            <w:webHidden/>
          </w:rPr>
        </w:r>
        <w:r>
          <w:rPr>
            <w:noProof/>
            <w:webHidden/>
          </w:rPr>
          <w:fldChar w:fldCharType="separate"/>
        </w:r>
        <w:r w:rsidR="00574F0A">
          <w:rPr>
            <w:noProof/>
            <w:webHidden/>
          </w:rPr>
          <w:t>47</w:t>
        </w:r>
        <w:r>
          <w:rPr>
            <w:noProof/>
            <w:webHidden/>
          </w:rPr>
          <w:fldChar w:fldCharType="end"/>
        </w:r>
      </w:hyperlink>
    </w:p>
    <w:p w14:paraId="7839EB50" w14:textId="7C543150" w:rsidR="001020B1" w:rsidRDefault="001020B1">
      <w:pPr>
        <w:pStyle w:val="afc"/>
        <w:tabs>
          <w:tab w:val="left" w:pos="960"/>
        </w:tabs>
        <w:spacing w:before="38" w:after="38"/>
        <w:rPr>
          <w:rFonts w:asciiTheme="minorHAnsi" w:eastAsiaTheme="minorEastAsia" w:hAnsiTheme="minorHAnsi" w:cstheme="minorBidi"/>
          <w:noProof/>
          <w:kern w:val="2"/>
          <w:sz w:val="24"/>
          <w:szCs w:val="22"/>
        </w:rPr>
      </w:pPr>
      <w:hyperlink w:anchor="_Toc130807852" w:history="1">
        <w:r w:rsidRPr="006451B6">
          <w:rPr>
            <w:rStyle w:val="af6"/>
            <w:rFonts w:hint="eastAsia"/>
            <w:noProof/>
          </w:rPr>
          <w:t>圖</w:t>
        </w:r>
        <w:r w:rsidRPr="006451B6">
          <w:rPr>
            <w:rStyle w:val="af6"/>
            <w:rFonts w:hint="eastAsia"/>
            <w:noProof/>
          </w:rPr>
          <w:t>15</w:t>
        </w:r>
        <w:r>
          <w:rPr>
            <w:rFonts w:asciiTheme="minorHAnsi" w:eastAsiaTheme="minorEastAsia" w:hAnsiTheme="minorHAnsi" w:cstheme="minorBidi"/>
            <w:noProof/>
            <w:kern w:val="2"/>
            <w:sz w:val="24"/>
            <w:szCs w:val="22"/>
          </w:rPr>
          <w:tab/>
        </w:r>
        <w:r w:rsidRPr="006451B6">
          <w:rPr>
            <w:rStyle w:val="af6"/>
            <w:rFonts w:hint="eastAsia"/>
            <w:noProof/>
          </w:rPr>
          <w:t>例外管理表單例示</w:t>
        </w:r>
        <w:r w:rsidRPr="006451B6">
          <w:rPr>
            <w:rStyle w:val="af6"/>
            <w:noProof/>
          </w:rPr>
          <w:t>(2/2)</w:t>
        </w:r>
        <w:r>
          <w:rPr>
            <w:noProof/>
            <w:webHidden/>
          </w:rPr>
          <w:tab/>
        </w:r>
        <w:r>
          <w:rPr>
            <w:noProof/>
            <w:webHidden/>
          </w:rPr>
          <w:fldChar w:fldCharType="begin"/>
        </w:r>
        <w:r>
          <w:rPr>
            <w:noProof/>
            <w:webHidden/>
          </w:rPr>
          <w:instrText xml:space="preserve"> PAGEREF _Toc130807852 \h </w:instrText>
        </w:r>
        <w:r>
          <w:rPr>
            <w:noProof/>
            <w:webHidden/>
          </w:rPr>
        </w:r>
        <w:r>
          <w:rPr>
            <w:noProof/>
            <w:webHidden/>
          </w:rPr>
          <w:fldChar w:fldCharType="separate"/>
        </w:r>
        <w:r w:rsidR="00574F0A">
          <w:rPr>
            <w:noProof/>
            <w:webHidden/>
          </w:rPr>
          <w:t>48</w:t>
        </w:r>
        <w:r>
          <w:rPr>
            <w:noProof/>
            <w:webHidden/>
          </w:rPr>
          <w:fldChar w:fldCharType="end"/>
        </w:r>
      </w:hyperlink>
    </w:p>
    <w:p w14:paraId="61056375" w14:textId="7FBB1088" w:rsidR="001020B1" w:rsidRDefault="001020B1">
      <w:pPr>
        <w:pStyle w:val="afc"/>
        <w:tabs>
          <w:tab w:val="left" w:pos="960"/>
        </w:tabs>
        <w:spacing w:before="38" w:after="38"/>
        <w:rPr>
          <w:rFonts w:asciiTheme="minorHAnsi" w:eastAsiaTheme="minorEastAsia" w:hAnsiTheme="minorHAnsi" w:cstheme="minorBidi"/>
          <w:noProof/>
          <w:kern w:val="2"/>
          <w:sz w:val="24"/>
          <w:szCs w:val="22"/>
        </w:rPr>
      </w:pPr>
      <w:hyperlink w:anchor="_Toc130807853" w:history="1">
        <w:r w:rsidRPr="006451B6">
          <w:rPr>
            <w:rStyle w:val="af6"/>
            <w:rFonts w:hint="eastAsia"/>
            <w:noProof/>
          </w:rPr>
          <w:t>圖</w:t>
        </w:r>
        <w:r w:rsidRPr="006451B6">
          <w:rPr>
            <w:rStyle w:val="af6"/>
            <w:rFonts w:hint="eastAsia"/>
            <w:noProof/>
          </w:rPr>
          <w:t>16</w:t>
        </w:r>
        <w:r>
          <w:rPr>
            <w:rFonts w:asciiTheme="minorHAnsi" w:eastAsiaTheme="minorEastAsia" w:hAnsiTheme="minorHAnsi" w:cstheme="minorBidi"/>
            <w:noProof/>
            <w:kern w:val="2"/>
            <w:sz w:val="24"/>
            <w:szCs w:val="22"/>
          </w:rPr>
          <w:tab/>
        </w:r>
        <w:r w:rsidRPr="006451B6">
          <w:rPr>
            <w:rStyle w:val="af6"/>
            <w:rFonts w:hint="eastAsia"/>
            <w:noProof/>
          </w:rPr>
          <w:t>「筆硯公文系統線上簽核」錯誤訊息</w:t>
        </w:r>
        <w:r>
          <w:rPr>
            <w:noProof/>
            <w:webHidden/>
          </w:rPr>
          <w:tab/>
        </w:r>
        <w:r>
          <w:rPr>
            <w:noProof/>
            <w:webHidden/>
          </w:rPr>
          <w:fldChar w:fldCharType="begin"/>
        </w:r>
        <w:r>
          <w:rPr>
            <w:noProof/>
            <w:webHidden/>
          </w:rPr>
          <w:instrText xml:space="preserve"> PAGEREF _Toc130807853 \h </w:instrText>
        </w:r>
        <w:r>
          <w:rPr>
            <w:noProof/>
            <w:webHidden/>
          </w:rPr>
        </w:r>
        <w:r>
          <w:rPr>
            <w:noProof/>
            <w:webHidden/>
          </w:rPr>
          <w:fldChar w:fldCharType="separate"/>
        </w:r>
        <w:r w:rsidR="00574F0A">
          <w:rPr>
            <w:noProof/>
            <w:webHidden/>
          </w:rPr>
          <w:t>50</w:t>
        </w:r>
        <w:r>
          <w:rPr>
            <w:noProof/>
            <w:webHidden/>
          </w:rPr>
          <w:fldChar w:fldCharType="end"/>
        </w:r>
      </w:hyperlink>
    </w:p>
    <w:p w14:paraId="26C56209" w14:textId="3D34F80C" w:rsidR="001020B1" w:rsidRDefault="001020B1">
      <w:pPr>
        <w:pStyle w:val="afc"/>
        <w:tabs>
          <w:tab w:val="left" w:pos="960"/>
        </w:tabs>
        <w:spacing w:before="38" w:after="38"/>
        <w:rPr>
          <w:rFonts w:asciiTheme="minorHAnsi" w:eastAsiaTheme="minorEastAsia" w:hAnsiTheme="minorHAnsi" w:cstheme="minorBidi"/>
          <w:noProof/>
          <w:kern w:val="2"/>
          <w:sz w:val="24"/>
          <w:szCs w:val="22"/>
        </w:rPr>
      </w:pPr>
      <w:hyperlink w:anchor="_Toc130807854" w:history="1">
        <w:r w:rsidRPr="006451B6">
          <w:rPr>
            <w:rStyle w:val="af6"/>
            <w:rFonts w:hint="eastAsia"/>
            <w:noProof/>
          </w:rPr>
          <w:t>圖</w:t>
        </w:r>
        <w:r w:rsidRPr="006451B6">
          <w:rPr>
            <w:rStyle w:val="af6"/>
            <w:rFonts w:hint="eastAsia"/>
            <w:noProof/>
          </w:rPr>
          <w:t>17</w:t>
        </w:r>
        <w:r>
          <w:rPr>
            <w:rFonts w:asciiTheme="minorHAnsi" w:eastAsiaTheme="minorEastAsia" w:hAnsiTheme="minorHAnsi" w:cstheme="minorBidi"/>
            <w:noProof/>
            <w:kern w:val="2"/>
            <w:sz w:val="24"/>
            <w:szCs w:val="22"/>
          </w:rPr>
          <w:tab/>
        </w:r>
        <w:r w:rsidRPr="006451B6">
          <w:rPr>
            <w:rStyle w:val="af6"/>
            <w:rFonts w:hint="eastAsia"/>
            <w:noProof/>
          </w:rPr>
          <w:t>「伺服器管理員」安裝之角色確認方式</w:t>
        </w:r>
        <w:r>
          <w:rPr>
            <w:noProof/>
            <w:webHidden/>
          </w:rPr>
          <w:tab/>
        </w:r>
        <w:r>
          <w:rPr>
            <w:noProof/>
            <w:webHidden/>
          </w:rPr>
          <w:fldChar w:fldCharType="begin"/>
        </w:r>
        <w:r>
          <w:rPr>
            <w:noProof/>
            <w:webHidden/>
          </w:rPr>
          <w:instrText xml:space="preserve"> PAGEREF _Toc130807854 \h </w:instrText>
        </w:r>
        <w:r>
          <w:rPr>
            <w:noProof/>
            <w:webHidden/>
          </w:rPr>
        </w:r>
        <w:r>
          <w:rPr>
            <w:noProof/>
            <w:webHidden/>
          </w:rPr>
          <w:fldChar w:fldCharType="separate"/>
        </w:r>
        <w:r w:rsidR="00574F0A">
          <w:rPr>
            <w:noProof/>
            <w:webHidden/>
          </w:rPr>
          <w:t>53</w:t>
        </w:r>
        <w:r>
          <w:rPr>
            <w:noProof/>
            <w:webHidden/>
          </w:rPr>
          <w:fldChar w:fldCharType="end"/>
        </w:r>
      </w:hyperlink>
    </w:p>
    <w:p w14:paraId="7D4EC7A3" w14:textId="4AE23CEB" w:rsidR="001020B1" w:rsidRDefault="001020B1">
      <w:pPr>
        <w:pStyle w:val="afc"/>
        <w:tabs>
          <w:tab w:val="left" w:pos="960"/>
        </w:tabs>
        <w:spacing w:before="38" w:after="38"/>
        <w:rPr>
          <w:rFonts w:asciiTheme="minorHAnsi" w:eastAsiaTheme="minorEastAsia" w:hAnsiTheme="minorHAnsi" w:cstheme="minorBidi"/>
          <w:noProof/>
          <w:kern w:val="2"/>
          <w:sz w:val="24"/>
          <w:szCs w:val="22"/>
        </w:rPr>
      </w:pPr>
      <w:hyperlink w:anchor="_Toc130807855" w:history="1">
        <w:r w:rsidRPr="006451B6">
          <w:rPr>
            <w:rStyle w:val="af6"/>
            <w:rFonts w:hint="eastAsia"/>
            <w:noProof/>
          </w:rPr>
          <w:t>圖</w:t>
        </w:r>
        <w:r w:rsidRPr="006451B6">
          <w:rPr>
            <w:rStyle w:val="af6"/>
            <w:rFonts w:hint="eastAsia"/>
            <w:noProof/>
          </w:rPr>
          <w:t>18</w:t>
        </w:r>
        <w:r>
          <w:rPr>
            <w:rFonts w:asciiTheme="minorHAnsi" w:eastAsiaTheme="minorEastAsia" w:hAnsiTheme="minorHAnsi" w:cstheme="minorBidi"/>
            <w:noProof/>
            <w:kern w:val="2"/>
            <w:sz w:val="24"/>
            <w:szCs w:val="22"/>
          </w:rPr>
          <w:tab/>
        </w:r>
        <w:r w:rsidRPr="006451B6">
          <w:rPr>
            <w:rStyle w:val="af6"/>
            <w:rFonts w:hint="eastAsia"/>
            <w:noProof/>
          </w:rPr>
          <w:t>透過群組原則設定「本機帳戶」群組</w:t>
        </w:r>
        <w:r>
          <w:rPr>
            <w:noProof/>
            <w:webHidden/>
          </w:rPr>
          <w:tab/>
        </w:r>
        <w:r>
          <w:rPr>
            <w:noProof/>
            <w:webHidden/>
          </w:rPr>
          <w:fldChar w:fldCharType="begin"/>
        </w:r>
        <w:r>
          <w:rPr>
            <w:noProof/>
            <w:webHidden/>
          </w:rPr>
          <w:instrText xml:space="preserve"> PAGEREF _Toc130807855 \h </w:instrText>
        </w:r>
        <w:r>
          <w:rPr>
            <w:noProof/>
            <w:webHidden/>
          </w:rPr>
        </w:r>
        <w:r>
          <w:rPr>
            <w:noProof/>
            <w:webHidden/>
          </w:rPr>
          <w:fldChar w:fldCharType="separate"/>
        </w:r>
        <w:r w:rsidR="00574F0A">
          <w:rPr>
            <w:noProof/>
            <w:webHidden/>
          </w:rPr>
          <w:t>54</w:t>
        </w:r>
        <w:r>
          <w:rPr>
            <w:noProof/>
            <w:webHidden/>
          </w:rPr>
          <w:fldChar w:fldCharType="end"/>
        </w:r>
      </w:hyperlink>
    </w:p>
    <w:p w14:paraId="524DA649" w14:textId="34F2874C" w:rsidR="001020B1" w:rsidRDefault="001020B1">
      <w:pPr>
        <w:pStyle w:val="afc"/>
        <w:tabs>
          <w:tab w:val="left" w:pos="960"/>
        </w:tabs>
        <w:spacing w:before="38" w:after="38"/>
        <w:rPr>
          <w:rFonts w:asciiTheme="minorHAnsi" w:eastAsiaTheme="minorEastAsia" w:hAnsiTheme="minorHAnsi" w:cstheme="minorBidi"/>
          <w:noProof/>
          <w:kern w:val="2"/>
          <w:sz w:val="24"/>
          <w:szCs w:val="22"/>
        </w:rPr>
      </w:pPr>
      <w:hyperlink w:anchor="_Toc130807856" w:history="1">
        <w:r w:rsidRPr="006451B6">
          <w:rPr>
            <w:rStyle w:val="af6"/>
            <w:rFonts w:hint="eastAsia"/>
            <w:noProof/>
          </w:rPr>
          <w:t>圖</w:t>
        </w:r>
        <w:r w:rsidRPr="006451B6">
          <w:rPr>
            <w:rStyle w:val="af6"/>
            <w:rFonts w:hint="eastAsia"/>
            <w:noProof/>
          </w:rPr>
          <w:t>19</w:t>
        </w:r>
        <w:r>
          <w:rPr>
            <w:rFonts w:asciiTheme="minorHAnsi" w:eastAsiaTheme="minorEastAsia" w:hAnsiTheme="minorHAnsi" w:cstheme="minorBidi"/>
            <w:noProof/>
            <w:kern w:val="2"/>
            <w:sz w:val="24"/>
            <w:szCs w:val="22"/>
          </w:rPr>
          <w:tab/>
        </w:r>
        <w:r w:rsidRPr="006451B6">
          <w:rPr>
            <w:rStyle w:val="af6"/>
            <w:rFonts w:hint="eastAsia"/>
            <w:noProof/>
          </w:rPr>
          <w:t>本機使用者停用「密碼永久有效」之設定方式</w:t>
        </w:r>
        <w:r>
          <w:rPr>
            <w:noProof/>
            <w:webHidden/>
          </w:rPr>
          <w:tab/>
        </w:r>
        <w:r>
          <w:rPr>
            <w:noProof/>
            <w:webHidden/>
          </w:rPr>
          <w:fldChar w:fldCharType="begin"/>
        </w:r>
        <w:r>
          <w:rPr>
            <w:noProof/>
            <w:webHidden/>
          </w:rPr>
          <w:instrText xml:space="preserve"> PAGEREF _Toc130807856 \h </w:instrText>
        </w:r>
        <w:r>
          <w:rPr>
            <w:noProof/>
            <w:webHidden/>
          </w:rPr>
        </w:r>
        <w:r>
          <w:rPr>
            <w:noProof/>
            <w:webHidden/>
          </w:rPr>
          <w:fldChar w:fldCharType="separate"/>
        </w:r>
        <w:r w:rsidR="00574F0A">
          <w:rPr>
            <w:noProof/>
            <w:webHidden/>
          </w:rPr>
          <w:t>57</w:t>
        </w:r>
        <w:r>
          <w:rPr>
            <w:noProof/>
            <w:webHidden/>
          </w:rPr>
          <w:fldChar w:fldCharType="end"/>
        </w:r>
      </w:hyperlink>
    </w:p>
    <w:p w14:paraId="07F111EB" w14:textId="643F5EE3" w:rsidR="001020B1" w:rsidRDefault="001020B1">
      <w:pPr>
        <w:pStyle w:val="afc"/>
        <w:tabs>
          <w:tab w:val="left" w:pos="960"/>
        </w:tabs>
        <w:spacing w:before="38" w:after="38"/>
        <w:rPr>
          <w:rFonts w:asciiTheme="minorHAnsi" w:eastAsiaTheme="minorEastAsia" w:hAnsiTheme="minorHAnsi" w:cstheme="minorBidi"/>
          <w:noProof/>
          <w:kern w:val="2"/>
          <w:sz w:val="24"/>
          <w:szCs w:val="22"/>
        </w:rPr>
      </w:pPr>
      <w:hyperlink w:anchor="_Toc130807857" w:history="1">
        <w:r w:rsidRPr="006451B6">
          <w:rPr>
            <w:rStyle w:val="af6"/>
            <w:rFonts w:hint="eastAsia"/>
            <w:noProof/>
          </w:rPr>
          <w:t>圖</w:t>
        </w:r>
        <w:r w:rsidRPr="006451B6">
          <w:rPr>
            <w:rStyle w:val="af6"/>
            <w:rFonts w:hint="eastAsia"/>
            <w:noProof/>
          </w:rPr>
          <w:t>20</w:t>
        </w:r>
        <w:r>
          <w:rPr>
            <w:rFonts w:asciiTheme="minorHAnsi" w:eastAsiaTheme="minorEastAsia" w:hAnsiTheme="minorHAnsi" w:cstheme="minorBidi"/>
            <w:noProof/>
            <w:kern w:val="2"/>
            <w:sz w:val="24"/>
            <w:szCs w:val="22"/>
          </w:rPr>
          <w:tab/>
        </w:r>
        <w:r w:rsidRPr="006451B6">
          <w:rPr>
            <w:rStyle w:val="af6"/>
            <w:rFonts w:hint="eastAsia"/>
            <w:noProof/>
          </w:rPr>
          <w:t>網域使用者停用「密碼永久有效」之設定方式</w:t>
        </w:r>
        <w:r>
          <w:rPr>
            <w:noProof/>
            <w:webHidden/>
          </w:rPr>
          <w:tab/>
        </w:r>
        <w:r>
          <w:rPr>
            <w:noProof/>
            <w:webHidden/>
          </w:rPr>
          <w:fldChar w:fldCharType="begin"/>
        </w:r>
        <w:r>
          <w:rPr>
            <w:noProof/>
            <w:webHidden/>
          </w:rPr>
          <w:instrText xml:space="preserve"> PAGEREF _Toc130807857 \h </w:instrText>
        </w:r>
        <w:r>
          <w:rPr>
            <w:noProof/>
            <w:webHidden/>
          </w:rPr>
        </w:r>
        <w:r>
          <w:rPr>
            <w:noProof/>
            <w:webHidden/>
          </w:rPr>
          <w:fldChar w:fldCharType="separate"/>
        </w:r>
        <w:r w:rsidR="00574F0A">
          <w:rPr>
            <w:noProof/>
            <w:webHidden/>
          </w:rPr>
          <w:t>58</w:t>
        </w:r>
        <w:r>
          <w:rPr>
            <w:noProof/>
            <w:webHidden/>
          </w:rPr>
          <w:fldChar w:fldCharType="end"/>
        </w:r>
      </w:hyperlink>
    </w:p>
    <w:p w14:paraId="46491E37" w14:textId="14FF9F0C" w:rsidR="001020B1" w:rsidRDefault="001020B1">
      <w:pPr>
        <w:pStyle w:val="afc"/>
        <w:tabs>
          <w:tab w:val="left" w:pos="960"/>
        </w:tabs>
        <w:spacing w:before="38" w:after="38"/>
        <w:rPr>
          <w:rFonts w:asciiTheme="minorHAnsi" w:eastAsiaTheme="minorEastAsia" w:hAnsiTheme="minorHAnsi" w:cstheme="minorBidi"/>
          <w:noProof/>
          <w:kern w:val="2"/>
          <w:sz w:val="24"/>
          <w:szCs w:val="22"/>
        </w:rPr>
      </w:pPr>
      <w:hyperlink w:anchor="_Toc130807858" w:history="1">
        <w:r w:rsidRPr="006451B6">
          <w:rPr>
            <w:rStyle w:val="af6"/>
            <w:rFonts w:hint="eastAsia"/>
            <w:noProof/>
          </w:rPr>
          <w:t>圖</w:t>
        </w:r>
        <w:r w:rsidRPr="006451B6">
          <w:rPr>
            <w:rStyle w:val="af6"/>
            <w:rFonts w:hint="eastAsia"/>
            <w:noProof/>
          </w:rPr>
          <w:t>21</w:t>
        </w:r>
        <w:r>
          <w:rPr>
            <w:rFonts w:asciiTheme="minorHAnsi" w:eastAsiaTheme="minorEastAsia" w:hAnsiTheme="minorHAnsi" w:cstheme="minorBidi"/>
            <w:noProof/>
            <w:kern w:val="2"/>
            <w:sz w:val="24"/>
            <w:szCs w:val="22"/>
          </w:rPr>
          <w:tab/>
        </w:r>
        <w:r w:rsidRPr="006451B6">
          <w:rPr>
            <w:rStyle w:val="af6"/>
            <w:rFonts w:hint="eastAsia"/>
            <w:noProof/>
          </w:rPr>
          <w:t>設定「稽核詳細目錄服務複寫」群組原則</w:t>
        </w:r>
        <w:r>
          <w:rPr>
            <w:noProof/>
            <w:webHidden/>
          </w:rPr>
          <w:tab/>
        </w:r>
        <w:r>
          <w:rPr>
            <w:noProof/>
            <w:webHidden/>
          </w:rPr>
          <w:fldChar w:fldCharType="begin"/>
        </w:r>
        <w:r>
          <w:rPr>
            <w:noProof/>
            <w:webHidden/>
          </w:rPr>
          <w:instrText xml:space="preserve"> PAGEREF _Toc130807858 \h </w:instrText>
        </w:r>
        <w:r>
          <w:rPr>
            <w:noProof/>
            <w:webHidden/>
          </w:rPr>
        </w:r>
        <w:r>
          <w:rPr>
            <w:noProof/>
            <w:webHidden/>
          </w:rPr>
          <w:fldChar w:fldCharType="separate"/>
        </w:r>
        <w:r w:rsidR="00574F0A">
          <w:rPr>
            <w:noProof/>
            <w:webHidden/>
          </w:rPr>
          <w:t>59</w:t>
        </w:r>
        <w:r>
          <w:rPr>
            <w:noProof/>
            <w:webHidden/>
          </w:rPr>
          <w:fldChar w:fldCharType="end"/>
        </w:r>
      </w:hyperlink>
    </w:p>
    <w:p w14:paraId="7E190682" w14:textId="6E50472B" w:rsidR="001020B1" w:rsidRDefault="001020B1">
      <w:pPr>
        <w:pStyle w:val="afc"/>
        <w:tabs>
          <w:tab w:val="left" w:pos="960"/>
        </w:tabs>
        <w:spacing w:before="38" w:after="38"/>
        <w:rPr>
          <w:rFonts w:asciiTheme="minorHAnsi" w:eastAsiaTheme="minorEastAsia" w:hAnsiTheme="minorHAnsi" w:cstheme="minorBidi"/>
          <w:noProof/>
          <w:kern w:val="2"/>
          <w:sz w:val="24"/>
          <w:szCs w:val="22"/>
        </w:rPr>
      </w:pPr>
      <w:hyperlink w:anchor="_Toc130807859" w:history="1">
        <w:r w:rsidRPr="006451B6">
          <w:rPr>
            <w:rStyle w:val="af6"/>
            <w:rFonts w:hint="eastAsia"/>
            <w:noProof/>
          </w:rPr>
          <w:t>圖</w:t>
        </w:r>
        <w:r w:rsidRPr="006451B6">
          <w:rPr>
            <w:rStyle w:val="af6"/>
            <w:rFonts w:hint="eastAsia"/>
            <w:noProof/>
          </w:rPr>
          <w:t>22</w:t>
        </w:r>
        <w:r>
          <w:rPr>
            <w:rFonts w:asciiTheme="minorHAnsi" w:eastAsiaTheme="minorEastAsia" w:hAnsiTheme="minorHAnsi" w:cstheme="minorBidi"/>
            <w:noProof/>
            <w:kern w:val="2"/>
            <w:sz w:val="24"/>
            <w:szCs w:val="22"/>
          </w:rPr>
          <w:tab/>
        </w:r>
        <w:r w:rsidRPr="006451B6">
          <w:rPr>
            <w:rStyle w:val="af6"/>
            <w:rFonts w:hint="eastAsia"/>
            <w:noProof/>
          </w:rPr>
          <w:t>「</w:t>
        </w:r>
        <w:r w:rsidRPr="006451B6">
          <w:rPr>
            <w:rStyle w:val="af6"/>
            <w:noProof/>
          </w:rPr>
          <w:t>KDC</w:t>
        </w:r>
        <w:r w:rsidRPr="006451B6">
          <w:rPr>
            <w:rStyle w:val="af6"/>
            <w:rFonts w:hint="eastAsia"/>
            <w:noProof/>
          </w:rPr>
          <w:t>不支援所要求的加密類型」或「狀態：」錯誤訊息</w:t>
        </w:r>
        <w:r>
          <w:rPr>
            <w:noProof/>
            <w:webHidden/>
          </w:rPr>
          <w:tab/>
        </w:r>
        <w:r>
          <w:rPr>
            <w:noProof/>
            <w:webHidden/>
          </w:rPr>
          <w:fldChar w:fldCharType="begin"/>
        </w:r>
        <w:r>
          <w:rPr>
            <w:noProof/>
            <w:webHidden/>
          </w:rPr>
          <w:instrText xml:space="preserve"> PAGEREF _Toc130807859 \h </w:instrText>
        </w:r>
        <w:r>
          <w:rPr>
            <w:noProof/>
            <w:webHidden/>
          </w:rPr>
        </w:r>
        <w:r>
          <w:rPr>
            <w:noProof/>
            <w:webHidden/>
          </w:rPr>
          <w:fldChar w:fldCharType="separate"/>
        </w:r>
        <w:r w:rsidR="00574F0A">
          <w:rPr>
            <w:noProof/>
            <w:webHidden/>
          </w:rPr>
          <w:t>64</w:t>
        </w:r>
        <w:r>
          <w:rPr>
            <w:noProof/>
            <w:webHidden/>
          </w:rPr>
          <w:fldChar w:fldCharType="end"/>
        </w:r>
      </w:hyperlink>
    </w:p>
    <w:p w14:paraId="13A84F02" w14:textId="68D9DA1C" w:rsidR="00BD59B9" w:rsidRDefault="004B35D6" w:rsidP="00BD59B9">
      <w:pPr>
        <w:pStyle w:val="13"/>
      </w:pPr>
      <w:r>
        <w:fldChar w:fldCharType="end"/>
      </w:r>
    </w:p>
    <w:p w14:paraId="3AEBBD3E" w14:textId="77777777" w:rsidR="0051712F" w:rsidRDefault="0051712F" w:rsidP="00BD59B9">
      <w:pPr>
        <w:pStyle w:val="13"/>
      </w:pPr>
      <w:r>
        <w:br w:type="page"/>
      </w:r>
    </w:p>
    <w:p w14:paraId="688C4F19" w14:textId="77777777" w:rsidR="00BD59B9" w:rsidRDefault="00BD59B9" w:rsidP="0010078A">
      <w:pPr>
        <w:spacing w:before="76" w:after="76"/>
        <w:sectPr w:rsidR="00BD59B9" w:rsidSect="00DC5BE2">
          <w:footerReference w:type="default" r:id="rId18"/>
          <w:pgSz w:w="11906" w:h="16838" w:code="9"/>
          <w:pgMar w:top="1134" w:right="1134" w:bottom="1134" w:left="1418" w:header="851" w:footer="601" w:gutter="0"/>
          <w:pgNumType w:fmt="lowerRoman" w:start="1"/>
          <w:cols w:space="425"/>
          <w:docGrid w:type="lines" w:linePitch="381"/>
        </w:sectPr>
      </w:pPr>
      <w:bookmarkStart w:id="0" w:name="_Toc346546362"/>
    </w:p>
    <w:p w14:paraId="681A4D29" w14:textId="0C5394EB" w:rsidR="00F94D80" w:rsidRDefault="00541CA2" w:rsidP="00BD78B7">
      <w:pPr>
        <w:pStyle w:val="1"/>
        <w:spacing w:after="180"/>
        <w:ind w:left="280" w:hanging="280"/>
      </w:pPr>
      <w:bookmarkStart w:id="1" w:name="_Toc130807666"/>
      <w:bookmarkEnd w:id="0"/>
      <w:r w:rsidRPr="00F94D80">
        <w:lastRenderedPageBreak/>
        <w:t xml:space="preserve">Microsoft Windows </w:t>
      </w:r>
      <w:r>
        <w:t>7</w:t>
      </w:r>
      <w:bookmarkEnd w:id="1"/>
    </w:p>
    <w:p w14:paraId="35B10E70" w14:textId="118CF832" w:rsidR="00EC741D" w:rsidRDefault="00701FCB" w:rsidP="00F94D80">
      <w:pPr>
        <w:pStyle w:val="2"/>
        <w:spacing w:before="180" w:after="180"/>
        <w:ind w:left="420" w:hanging="420"/>
      </w:pPr>
      <w:bookmarkStart w:id="2" w:name="_Toc130807667"/>
      <w:r w:rsidRPr="00701FCB">
        <w:rPr>
          <w:rFonts w:hint="eastAsia"/>
        </w:rPr>
        <w:t>如何讓加解密相關程式能夠順利執行</w:t>
      </w:r>
      <w:r w:rsidRPr="00701FCB">
        <w:rPr>
          <w:rFonts w:hint="eastAsia"/>
        </w:rPr>
        <w:t>(</w:t>
      </w:r>
      <w:r w:rsidRPr="00701FCB">
        <w:rPr>
          <w:rFonts w:hint="eastAsia"/>
        </w:rPr>
        <w:t>例如</w:t>
      </w:r>
      <w:r w:rsidRPr="00701FCB">
        <w:rPr>
          <w:rFonts w:hint="eastAsia"/>
        </w:rPr>
        <w:t>:MD5)</w:t>
      </w:r>
      <w:r w:rsidRPr="00701FCB">
        <w:rPr>
          <w:rFonts w:hint="eastAsia"/>
        </w:rPr>
        <w:t>？</w:t>
      </w:r>
      <w:bookmarkEnd w:id="2"/>
    </w:p>
    <w:p w14:paraId="19D55B23" w14:textId="77777777" w:rsidR="00F94D80" w:rsidRDefault="00F94D80" w:rsidP="00F94D80">
      <w:pPr>
        <w:pStyle w:val="15"/>
        <w:spacing w:after="180"/>
        <w:ind w:left="280"/>
      </w:pPr>
      <w:r>
        <w:rPr>
          <w:rFonts w:hint="eastAsia"/>
        </w:rPr>
        <w:t>政府組態基準</w:t>
      </w:r>
      <w:r>
        <w:rPr>
          <w:rFonts w:hint="eastAsia"/>
        </w:rPr>
        <w:t>(GCB)</w:t>
      </w:r>
      <w:r>
        <w:rPr>
          <w:rFonts w:hint="eastAsia"/>
        </w:rPr>
        <w:t>之設定值原則上不宜隨意更動，但如因公務執行需求，必須調整</w:t>
      </w:r>
      <w:r>
        <w:rPr>
          <w:rFonts w:hint="eastAsia"/>
        </w:rPr>
        <w:t>TWGCB-01-001-0040</w:t>
      </w:r>
      <w:r>
        <w:rPr>
          <w:rFonts w:hint="eastAsia"/>
        </w:rPr>
        <w:t>設定值，方法如下：</w:t>
      </w:r>
    </w:p>
    <w:p w14:paraId="1C586383" w14:textId="4D9BF503" w:rsidR="00701FCB" w:rsidRPr="00F94D80" w:rsidRDefault="00F94D80" w:rsidP="00154C86">
      <w:pPr>
        <w:pStyle w:val="10"/>
      </w:pPr>
      <w:r>
        <w:rPr>
          <w:rFonts w:hint="eastAsia"/>
        </w:rPr>
        <w:t>將「電腦設定</w:t>
      </w:r>
      <w:r w:rsidR="003865BB">
        <w:t>\</w:t>
      </w:r>
      <w:r>
        <w:rPr>
          <w:rFonts w:hint="eastAsia"/>
        </w:rPr>
        <w:t>Windows</w:t>
      </w:r>
      <w:r>
        <w:rPr>
          <w:rFonts w:hint="eastAsia"/>
        </w:rPr>
        <w:t>設定</w:t>
      </w:r>
      <w:r w:rsidR="003865BB">
        <w:t>\</w:t>
      </w:r>
      <w:r>
        <w:rPr>
          <w:rFonts w:hint="eastAsia"/>
        </w:rPr>
        <w:t>安全性設定</w:t>
      </w:r>
      <w:r w:rsidR="003865BB">
        <w:t>\</w:t>
      </w:r>
      <w:r>
        <w:rPr>
          <w:rFonts w:hint="eastAsia"/>
        </w:rPr>
        <w:t>本機原則</w:t>
      </w:r>
      <w:r w:rsidR="003865BB">
        <w:t>\</w:t>
      </w:r>
      <w:r>
        <w:rPr>
          <w:rFonts w:hint="eastAsia"/>
        </w:rPr>
        <w:t>安全性選項</w:t>
      </w:r>
      <w:r w:rsidR="003865BB">
        <w:t>\</w:t>
      </w:r>
      <w:r>
        <w:rPr>
          <w:rFonts w:hint="eastAsia"/>
        </w:rPr>
        <w:t>系統加密編譯：使用</w:t>
      </w:r>
      <w:r>
        <w:rPr>
          <w:rFonts w:hint="eastAsia"/>
        </w:rPr>
        <w:t>FIPS 140</w:t>
      </w:r>
      <w:r>
        <w:rPr>
          <w:rFonts w:hint="eastAsia"/>
        </w:rPr>
        <w:t>相容加密演算法，包括加密、雜湊以及簽署演算法」設為停用即可。</w:t>
      </w:r>
    </w:p>
    <w:p w14:paraId="2680A4F5" w14:textId="10CDEA26" w:rsidR="00701FCB" w:rsidRDefault="00F94D80" w:rsidP="00F94D80">
      <w:pPr>
        <w:pStyle w:val="2"/>
        <w:spacing w:before="180" w:after="180"/>
        <w:ind w:left="420" w:hanging="420"/>
      </w:pPr>
      <w:bookmarkStart w:id="3" w:name="_Toc130807668"/>
      <w:r w:rsidRPr="00F94D80">
        <w:rPr>
          <w:rFonts w:hint="eastAsia"/>
        </w:rPr>
        <w:t>Microsoft Windows 7</w:t>
      </w:r>
      <w:r w:rsidRPr="00F94D80">
        <w:rPr>
          <w:rFonts w:hint="eastAsia"/>
        </w:rPr>
        <w:t>電腦套用政府組態基準</w:t>
      </w:r>
      <w:r w:rsidRPr="00F94D80">
        <w:rPr>
          <w:rFonts w:hint="eastAsia"/>
        </w:rPr>
        <w:t>(GCB)</w:t>
      </w:r>
      <w:r w:rsidRPr="00F94D80">
        <w:rPr>
          <w:rFonts w:hint="eastAsia"/>
        </w:rPr>
        <w:t>後，如何共用檔案及印表機？</w:t>
      </w:r>
      <w:bookmarkEnd w:id="3"/>
    </w:p>
    <w:p w14:paraId="664923E6" w14:textId="77777777" w:rsidR="00F94D80" w:rsidRDefault="00F94D80" w:rsidP="00F94D80">
      <w:pPr>
        <w:pStyle w:val="15"/>
        <w:spacing w:after="180"/>
        <w:ind w:left="280"/>
      </w:pPr>
      <w:r>
        <w:rPr>
          <w:rFonts w:hint="eastAsia"/>
        </w:rPr>
        <w:t>政府組態基準</w:t>
      </w:r>
      <w:r>
        <w:rPr>
          <w:rFonts w:hint="eastAsia"/>
        </w:rPr>
        <w:t>(GCB)</w:t>
      </w:r>
      <w:r>
        <w:rPr>
          <w:rFonts w:hint="eastAsia"/>
        </w:rPr>
        <w:t>之設定值原則上不宜隨意更動，但如因公務執行需求，必須調整</w:t>
      </w:r>
      <w:r>
        <w:rPr>
          <w:rFonts w:hint="eastAsia"/>
        </w:rPr>
        <w:t>TWGCB-01-001-0253</w:t>
      </w:r>
      <w:r>
        <w:rPr>
          <w:rFonts w:hint="eastAsia"/>
        </w:rPr>
        <w:t>設定值，方法如下：</w:t>
      </w:r>
    </w:p>
    <w:p w14:paraId="711C483E" w14:textId="73135D83" w:rsidR="00F94D80" w:rsidRPr="00154C86" w:rsidRDefault="00F94D80" w:rsidP="00154C86">
      <w:pPr>
        <w:pStyle w:val="10"/>
      </w:pPr>
      <w:r w:rsidRPr="00154C86">
        <w:rPr>
          <w:rFonts w:hint="eastAsia"/>
        </w:rPr>
        <w:t>開啟群組原則編輯器</w:t>
      </w:r>
      <w:r w:rsidRPr="00154C86">
        <w:rPr>
          <w:rFonts w:hint="eastAsia"/>
        </w:rPr>
        <w:t>(gpedit.msc)</w:t>
      </w:r>
      <w:r w:rsidRPr="00154C86">
        <w:rPr>
          <w:rFonts w:hint="eastAsia"/>
        </w:rPr>
        <w:t>。</w:t>
      </w:r>
    </w:p>
    <w:p w14:paraId="650C671C" w14:textId="621B09BF" w:rsidR="00F94D80" w:rsidRDefault="00F94D80" w:rsidP="00154C86">
      <w:pPr>
        <w:pStyle w:val="10"/>
      </w:pPr>
      <w:r>
        <w:rPr>
          <w:rFonts w:hint="eastAsia"/>
        </w:rPr>
        <w:t>依照路徑：「電腦設定</w:t>
      </w:r>
      <w:r w:rsidR="000440DC">
        <w:t>\</w:t>
      </w:r>
      <w:r>
        <w:rPr>
          <w:rFonts w:hint="eastAsia"/>
        </w:rPr>
        <w:t>Windows</w:t>
      </w:r>
      <w:r>
        <w:rPr>
          <w:rFonts w:hint="eastAsia"/>
        </w:rPr>
        <w:t>設定</w:t>
      </w:r>
      <w:r w:rsidR="000440DC">
        <w:rPr>
          <w:rFonts w:hint="eastAsia"/>
        </w:rPr>
        <w:t>\</w:t>
      </w:r>
      <w:r>
        <w:rPr>
          <w:rFonts w:hint="eastAsia"/>
        </w:rPr>
        <w:t>安全性設定</w:t>
      </w:r>
      <w:r w:rsidR="000440DC">
        <w:rPr>
          <w:rFonts w:hint="eastAsia"/>
        </w:rPr>
        <w:t>\</w:t>
      </w:r>
      <w:r>
        <w:rPr>
          <w:rFonts w:hint="eastAsia"/>
        </w:rPr>
        <w:t>具有進階安全性的</w:t>
      </w:r>
      <w:r>
        <w:rPr>
          <w:rFonts w:hint="eastAsia"/>
        </w:rPr>
        <w:t>Windows</w:t>
      </w:r>
      <w:r>
        <w:rPr>
          <w:rFonts w:hint="eastAsia"/>
        </w:rPr>
        <w:t>防火牆</w:t>
      </w:r>
      <w:r w:rsidR="000440DC">
        <w:rPr>
          <w:rFonts w:hint="eastAsia"/>
        </w:rPr>
        <w:t>\</w:t>
      </w:r>
      <w:r>
        <w:rPr>
          <w:rFonts w:hint="eastAsia"/>
        </w:rPr>
        <w:t>輸入規則」。</w:t>
      </w:r>
    </w:p>
    <w:p w14:paraId="27DC8F4A" w14:textId="4251CD5D" w:rsidR="00F94D80" w:rsidRDefault="00F94D80" w:rsidP="00154C86">
      <w:pPr>
        <w:pStyle w:val="10"/>
      </w:pPr>
      <w:r>
        <w:rPr>
          <w:rFonts w:hint="eastAsia"/>
        </w:rPr>
        <w:t>於「輸入規則」上點選右鍵，選擇「新增規則」。</w:t>
      </w:r>
    </w:p>
    <w:p w14:paraId="5371D5DC" w14:textId="57402E9E" w:rsidR="00F94D80" w:rsidRDefault="00F94D80" w:rsidP="00154C86">
      <w:pPr>
        <w:pStyle w:val="10"/>
      </w:pPr>
      <w:r>
        <w:rPr>
          <w:rFonts w:hint="eastAsia"/>
        </w:rPr>
        <w:t>選擇「預先定義」選項，從下拉式選單選擇「檔案及印表機共用」項目。</w:t>
      </w:r>
    </w:p>
    <w:p w14:paraId="512639CE" w14:textId="54494853" w:rsidR="00F94D80" w:rsidRDefault="00F94D80" w:rsidP="00154C86">
      <w:pPr>
        <w:pStyle w:val="10"/>
      </w:pPr>
      <w:r>
        <w:rPr>
          <w:rFonts w:hint="eastAsia"/>
        </w:rPr>
        <w:t>允許有關「網域」設定檔之</w:t>
      </w:r>
      <w:r>
        <w:rPr>
          <w:rFonts w:hint="eastAsia"/>
        </w:rPr>
        <w:t>8</w:t>
      </w:r>
      <w:r>
        <w:rPr>
          <w:rFonts w:hint="eastAsia"/>
        </w:rPr>
        <w:t>條連線規則。</w:t>
      </w:r>
    </w:p>
    <w:p w14:paraId="4284685B" w14:textId="01FBEA26" w:rsidR="00F94D80" w:rsidRDefault="00F94D80" w:rsidP="00154C86">
      <w:pPr>
        <w:pStyle w:val="10"/>
      </w:pPr>
      <w:r>
        <w:rPr>
          <w:rFonts w:hint="eastAsia"/>
        </w:rPr>
        <w:t>將「電腦設定</w:t>
      </w:r>
      <w:r w:rsidR="000440DC">
        <w:rPr>
          <w:rFonts w:hint="eastAsia"/>
        </w:rPr>
        <w:t>\</w:t>
      </w:r>
      <w:r>
        <w:rPr>
          <w:rFonts w:hint="eastAsia"/>
        </w:rPr>
        <w:t>Windows</w:t>
      </w:r>
      <w:r>
        <w:rPr>
          <w:rFonts w:hint="eastAsia"/>
        </w:rPr>
        <w:t>設定</w:t>
      </w:r>
      <w:r w:rsidR="000440DC">
        <w:rPr>
          <w:rFonts w:hint="eastAsia"/>
        </w:rPr>
        <w:t>\</w:t>
      </w:r>
      <w:r>
        <w:rPr>
          <w:rFonts w:hint="eastAsia"/>
        </w:rPr>
        <w:t>安全性設定</w:t>
      </w:r>
      <w:r w:rsidR="000440DC">
        <w:rPr>
          <w:rFonts w:hint="eastAsia"/>
        </w:rPr>
        <w:t>\</w:t>
      </w:r>
      <w:r>
        <w:rPr>
          <w:rFonts w:hint="eastAsia"/>
        </w:rPr>
        <w:t>本機原則</w:t>
      </w:r>
      <w:r w:rsidR="000440DC">
        <w:rPr>
          <w:rFonts w:hint="eastAsia"/>
        </w:rPr>
        <w:t>\</w:t>
      </w:r>
      <w:r>
        <w:rPr>
          <w:rFonts w:hint="eastAsia"/>
        </w:rPr>
        <w:t>使用者權限指派</w:t>
      </w:r>
      <w:r w:rsidR="000440DC">
        <w:rPr>
          <w:rFonts w:hint="eastAsia"/>
        </w:rPr>
        <w:t>\</w:t>
      </w:r>
      <w:r>
        <w:rPr>
          <w:rFonts w:hint="eastAsia"/>
        </w:rPr>
        <w:t>從網路存取這台電腦」加入欲新增的「使用者群組」。</w:t>
      </w:r>
    </w:p>
    <w:p w14:paraId="469C730B" w14:textId="38526110" w:rsidR="00F94D80" w:rsidRDefault="00F94D80" w:rsidP="00154C86">
      <w:pPr>
        <w:pStyle w:val="10"/>
      </w:pPr>
      <w:r>
        <w:rPr>
          <w:rFonts w:hint="eastAsia"/>
        </w:rPr>
        <w:t>完成後，於命令提示字元</w:t>
      </w:r>
      <w:r>
        <w:rPr>
          <w:rFonts w:hint="eastAsia"/>
        </w:rPr>
        <w:t>(cmd.exe)</w:t>
      </w:r>
      <w:r>
        <w:rPr>
          <w:rFonts w:hint="eastAsia"/>
        </w:rPr>
        <w:t>執行</w:t>
      </w:r>
      <w:r>
        <w:rPr>
          <w:rFonts w:hint="eastAsia"/>
        </w:rPr>
        <w:t>gpupdate /force</w:t>
      </w:r>
      <w:r>
        <w:rPr>
          <w:rFonts w:hint="eastAsia"/>
        </w:rPr>
        <w:t>指令。</w:t>
      </w:r>
    </w:p>
    <w:p w14:paraId="56423596" w14:textId="4202CAC0" w:rsidR="00F94D80" w:rsidRPr="00F94D80" w:rsidRDefault="00F94D80" w:rsidP="00F94D80">
      <w:pPr>
        <w:pStyle w:val="2"/>
        <w:spacing w:before="180" w:after="180"/>
        <w:ind w:left="420" w:hanging="420"/>
      </w:pPr>
      <w:bookmarkStart w:id="4" w:name="_Toc130807669"/>
      <w:r w:rsidRPr="00F94D80">
        <w:rPr>
          <w:rFonts w:hint="eastAsia"/>
        </w:rPr>
        <w:lastRenderedPageBreak/>
        <w:t>如何解決「二代健保補充保費系統」補充保費繳款書列印失敗問題？</w:t>
      </w:r>
      <w:bookmarkEnd w:id="4"/>
    </w:p>
    <w:p w14:paraId="321EE35B" w14:textId="77777777" w:rsidR="00F94D80" w:rsidRDefault="00F94D80" w:rsidP="00F94D80">
      <w:pPr>
        <w:pStyle w:val="15"/>
        <w:spacing w:after="180"/>
        <w:ind w:left="280"/>
      </w:pPr>
      <w:r>
        <w:rPr>
          <w:rFonts w:hint="eastAsia"/>
        </w:rPr>
        <w:t>政府組態基準</w:t>
      </w:r>
      <w:r>
        <w:rPr>
          <w:rFonts w:hint="eastAsia"/>
        </w:rPr>
        <w:t>(GCB)</w:t>
      </w:r>
      <w:r>
        <w:rPr>
          <w:rFonts w:hint="eastAsia"/>
        </w:rPr>
        <w:t>之設定值原則上不宜隨意更動，但如因公務執行需求，必須調整</w:t>
      </w:r>
      <w:r>
        <w:rPr>
          <w:rFonts w:hint="eastAsia"/>
        </w:rPr>
        <w:t>TWGCB-01-001-0040</w:t>
      </w:r>
      <w:r>
        <w:rPr>
          <w:rFonts w:hint="eastAsia"/>
        </w:rPr>
        <w:t>設定值，方法如下：</w:t>
      </w:r>
    </w:p>
    <w:p w14:paraId="67836AEC" w14:textId="0F1F0A0D" w:rsidR="00F94D80" w:rsidRDefault="00F94D80" w:rsidP="00154C86">
      <w:pPr>
        <w:pStyle w:val="10"/>
      </w:pPr>
      <w:r>
        <w:rPr>
          <w:rFonts w:hint="eastAsia"/>
        </w:rPr>
        <w:t>將「電腦設定</w:t>
      </w:r>
      <w:r w:rsidR="000440DC">
        <w:rPr>
          <w:rFonts w:hint="eastAsia"/>
        </w:rPr>
        <w:t>\</w:t>
      </w:r>
      <w:r>
        <w:rPr>
          <w:rFonts w:hint="eastAsia"/>
        </w:rPr>
        <w:t>Windows</w:t>
      </w:r>
      <w:r>
        <w:rPr>
          <w:rFonts w:hint="eastAsia"/>
        </w:rPr>
        <w:t>設定</w:t>
      </w:r>
      <w:r w:rsidR="000440DC">
        <w:rPr>
          <w:rFonts w:hint="eastAsia"/>
        </w:rPr>
        <w:t>\</w:t>
      </w:r>
      <w:r>
        <w:rPr>
          <w:rFonts w:hint="eastAsia"/>
        </w:rPr>
        <w:t>安全性設定</w:t>
      </w:r>
      <w:r w:rsidR="000440DC">
        <w:rPr>
          <w:rFonts w:hint="eastAsia"/>
        </w:rPr>
        <w:t>\</w:t>
      </w:r>
      <w:r>
        <w:rPr>
          <w:rFonts w:hint="eastAsia"/>
        </w:rPr>
        <w:t>本機原則</w:t>
      </w:r>
      <w:r w:rsidR="000440DC">
        <w:rPr>
          <w:rFonts w:hint="eastAsia"/>
        </w:rPr>
        <w:t>\</w:t>
      </w:r>
      <w:r>
        <w:rPr>
          <w:rFonts w:hint="eastAsia"/>
        </w:rPr>
        <w:t>安全性選項</w:t>
      </w:r>
      <w:r w:rsidR="000440DC">
        <w:rPr>
          <w:rFonts w:hint="eastAsia"/>
        </w:rPr>
        <w:t>\</w:t>
      </w:r>
      <w:r>
        <w:rPr>
          <w:rFonts w:hint="eastAsia"/>
        </w:rPr>
        <w:t>系統加密編譯：使用</w:t>
      </w:r>
      <w:r>
        <w:rPr>
          <w:rFonts w:hint="eastAsia"/>
        </w:rPr>
        <w:t>FIPS 140</w:t>
      </w:r>
      <w:r>
        <w:rPr>
          <w:rFonts w:hint="eastAsia"/>
        </w:rPr>
        <w:t>相容加密演算法，包括加密、雜湊以及簽署演算法」設為停用即可。</w:t>
      </w:r>
    </w:p>
    <w:p w14:paraId="37A9CFFA" w14:textId="32EFA41A" w:rsidR="00F94D80" w:rsidRDefault="00F94D80" w:rsidP="00154C86">
      <w:pPr>
        <w:pStyle w:val="10"/>
      </w:pPr>
      <w:r>
        <w:rPr>
          <w:rFonts w:hint="eastAsia"/>
        </w:rPr>
        <w:t>執行程式時，按右鍵選擇「以系統管理員身分執行」。</w:t>
      </w:r>
    </w:p>
    <w:p w14:paraId="78037599" w14:textId="2F23D3BA" w:rsidR="00F94D80" w:rsidRDefault="00F94D80" w:rsidP="00F94D80">
      <w:pPr>
        <w:pStyle w:val="2"/>
        <w:spacing w:before="180" w:after="180"/>
        <w:ind w:left="420" w:hanging="420"/>
      </w:pPr>
      <w:bookmarkStart w:id="5" w:name="_Toc130807670"/>
      <w:r>
        <w:rPr>
          <w:rFonts w:hint="eastAsia"/>
        </w:rPr>
        <w:t>如何解決自然輸入法</w:t>
      </w:r>
      <w:r>
        <w:rPr>
          <w:rFonts w:hint="eastAsia"/>
        </w:rPr>
        <w:t>V10</w:t>
      </w:r>
      <w:r>
        <w:rPr>
          <w:rFonts w:hint="eastAsia"/>
        </w:rPr>
        <w:t>切換輸入法時發生當機問題？</w:t>
      </w:r>
      <w:bookmarkEnd w:id="5"/>
    </w:p>
    <w:p w14:paraId="37C36019" w14:textId="77777777" w:rsidR="00F94D80" w:rsidRDefault="00F94D80" w:rsidP="00F94D80">
      <w:pPr>
        <w:pStyle w:val="15"/>
        <w:spacing w:after="180"/>
        <w:ind w:left="280"/>
      </w:pPr>
      <w:r>
        <w:rPr>
          <w:rFonts w:hint="eastAsia"/>
        </w:rPr>
        <w:t>政府組態基準</w:t>
      </w:r>
      <w:r>
        <w:rPr>
          <w:rFonts w:hint="eastAsia"/>
        </w:rPr>
        <w:t>(GCB)</w:t>
      </w:r>
      <w:r>
        <w:rPr>
          <w:rFonts w:hint="eastAsia"/>
        </w:rPr>
        <w:t>之設定值原則上不宜隨意更動，但如因公務執行需求，必須調整</w:t>
      </w:r>
      <w:r>
        <w:rPr>
          <w:rFonts w:hint="eastAsia"/>
        </w:rPr>
        <w:t>TWGCB-01-001-0040</w:t>
      </w:r>
      <w:r>
        <w:rPr>
          <w:rFonts w:hint="eastAsia"/>
        </w:rPr>
        <w:t>設定值，方法如下：</w:t>
      </w:r>
    </w:p>
    <w:p w14:paraId="3814FEFB" w14:textId="5127AC2E" w:rsidR="00BD2277" w:rsidRDefault="00F94D80" w:rsidP="00154C86">
      <w:pPr>
        <w:pStyle w:val="10"/>
      </w:pPr>
      <w:r>
        <w:rPr>
          <w:rFonts w:hint="eastAsia"/>
        </w:rPr>
        <w:t>將「電腦設定</w:t>
      </w:r>
      <w:r w:rsidR="000440DC">
        <w:rPr>
          <w:rFonts w:hint="eastAsia"/>
        </w:rPr>
        <w:t>\</w:t>
      </w:r>
      <w:r>
        <w:rPr>
          <w:rFonts w:hint="eastAsia"/>
        </w:rPr>
        <w:t>Windows</w:t>
      </w:r>
      <w:r>
        <w:rPr>
          <w:rFonts w:hint="eastAsia"/>
        </w:rPr>
        <w:t>設定</w:t>
      </w:r>
      <w:r w:rsidR="000440DC">
        <w:rPr>
          <w:rFonts w:hint="eastAsia"/>
        </w:rPr>
        <w:t>\</w:t>
      </w:r>
      <w:r>
        <w:rPr>
          <w:rFonts w:hint="eastAsia"/>
        </w:rPr>
        <w:t>安全性設定</w:t>
      </w:r>
      <w:r w:rsidR="000440DC">
        <w:rPr>
          <w:rFonts w:hint="eastAsia"/>
        </w:rPr>
        <w:t>\</w:t>
      </w:r>
      <w:r>
        <w:rPr>
          <w:rFonts w:hint="eastAsia"/>
        </w:rPr>
        <w:t>本機原則</w:t>
      </w:r>
      <w:r w:rsidR="000440DC">
        <w:rPr>
          <w:rFonts w:hint="eastAsia"/>
        </w:rPr>
        <w:t>\</w:t>
      </w:r>
      <w:r>
        <w:rPr>
          <w:rFonts w:hint="eastAsia"/>
        </w:rPr>
        <w:t>安全性選項</w:t>
      </w:r>
      <w:r w:rsidR="000440DC">
        <w:rPr>
          <w:rFonts w:hint="eastAsia"/>
        </w:rPr>
        <w:t>\</w:t>
      </w:r>
      <w:r>
        <w:rPr>
          <w:rFonts w:hint="eastAsia"/>
        </w:rPr>
        <w:t>系統加密編譯：使用</w:t>
      </w:r>
      <w:r>
        <w:rPr>
          <w:rFonts w:hint="eastAsia"/>
        </w:rPr>
        <w:t>FIPS 140</w:t>
      </w:r>
      <w:r>
        <w:rPr>
          <w:rFonts w:hint="eastAsia"/>
        </w:rPr>
        <w:t>相容加密演算法，包括加密、雜湊以及簽署演算法」設為停用即可。</w:t>
      </w:r>
    </w:p>
    <w:p w14:paraId="5240A1D4" w14:textId="038202A9" w:rsidR="00F94D80" w:rsidRDefault="00F94D80" w:rsidP="00F94D80">
      <w:pPr>
        <w:pStyle w:val="2"/>
        <w:spacing w:before="180" w:after="180"/>
        <w:ind w:left="420" w:hanging="420"/>
      </w:pPr>
      <w:bookmarkStart w:id="6" w:name="_Toc130807671"/>
      <w:r w:rsidRPr="00F94D80">
        <w:rPr>
          <w:rFonts w:hint="eastAsia"/>
        </w:rPr>
        <w:t>使用者電腦無法連線至</w:t>
      </w:r>
      <w:r w:rsidRPr="00F94D80">
        <w:rPr>
          <w:rFonts w:hint="eastAsia"/>
        </w:rPr>
        <w:t>Micr</w:t>
      </w:r>
      <w:r w:rsidR="00F317D7">
        <w:rPr>
          <w:rFonts w:hint="eastAsia"/>
        </w:rPr>
        <w:t>o</w:t>
      </w:r>
      <w:r w:rsidRPr="00F94D80">
        <w:rPr>
          <w:rFonts w:hint="eastAsia"/>
        </w:rPr>
        <w:t>soft Windows Server 2000</w:t>
      </w:r>
      <w:r w:rsidRPr="00F94D80">
        <w:rPr>
          <w:rFonts w:hint="eastAsia"/>
        </w:rPr>
        <w:t>共享資料夾，怎麼辦呢？</w:t>
      </w:r>
      <w:bookmarkEnd w:id="6"/>
    </w:p>
    <w:p w14:paraId="29721FF9" w14:textId="77777777" w:rsidR="00F94D80" w:rsidRDefault="00F94D80" w:rsidP="00F94D80">
      <w:pPr>
        <w:pStyle w:val="15"/>
        <w:spacing w:after="180"/>
        <w:ind w:left="280"/>
      </w:pPr>
      <w:r>
        <w:rPr>
          <w:rFonts w:hint="eastAsia"/>
        </w:rPr>
        <w:t>政府組態基準</w:t>
      </w:r>
      <w:r>
        <w:rPr>
          <w:rFonts w:hint="eastAsia"/>
        </w:rPr>
        <w:t>(GCB)</w:t>
      </w:r>
      <w:r>
        <w:rPr>
          <w:rFonts w:hint="eastAsia"/>
        </w:rPr>
        <w:t>之設定值原則上不宜隨意更動，但如因公務執行需求，必須調整</w:t>
      </w:r>
      <w:r>
        <w:rPr>
          <w:rFonts w:hint="eastAsia"/>
        </w:rPr>
        <w:t>TWGCB-01-001-0069</w:t>
      </w:r>
      <w:r>
        <w:rPr>
          <w:rFonts w:hint="eastAsia"/>
        </w:rPr>
        <w:t>設定值，方法如下：</w:t>
      </w:r>
    </w:p>
    <w:p w14:paraId="2593F86E" w14:textId="51599655" w:rsidR="00F94D80" w:rsidRDefault="00F94D80" w:rsidP="00154C86">
      <w:pPr>
        <w:pStyle w:val="10"/>
      </w:pPr>
      <w:r>
        <w:rPr>
          <w:rFonts w:hint="eastAsia"/>
        </w:rPr>
        <w:t>將「電腦設定</w:t>
      </w:r>
      <w:r w:rsidR="000440DC">
        <w:rPr>
          <w:rFonts w:hint="eastAsia"/>
        </w:rPr>
        <w:t>\</w:t>
      </w:r>
      <w:r>
        <w:rPr>
          <w:rFonts w:hint="eastAsia"/>
        </w:rPr>
        <w:t>Windows</w:t>
      </w:r>
      <w:r>
        <w:rPr>
          <w:rFonts w:hint="eastAsia"/>
        </w:rPr>
        <w:t>設定</w:t>
      </w:r>
      <w:r w:rsidR="000440DC">
        <w:rPr>
          <w:rFonts w:hint="eastAsia"/>
        </w:rPr>
        <w:t>\</w:t>
      </w:r>
      <w:r>
        <w:rPr>
          <w:rFonts w:hint="eastAsia"/>
        </w:rPr>
        <w:t>安全性設定</w:t>
      </w:r>
      <w:r w:rsidR="000440DC">
        <w:rPr>
          <w:rFonts w:hint="eastAsia"/>
        </w:rPr>
        <w:t>\</w:t>
      </w:r>
      <w:r>
        <w:rPr>
          <w:rFonts w:hint="eastAsia"/>
        </w:rPr>
        <w:t>本機原則</w:t>
      </w:r>
      <w:r w:rsidR="000440DC">
        <w:rPr>
          <w:rFonts w:hint="eastAsia"/>
        </w:rPr>
        <w:t>\</w:t>
      </w:r>
      <w:r>
        <w:rPr>
          <w:rFonts w:hint="eastAsia"/>
        </w:rPr>
        <w:t>安全性選項</w:t>
      </w:r>
      <w:r w:rsidR="000440DC">
        <w:rPr>
          <w:rFonts w:hint="eastAsia"/>
        </w:rPr>
        <w:t>\</w:t>
      </w:r>
      <w:r>
        <w:rPr>
          <w:rFonts w:hint="eastAsia"/>
        </w:rPr>
        <w:t>Microsoft</w:t>
      </w:r>
      <w:r>
        <w:rPr>
          <w:rFonts w:hint="eastAsia"/>
        </w:rPr>
        <w:t>網路用戶端：數位簽章用戶端的通訊</w:t>
      </w:r>
      <w:r>
        <w:rPr>
          <w:rFonts w:hint="eastAsia"/>
        </w:rPr>
        <w:t>(</w:t>
      </w:r>
      <w:r>
        <w:rPr>
          <w:rFonts w:hint="eastAsia"/>
        </w:rPr>
        <w:t>自動</w:t>
      </w:r>
      <w:r>
        <w:rPr>
          <w:rFonts w:hint="eastAsia"/>
        </w:rPr>
        <w:t>)</w:t>
      </w:r>
      <w:r>
        <w:rPr>
          <w:rFonts w:hint="eastAsia"/>
        </w:rPr>
        <w:t>」設為停用即可。</w:t>
      </w:r>
    </w:p>
    <w:p w14:paraId="15B74EA8" w14:textId="61788039" w:rsidR="00F94D80" w:rsidRDefault="00F94D80" w:rsidP="00F94D80">
      <w:pPr>
        <w:pStyle w:val="2"/>
        <w:spacing w:before="180" w:after="180"/>
        <w:ind w:left="420" w:hanging="420"/>
      </w:pPr>
      <w:bookmarkStart w:id="7" w:name="_Toc130807672"/>
      <w:r w:rsidRPr="00F94D80">
        <w:rPr>
          <w:rFonts w:hint="eastAsia"/>
        </w:rPr>
        <w:t>如何在</w:t>
      </w:r>
      <w:r w:rsidRPr="00F94D80">
        <w:rPr>
          <w:rFonts w:hint="eastAsia"/>
        </w:rPr>
        <w:t>Microsoft Windows 7</w:t>
      </w:r>
      <w:r w:rsidRPr="00F94D80">
        <w:rPr>
          <w:rFonts w:hint="eastAsia"/>
        </w:rPr>
        <w:t>電腦開啟遠端桌面連線共用？</w:t>
      </w:r>
      <w:bookmarkEnd w:id="7"/>
    </w:p>
    <w:p w14:paraId="713BC3EA" w14:textId="61AB7E64" w:rsidR="00F94D80" w:rsidRDefault="00F94D80" w:rsidP="00F94D80">
      <w:pPr>
        <w:pStyle w:val="15"/>
        <w:spacing w:after="180"/>
        <w:ind w:left="280"/>
      </w:pPr>
      <w:r>
        <w:rPr>
          <w:rFonts w:hint="eastAsia"/>
        </w:rPr>
        <w:t>政府組態基準</w:t>
      </w:r>
      <w:r>
        <w:rPr>
          <w:rFonts w:hint="eastAsia"/>
        </w:rPr>
        <w:t>(GCB)</w:t>
      </w:r>
      <w:r>
        <w:rPr>
          <w:rFonts w:hint="eastAsia"/>
        </w:rPr>
        <w:t>之設定值原則上不宜隨意更動，但如因公務執行需求，必須調整</w:t>
      </w:r>
      <w:r>
        <w:rPr>
          <w:rFonts w:hint="eastAsia"/>
        </w:rPr>
        <w:t>TWGCB-01-001-0253</w:t>
      </w:r>
      <w:r>
        <w:rPr>
          <w:rFonts w:hint="eastAsia"/>
        </w:rPr>
        <w:t>與</w:t>
      </w:r>
      <w:r>
        <w:rPr>
          <w:rFonts w:hint="eastAsia"/>
        </w:rPr>
        <w:t>TWGCB-01-001-0217</w:t>
      </w:r>
      <w:r>
        <w:rPr>
          <w:rFonts w:hint="eastAsia"/>
        </w:rPr>
        <w:t>設定值，方法如下：</w:t>
      </w:r>
    </w:p>
    <w:p w14:paraId="66DBE4C5" w14:textId="5CA03E1C" w:rsidR="00F94D80" w:rsidRDefault="00F94D80" w:rsidP="00154C86">
      <w:pPr>
        <w:pStyle w:val="10"/>
      </w:pPr>
      <w:r>
        <w:rPr>
          <w:rFonts w:hint="eastAsia"/>
        </w:rPr>
        <w:lastRenderedPageBreak/>
        <w:t>將「電腦設定</w:t>
      </w:r>
      <w:r w:rsidR="000440DC">
        <w:rPr>
          <w:rFonts w:hint="eastAsia"/>
        </w:rPr>
        <w:t>\</w:t>
      </w:r>
      <w:r>
        <w:rPr>
          <w:rFonts w:hint="eastAsia"/>
        </w:rPr>
        <w:t>Windows</w:t>
      </w:r>
      <w:r>
        <w:rPr>
          <w:rFonts w:hint="eastAsia"/>
        </w:rPr>
        <w:t>設定</w:t>
      </w:r>
      <w:r w:rsidR="000440DC">
        <w:rPr>
          <w:rFonts w:hint="eastAsia"/>
        </w:rPr>
        <w:t>\</w:t>
      </w:r>
      <w:r>
        <w:rPr>
          <w:rFonts w:hint="eastAsia"/>
        </w:rPr>
        <w:t>安全性設定</w:t>
      </w:r>
      <w:r w:rsidR="000440DC">
        <w:rPr>
          <w:rFonts w:hint="eastAsia"/>
        </w:rPr>
        <w:t>\</w:t>
      </w:r>
      <w:r>
        <w:rPr>
          <w:rFonts w:hint="eastAsia"/>
        </w:rPr>
        <w:t>具有進階安全性的</w:t>
      </w:r>
      <w:r>
        <w:rPr>
          <w:rFonts w:hint="eastAsia"/>
        </w:rPr>
        <w:t>Windows</w:t>
      </w:r>
      <w:r>
        <w:rPr>
          <w:rFonts w:hint="eastAsia"/>
        </w:rPr>
        <w:t>防火牆</w:t>
      </w:r>
      <w:r w:rsidR="000440DC">
        <w:rPr>
          <w:rFonts w:hint="eastAsia"/>
        </w:rPr>
        <w:t>\</w:t>
      </w:r>
      <w:r>
        <w:rPr>
          <w:rFonts w:hint="eastAsia"/>
        </w:rPr>
        <w:t>輸入規則」，新增防火牆輸入規則：允許「網域」</w:t>
      </w:r>
      <w:r>
        <w:rPr>
          <w:rFonts w:hint="eastAsia"/>
        </w:rPr>
        <w:t>TCP</w:t>
      </w:r>
      <w:r>
        <w:rPr>
          <w:rFonts w:hint="eastAsia"/>
        </w:rPr>
        <w:t>通訊埠</w:t>
      </w:r>
      <w:r>
        <w:rPr>
          <w:rFonts w:hint="eastAsia"/>
        </w:rPr>
        <w:t>3389</w:t>
      </w:r>
      <w:r>
        <w:rPr>
          <w:rFonts w:hint="eastAsia"/>
        </w:rPr>
        <w:t>的輸入連線，以及將「電腦設定</w:t>
      </w:r>
      <w:r w:rsidR="000440DC">
        <w:rPr>
          <w:rFonts w:hint="eastAsia"/>
        </w:rPr>
        <w:t>\</w:t>
      </w:r>
      <w:r>
        <w:rPr>
          <w:rFonts w:hint="eastAsia"/>
        </w:rPr>
        <w:t>系統管理範本</w:t>
      </w:r>
      <w:r w:rsidR="000440DC">
        <w:rPr>
          <w:rFonts w:hint="eastAsia"/>
        </w:rPr>
        <w:t>\</w:t>
      </w:r>
      <w:r>
        <w:rPr>
          <w:rFonts w:hint="eastAsia"/>
        </w:rPr>
        <w:t>Windows</w:t>
      </w:r>
      <w:r>
        <w:rPr>
          <w:rFonts w:hint="eastAsia"/>
        </w:rPr>
        <w:t>元件</w:t>
      </w:r>
      <w:r w:rsidR="000440DC">
        <w:rPr>
          <w:rFonts w:hint="eastAsia"/>
        </w:rPr>
        <w:t>\</w:t>
      </w:r>
      <w:r>
        <w:rPr>
          <w:rFonts w:hint="eastAsia"/>
        </w:rPr>
        <w:t>遠端桌面服務</w:t>
      </w:r>
      <w:r w:rsidR="000440DC">
        <w:rPr>
          <w:rFonts w:hint="eastAsia"/>
        </w:rPr>
        <w:t>\</w:t>
      </w:r>
      <w:r>
        <w:rPr>
          <w:rFonts w:hint="eastAsia"/>
        </w:rPr>
        <w:t>遠端桌面工作階段主機</w:t>
      </w:r>
      <w:r w:rsidR="000440DC">
        <w:rPr>
          <w:rFonts w:hint="eastAsia"/>
        </w:rPr>
        <w:t>\</w:t>
      </w:r>
      <w:r>
        <w:rPr>
          <w:rFonts w:hint="eastAsia"/>
        </w:rPr>
        <w:t>連線</w:t>
      </w:r>
      <w:r w:rsidR="000440DC">
        <w:rPr>
          <w:rFonts w:hint="eastAsia"/>
        </w:rPr>
        <w:t>\</w:t>
      </w:r>
      <w:r>
        <w:rPr>
          <w:rFonts w:hint="eastAsia"/>
        </w:rPr>
        <w:t>允許使用者使用遠端桌面服務從遠端連線」設為啟用即可。</w:t>
      </w:r>
    </w:p>
    <w:p w14:paraId="7B7D9877" w14:textId="523255E3" w:rsidR="00F94D80" w:rsidRDefault="00F94D80" w:rsidP="00F94D80">
      <w:pPr>
        <w:pStyle w:val="2"/>
        <w:spacing w:before="180" w:after="180"/>
        <w:ind w:left="420" w:hanging="420"/>
      </w:pPr>
      <w:bookmarkStart w:id="8" w:name="_Toc130807673"/>
      <w:r w:rsidRPr="00F94D80">
        <w:rPr>
          <w:rFonts w:hint="eastAsia"/>
        </w:rPr>
        <w:t>Adobe Acrobat Professional</w:t>
      </w:r>
      <w:r w:rsidRPr="00F94D80">
        <w:rPr>
          <w:rFonts w:hint="eastAsia"/>
        </w:rPr>
        <w:t>無法進行軟體更新，怎麼辦呢？</w:t>
      </w:r>
      <w:bookmarkEnd w:id="8"/>
    </w:p>
    <w:p w14:paraId="6CEC4CC7" w14:textId="1EB06E09" w:rsidR="00F94D80" w:rsidRDefault="00F94D80" w:rsidP="00F94D80">
      <w:pPr>
        <w:pStyle w:val="15"/>
        <w:spacing w:after="180"/>
        <w:ind w:left="280"/>
      </w:pPr>
      <w:r>
        <w:rPr>
          <w:rFonts w:hint="eastAsia"/>
        </w:rPr>
        <w:t>政府組態基準</w:t>
      </w:r>
      <w:r>
        <w:rPr>
          <w:rFonts w:hint="eastAsia"/>
        </w:rPr>
        <w:t>(GCB)</w:t>
      </w:r>
      <w:r>
        <w:rPr>
          <w:rFonts w:hint="eastAsia"/>
        </w:rPr>
        <w:t>之設定值原則上不宜隨意更動，但如因公務執行需求，必須調整</w:t>
      </w:r>
      <w:r>
        <w:rPr>
          <w:rFonts w:hint="eastAsia"/>
        </w:rPr>
        <w:t>TWGCB-01-001-0187</w:t>
      </w:r>
      <w:r>
        <w:rPr>
          <w:rFonts w:hint="eastAsia"/>
        </w:rPr>
        <w:t>設定值，方法如下：</w:t>
      </w:r>
    </w:p>
    <w:p w14:paraId="404A613C" w14:textId="5A5669B8" w:rsidR="00F94D80" w:rsidRDefault="00F94D80" w:rsidP="00154C86">
      <w:pPr>
        <w:pStyle w:val="10"/>
      </w:pPr>
      <w:r>
        <w:rPr>
          <w:rFonts w:hint="eastAsia"/>
        </w:rPr>
        <w:t>將「電腦設定</w:t>
      </w:r>
      <w:r w:rsidR="000440DC">
        <w:rPr>
          <w:rFonts w:hint="eastAsia"/>
        </w:rPr>
        <w:t>\</w:t>
      </w:r>
      <w:r>
        <w:rPr>
          <w:rFonts w:hint="eastAsia"/>
        </w:rPr>
        <w:t>系統管理範本</w:t>
      </w:r>
      <w:r w:rsidR="000440DC">
        <w:rPr>
          <w:rFonts w:hint="eastAsia"/>
        </w:rPr>
        <w:t>\</w:t>
      </w:r>
      <w:r>
        <w:rPr>
          <w:rFonts w:hint="eastAsia"/>
        </w:rPr>
        <w:t>Windows</w:t>
      </w:r>
      <w:r>
        <w:rPr>
          <w:rFonts w:hint="eastAsia"/>
        </w:rPr>
        <w:t>元件</w:t>
      </w:r>
      <w:r w:rsidR="000440DC">
        <w:rPr>
          <w:rFonts w:hint="eastAsia"/>
        </w:rPr>
        <w:t>\</w:t>
      </w:r>
      <w:r>
        <w:rPr>
          <w:rFonts w:hint="eastAsia"/>
        </w:rPr>
        <w:t>Windows Installer</w:t>
      </w:r>
      <w:r w:rsidR="000440DC">
        <w:rPr>
          <w:rFonts w:hint="eastAsia"/>
        </w:rPr>
        <w:t>\</w:t>
      </w:r>
      <w:r>
        <w:rPr>
          <w:rFonts w:hint="eastAsia"/>
        </w:rPr>
        <w:t>禁止非系統管理員套用廠商簽署的更新」設為停用即可。</w:t>
      </w:r>
    </w:p>
    <w:p w14:paraId="70F09AAE" w14:textId="25E8BA0A" w:rsidR="00F94D80" w:rsidRDefault="00F94D80" w:rsidP="00F94D80">
      <w:pPr>
        <w:pStyle w:val="2"/>
        <w:spacing w:before="180" w:after="180"/>
        <w:ind w:left="420" w:hanging="420"/>
      </w:pPr>
      <w:bookmarkStart w:id="9" w:name="_Toc130807674"/>
      <w:r>
        <w:rPr>
          <w:rFonts w:hint="eastAsia"/>
        </w:rPr>
        <w:t>套用政府組態基準</w:t>
      </w:r>
      <w:r>
        <w:rPr>
          <w:rFonts w:hint="eastAsia"/>
        </w:rPr>
        <w:t>(GCB)</w:t>
      </w:r>
      <w:r>
        <w:rPr>
          <w:rFonts w:hint="eastAsia"/>
        </w:rPr>
        <w:t>後，如何觀看</w:t>
      </w:r>
      <w:r>
        <w:rPr>
          <w:rFonts w:hint="eastAsia"/>
        </w:rPr>
        <w:t>HTTPS</w:t>
      </w:r>
      <w:r>
        <w:rPr>
          <w:rFonts w:hint="eastAsia"/>
        </w:rPr>
        <w:t>網址之</w:t>
      </w:r>
      <w:r>
        <w:rPr>
          <w:rFonts w:hint="eastAsia"/>
        </w:rPr>
        <w:t>YouTube</w:t>
      </w:r>
      <w:r>
        <w:rPr>
          <w:rFonts w:hint="eastAsia"/>
        </w:rPr>
        <w:t>影片？</w:t>
      </w:r>
      <w:bookmarkEnd w:id="9"/>
    </w:p>
    <w:p w14:paraId="596AFBF9" w14:textId="77777777" w:rsidR="00F94D80" w:rsidRDefault="00F94D80" w:rsidP="00F94D80">
      <w:pPr>
        <w:pStyle w:val="15"/>
        <w:spacing w:after="180"/>
        <w:ind w:left="280"/>
      </w:pPr>
      <w:r>
        <w:rPr>
          <w:rFonts w:hint="eastAsia"/>
        </w:rPr>
        <w:t>政府組態基準</w:t>
      </w:r>
      <w:r>
        <w:rPr>
          <w:rFonts w:hint="eastAsia"/>
        </w:rPr>
        <w:t>(GCB)</w:t>
      </w:r>
      <w:r>
        <w:rPr>
          <w:rFonts w:hint="eastAsia"/>
        </w:rPr>
        <w:t>之設定值原則上不宜隨意更動，但如因公務執行需求，必須調整</w:t>
      </w:r>
      <w:r>
        <w:rPr>
          <w:rFonts w:hint="eastAsia"/>
        </w:rPr>
        <w:t>TWGCB-01-001-0040</w:t>
      </w:r>
      <w:r>
        <w:rPr>
          <w:rFonts w:hint="eastAsia"/>
        </w:rPr>
        <w:t>設定值，方法如下：</w:t>
      </w:r>
    </w:p>
    <w:p w14:paraId="65067CD4" w14:textId="3859B5F7" w:rsidR="00F94D80" w:rsidRDefault="00F94D80" w:rsidP="00154C86">
      <w:pPr>
        <w:pStyle w:val="10"/>
      </w:pPr>
      <w:r>
        <w:rPr>
          <w:rFonts w:hint="eastAsia"/>
        </w:rPr>
        <w:t>將「電腦設定</w:t>
      </w:r>
      <w:r w:rsidR="000440DC">
        <w:rPr>
          <w:rFonts w:hint="eastAsia"/>
        </w:rPr>
        <w:t>\</w:t>
      </w:r>
      <w:r>
        <w:rPr>
          <w:rFonts w:hint="eastAsia"/>
        </w:rPr>
        <w:t>Windows</w:t>
      </w:r>
      <w:r>
        <w:rPr>
          <w:rFonts w:hint="eastAsia"/>
        </w:rPr>
        <w:t>設定</w:t>
      </w:r>
      <w:r w:rsidR="000440DC">
        <w:rPr>
          <w:rFonts w:hint="eastAsia"/>
        </w:rPr>
        <w:t>\</w:t>
      </w:r>
      <w:r>
        <w:rPr>
          <w:rFonts w:hint="eastAsia"/>
        </w:rPr>
        <w:t>安全性設定</w:t>
      </w:r>
      <w:r w:rsidR="000440DC">
        <w:rPr>
          <w:rFonts w:hint="eastAsia"/>
        </w:rPr>
        <w:t>\</w:t>
      </w:r>
      <w:r>
        <w:rPr>
          <w:rFonts w:hint="eastAsia"/>
        </w:rPr>
        <w:t>本機原則</w:t>
      </w:r>
      <w:r w:rsidR="000440DC">
        <w:rPr>
          <w:rFonts w:hint="eastAsia"/>
        </w:rPr>
        <w:t>\</w:t>
      </w:r>
      <w:r>
        <w:rPr>
          <w:rFonts w:hint="eastAsia"/>
        </w:rPr>
        <w:t>安全性選項</w:t>
      </w:r>
      <w:r w:rsidR="000440DC">
        <w:rPr>
          <w:rFonts w:hint="eastAsia"/>
        </w:rPr>
        <w:t>\</w:t>
      </w:r>
      <w:r>
        <w:rPr>
          <w:rFonts w:hint="eastAsia"/>
        </w:rPr>
        <w:t>系統加密編譯：使用</w:t>
      </w:r>
      <w:r>
        <w:rPr>
          <w:rFonts w:hint="eastAsia"/>
        </w:rPr>
        <w:t>FIPS 140</w:t>
      </w:r>
      <w:r>
        <w:rPr>
          <w:rFonts w:hint="eastAsia"/>
        </w:rPr>
        <w:t>相容加密演算法，包括加密、雜湊以及簽署演算法」設為停用即可。</w:t>
      </w:r>
    </w:p>
    <w:p w14:paraId="3E31AEEA" w14:textId="178A30EB" w:rsidR="00F94D80" w:rsidRDefault="00F94D80" w:rsidP="00F94D80">
      <w:pPr>
        <w:pStyle w:val="2"/>
        <w:spacing w:before="180" w:after="180"/>
        <w:ind w:left="420" w:hanging="420"/>
      </w:pPr>
      <w:bookmarkStart w:id="10" w:name="_Toc130807675"/>
      <w:r>
        <w:rPr>
          <w:rFonts w:hint="eastAsia"/>
        </w:rPr>
        <w:t>Microsoft Windows 7</w:t>
      </w:r>
      <w:r>
        <w:rPr>
          <w:rFonts w:hint="eastAsia"/>
        </w:rPr>
        <w:t>作業系統使用遠端桌面連線時，出現「用戶端無法建立與遠端電腦的連線」訊息，該如何解決呢？</w:t>
      </w:r>
      <w:bookmarkEnd w:id="10"/>
    </w:p>
    <w:p w14:paraId="1E30BF2E" w14:textId="353F5AEC" w:rsidR="00F94D80" w:rsidRDefault="00F94D80" w:rsidP="00F94D80">
      <w:pPr>
        <w:pStyle w:val="15"/>
        <w:spacing w:after="180"/>
        <w:ind w:left="280"/>
      </w:pPr>
      <w:r>
        <w:rPr>
          <w:rFonts w:hint="eastAsia"/>
        </w:rPr>
        <w:t>若出現</w:t>
      </w:r>
      <w:r w:rsidR="00AB11EA">
        <w:rPr>
          <w:rFonts w:hint="eastAsia"/>
        </w:rPr>
        <w:t>「</w:t>
      </w:r>
      <w:r w:rsidR="00AB11EA" w:rsidRPr="00AB11EA">
        <w:rPr>
          <w:rFonts w:hint="eastAsia"/>
        </w:rPr>
        <w:t>用戶端無法建立與遠端電腦的連線</w:t>
      </w:r>
      <w:r w:rsidR="00AB11EA">
        <w:rPr>
          <w:rFonts w:hint="eastAsia"/>
        </w:rPr>
        <w:t>」</w:t>
      </w:r>
      <w:r>
        <w:rPr>
          <w:rFonts w:hint="eastAsia"/>
        </w:rPr>
        <w:t>錯誤訊息</w:t>
      </w:r>
      <w:r w:rsidR="000F5246">
        <w:rPr>
          <w:rFonts w:hint="eastAsia"/>
        </w:rPr>
        <w:t>(</w:t>
      </w:r>
      <w:r>
        <w:rPr>
          <w:rFonts w:hint="eastAsia"/>
        </w:rPr>
        <w:t>詳見</w:t>
      </w:r>
      <w:r>
        <w:fldChar w:fldCharType="begin"/>
      </w:r>
      <w:r>
        <w:instrText xml:space="preserve"> </w:instrText>
      </w:r>
      <w:r>
        <w:rPr>
          <w:rFonts w:hint="eastAsia"/>
        </w:rPr>
        <w:instrText>REF _Ref129942965 \r \h</w:instrText>
      </w:r>
      <w:r>
        <w:instrText xml:space="preserve"> </w:instrText>
      </w:r>
      <w:r>
        <w:fldChar w:fldCharType="separate"/>
      </w:r>
      <w:r w:rsidR="00574F0A">
        <w:rPr>
          <w:rFonts w:hint="eastAsia"/>
        </w:rPr>
        <w:t>圖</w:t>
      </w:r>
      <w:r w:rsidR="00574F0A">
        <w:rPr>
          <w:rFonts w:hint="eastAsia"/>
        </w:rPr>
        <w:t>1</w:t>
      </w:r>
      <w:r>
        <w:fldChar w:fldCharType="end"/>
      </w:r>
      <w:r w:rsidR="000F5246">
        <w:rPr>
          <w:rFonts w:hint="eastAsia"/>
        </w:rPr>
        <w:t>)</w:t>
      </w:r>
      <w:r>
        <w:rPr>
          <w:rFonts w:hint="eastAsia"/>
        </w:rPr>
        <w:t>，必須調整</w:t>
      </w:r>
      <w:r>
        <w:rPr>
          <w:rFonts w:hint="eastAsia"/>
        </w:rPr>
        <w:t>TWGCB-01-001-0040</w:t>
      </w:r>
      <w:r>
        <w:rPr>
          <w:rFonts w:hint="eastAsia"/>
        </w:rPr>
        <w:t>設定值</w:t>
      </w:r>
      <w:r w:rsidR="00320EA6">
        <w:rPr>
          <w:rFonts w:hint="eastAsia"/>
        </w:rPr>
        <w:t>，方法如下：</w:t>
      </w:r>
    </w:p>
    <w:p w14:paraId="7CA58784" w14:textId="77777777" w:rsidR="00974EE4" w:rsidRDefault="00974EE4" w:rsidP="00974EE4">
      <w:pPr>
        <w:pStyle w:val="10"/>
      </w:pPr>
      <w:r w:rsidRPr="000F5246">
        <w:rPr>
          <w:rFonts w:hint="eastAsia"/>
        </w:rPr>
        <w:t>將「電腦設定</w:t>
      </w:r>
      <w:r>
        <w:rPr>
          <w:rFonts w:hint="eastAsia"/>
        </w:rPr>
        <w:t>\</w:t>
      </w:r>
      <w:r w:rsidRPr="000F5246">
        <w:rPr>
          <w:rFonts w:hint="eastAsia"/>
        </w:rPr>
        <w:t>Windows</w:t>
      </w:r>
      <w:r w:rsidRPr="000F5246">
        <w:rPr>
          <w:rFonts w:hint="eastAsia"/>
        </w:rPr>
        <w:t>設定</w:t>
      </w:r>
      <w:r>
        <w:rPr>
          <w:rFonts w:hint="eastAsia"/>
        </w:rPr>
        <w:t>\</w:t>
      </w:r>
      <w:r w:rsidRPr="000F5246">
        <w:rPr>
          <w:rFonts w:hint="eastAsia"/>
        </w:rPr>
        <w:t>安全性設定</w:t>
      </w:r>
      <w:r>
        <w:rPr>
          <w:rFonts w:hint="eastAsia"/>
        </w:rPr>
        <w:t>\</w:t>
      </w:r>
      <w:r w:rsidRPr="000F5246">
        <w:rPr>
          <w:rFonts w:hint="eastAsia"/>
        </w:rPr>
        <w:t>本機原則</w:t>
      </w:r>
      <w:r>
        <w:rPr>
          <w:rFonts w:hint="eastAsia"/>
        </w:rPr>
        <w:t>\</w:t>
      </w:r>
      <w:r w:rsidRPr="000F5246">
        <w:rPr>
          <w:rFonts w:hint="eastAsia"/>
        </w:rPr>
        <w:t>安全性選項</w:t>
      </w:r>
      <w:r>
        <w:rPr>
          <w:rFonts w:hint="eastAsia"/>
        </w:rPr>
        <w:t>\</w:t>
      </w:r>
      <w:r w:rsidRPr="000F5246">
        <w:rPr>
          <w:rFonts w:hint="eastAsia"/>
        </w:rPr>
        <w:t>系統加密編譯：使用</w:t>
      </w:r>
      <w:r w:rsidRPr="000F5246">
        <w:rPr>
          <w:rFonts w:hint="eastAsia"/>
        </w:rPr>
        <w:t>FIPS 140</w:t>
      </w:r>
      <w:r w:rsidRPr="000F5246">
        <w:rPr>
          <w:rFonts w:hint="eastAsia"/>
        </w:rPr>
        <w:t>相容加密演算法，包括加密、雜湊以及簽署演算法」設為停用即可。</w:t>
      </w:r>
    </w:p>
    <w:p w14:paraId="7E3DD055" w14:textId="77777777" w:rsidR="00974EE4" w:rsidRPr="00974EE4" w:rsidRDefault="00974EE4" w:rsidP="00F94D80">
      <w:pPr>
        <w:pStyle w:val="15"/>
        <w:spacing w:after="180"/>
        <w:ind w:left="280"/>
      </w:pPr>
    </w:p>
    <w:tbl>
      <w:tblPr>
        <w:tblStyle w:val="ae"/>
        <w:tblW w:w="0" w:type="auto"/>
        <w:tblLook w:val="04A0" w:firstRow="1" w:lastRow="0" w:firstColumn="1" w:lastColumn="0" w:noHBand="0" w:noVBand="1"/>
      </w:tblPr>
      <w:tblGrid>
        <w:gridCol w:w="7042"/>
      </w:tblGrid>
      <w:tr w:rsidR="00EC741D" w14:paraId="657AC2F3" w14:textId="77777777" w:rsidTr="000F52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2" w:type="dxa"/>
          </w:tcPr>
          <w:p w14:paraId="1875423C" w14:textId="4F410F0C" w:rsidR="00EC741D" w:rsidRPr="00B237F7" w:rsidRDefault="00EC741D" w:rsidP="00BD78B7">
            <w:pPr>
              <w:pStyle w:val="af2"/>
              <w:spacing w:after="120"/>
            </w:pPr>
            <w:r>
              <w:rPr>
                <w:rFonts w:hint="eastAsia"/>
              </w:rPr>
              <w:tab/>
            </w:r>
            <w:r>
              <w:rPr>
                <w:rFonts w:hint="eastAsia"/>
              </w:rPr>
              <w:tab/>
            </w:r>
            <w:r w:rsidR="00F94D80">
              <w:drawing>
                <wp:inline distT="0" distB="0" distL="0" distR="0" wp14:anchorId="058B29B4" wp14:editId="7079753E">
                  <wp:extent cx="4333875" cy="2592801"/>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5300" cy="2599636"/>
                          </a:xfrm>
                          <a:prstGeom prst="rect">
                            <a:avLst/>
                          </a:prstGeom>
                          <a:noFill/>
                        </pic:spPr>
                      </pic:pic>
                    </a:graphicData>
                  </a:graphic>
                </wp:inline>
              </w:drawing>
            </w:r>
          </w:p>
        </w:tc>
      </w:tr>
      <w:tr w:rsidR="00EC741D" w14:paraId="59BC6A48" w14:textId="77777777" w:rsidTr="000F5246">
        <w:tc>
          <w:tcPr>
            <w:cnfStyle w:val="001000000000" w:firstRow="0" w:lastRow="0" w:firstColumn="1" w:lastColumn="0" w:oddVBand="0" w:evenVBand="0" w:oddHBand="0" w:evenHBand="0" w:firstRowFirstColumn="0" w:firstRowLastColumn="0" w:lastRowFirstColumn="0" w:lastRowLastColumn="0"/>
            <w:tcW w:w="7042" w:type="dxa"/>
          </w:tcPr>
          <w:p w14:paraId="3195C53C" w14:textId="3A95F7AE" w:rsidR="00EC741D" w:rsidRPr="00F757BF" w:rsidRDefault="00EC741D" w:rsidP="00BD78B7">
            <w:pPr>
              <w:pStyle w:val="a5"/>
            </w:pPr>
            <w:r w:rsidRPr="00124E56">
              <w:rPr>
                <w:rFonts w:hint="eastAsia"/>
              </w:rPr>
              <w:t>本</w:t>
            </w:r>
            <w:r w:rsidR="00F94D80">
              <w:rPr>
                <w:rFonts w:hint="eastAsia"/>
              </w:rPr>
              <w:t>院</w:t>
            </w:r>
            <w:r w:rsidRPr="00124E56">
              <w:rPr>
                <w:rFonts w:hint="eastAsia"/>
              </w:rPr>
              <w:t>整理</w:t>
            </w:r>
          </w:p>
        </w:tc>
      </w:tr>
      <w:tr w:rsidR="00EC741D" w14:paraId="1EAD2574" w14:textId="77777777" w:rsidTr="000F5246">
        <w:tc>
          <w:tcPr>
            <w:cnfStyle w:val="001000000000" w:firstRow="0" w:lastRow="0" w:firstColumn="1" w:lastColumn="0" w:oddVBand="0" w:evenVBand="0" w:oddHBand="0" w:evenHBand="0" w:firstRowFirstColumn="0" w:firstRowLastColumn="0" w:lastRowFirstColumn="0" w:lastRowLastColumn="0"/>
            <w:tcW w:w="7042" w:type="dxa"/>
          </w:tcPr>
          <w:p w14:paraId="2C46440B" w14:textId="2FD87941" w:rsidR="00EC741D" w:rsidRDefault="00F94D80" w:rsidP="00BD78B7">
            <w:pPr>
              <w:pStyle w:val="a"/>
              <w:spacing w:before="72" w:after="360"/>
            </w:pPr>
            <w:bookmarkStart w:id="11" w:name="_Ref129942965"/>
            <w:bookmarkStart w:id="12" w:name="_Toc130807838"/>
            <w:bookmarkStart w:id="13" w:name="_Ref64547637"/>
            <w:r>
              <w:rPr>
                <w:rFonts w:hint="eastAsia"/>
              </w:rPr>
              <w:t>「用戶端無法建立與遠端電腦的連線」錯誤訊息</w:t>
            </w:r>
            <w:bookmarkEnd w:id="11"/>
            <w:bookmarkEnd w:id="12"/>
          </w:p>
        </w:tc>
        <w:bookmarkEnd w:id="13"/>
      </w:tr>
    </w:tbl>
    <w:p w14:paraId="6B60C11E" w14:textId="78737CCF" w:rsidR="000F5246" w:rsidRDefault="000F5246" w:rsidP="000F5246">
      <w:pPr>
        <w:pStyle w:val="2"/>
        <w:spacing w:before="180" w:after="180"/>
        <w:ind w:left="420" w:hanging="420"/>
      </w:pPr>
      <w:bookmarkStart w:id="14" w:name="_Toc130802499"/>
      <w:bookmarkStart w:id="15" w:name="_Toc130803446"/>
      <w:bookmarkStart w:id="16" w:name="_Toc130807676"/>
      <w:bookmarkEnd w:id="14"/>
      <w:bookmarkEnd w:id="15"/>
      <w:r>
        <w:rPr>
          <w:rFonts w:hint="eastAsia"/>
        </w:rPr>
        <w:t>作業系統由</w:t>
      </w:r>
      <w:r>
        <w:rPr>
          <w:rFonts w:hint="eastAsia"/>
        </w:rPr>
        <w:t>Microsoft Windows 7</w:t>
      </w:r>
      <w:r>
        <w:rPr>
          <w:rFonts w:hint="eastAsia"/>
        </w:rPr>
        <w:t>升級至</w:t>
      </w:r>
      <w:r>
        <w:rPr>
          <w:rFonts w:hint="eastAsia"/>
        </w:rPr>
        <w:t>Microsoft Windows 7 Service Pack 1</w:t>
      </w:r>
      <w:r>
        <w:rPr>
          <w:rFonts w:hint="eastAsia"/>
        </w:rPr>
        <w:t>後，是否可正常套用政府組態基準</w:t>
      </w:r>
      <w:r>
        <w:rPr>
          <w:rFonts w:hint="eastAsia"/>
        </w:rPr>
        <w:t>(GCB)</w:t>
      </w:r>
      <w:r w:rsidR="009548A6">
        <w:rPr>
          <w:rFonts w:hint="eastAsia"/>
        </w:rPr>
        <w:t>？</w:t>
      </w:r>
      <w:bookmarkEnd w:id="16"/>
    </w:p>
    <w:p w14:paraId="44F6EBFC" w14:textId="7B14F76E" w:rsidR="000F5246" w:rsidRDefault="000F5246" w:rsidP="000F5246">
      <w:pPr>
        <w:pStyle w:val="15"/>
        <w:spacing w:after="180"/>
        <w:ind w:left="280"/>
      </w:pPr>
      <w:r>
        <w:rPr>
          <w:rFonts w:hint="eastAsia"/>
        </w:rPr>
        <w:t>作業系統升級至</w:t>
      </w:r>
      <w:r>
        <w:rPr>
          <w:rFonts w:hint="eastAsia"/>
        </w:rPr>
        <w:t>Microsoft Windows 7 Service Pack 1</w:t>
      </w:r>
      <w:r>
        <w:rPr>
          <w:rFonts w:hint="eastAsia"/>
        </w:rPr>
        <w:t>後，仍可正常套用政府組態基準</w:t>
      </w:r>
      <w:r>
        <w:rPr>
          <w:rFonts w:hint="eastAsia"/>
        </w:rPr>
        <w:t>(GCB)</w:t>
      </w:r>
      <w:r>
        <w:rPr>
          <w:rFonts w:hint="eastAsia"/>
        </w:rPr>
        <w:t>。</w:t>
      </w:r>
    </w:p>
    <w:p w14:paraId="4FC80EAB" w14:textId="73BF4FC1" w:rsidR="000F5246" w:rsidRDefault="000F5246" w:rsidP="000F5246">
      <w:pPr>
        <w:pStyle w:val="2"/>
        <w:spacing w:before="180" w:after="180"/>
        <w:ind w:left="420" w:hanging="420"/>
      </w:pPr>
      <w:bookmarkStart w:id="17" w:name="_Toc130807677"/>
      <w:r>
        <w:rPr>
          <w:rFonts w:hint="eastAsia"/>
        </w:rPr>
        <w:t>套用政府組態基準</w:t>
      </w:r>
      <w:r>
        <w:rPr>
          <w:rFonts w:hint="eastAsia"/>
        </w:rPr>
        <w:t>(GCB)</w:t>
      </w:r>
      <w:r>
        <w:rPr>
          <w:rFonts w:hint="eastAsia"/>
        </w:rPr>
        <w:t>後，使用者登入帳號是否會被更名？</w:t>
      </w:r>
      <w:bookmarkEnd w:id="17"/>
    </w:p>
    <w:p w14:paraId="48E79415" w14:textId="77777777" w:rsidR="000F5246" w:rsidRDefault="000F5246" w:rsidP="000F5246">
      <w:pPr>
        <w:pStyle w:val="15"/>
        <w:spacing w:after="180"/>
        <w:ind w:left="280"/>
      </w:pPr>
      <w:r>
        <w:rPr>
          <w:rFonts w:hint="eastAsia"/>
        </w:rPr>
        <w:t>政府組態基準</w:t>
      </w:r>
      <w:r>
        <w:rPr>
          <w:rFonts w:hint="eastAsia"/>
        </w:rPr>
        <w:t>(GCB)</w:t>
      </w:r>
      <w:r>
        <w:rPr>
          <w:rFonts w:hint="eastAsia"/>
        </w:rPr>
        <w:t>套用後，僅會停用本機的</w:t>
      </w:r>
      <w:r>
        <w:rPr>
          <w:rFonts w:hint="eastAsia"/>
        </w:rPr>
        <w:t>Administrator</w:t>
      </w:r>
      <w:r>
        <w:rPr>
          <w:rFonts w:hint="eastAsia"/>
        </w:rPr>
        <w:t>與</w:t>
      </w:r>
      <w:r>
        <w:rPr>
          <w:rFonts w:hint="eastAsia"/>
        </w:rPr>
        <w:t>Guest</w:t>
      </w:r>
      <w:r>
        <w:rPr>
          <w:rFonts w:hint="eastAsia"/>
        </w:rPr>
        <w:t>帳號並更名，若使用者使用前述的兩個本機帳號登入電腦，則在導入</w:t>
      </w:r>
      <w:r>
        <w:rPr>
          <w:rFonts w:hint="eastAsia"/>
        </w:rPr>
        <w:t>GCB</w:t>
      </w:r>
      <w:r>
        <w:rPr>
          <w:rFonts w:hint="eastAsia"/>
        </w:rPr>
        <w:t>後將出現無法登入之情況，須請管理人員額外建立帳號供使用者登入。</w:t>
      </w:r>
    </w:p>
    <w:p w14:paraId="7097F302" w14:textId="60AFF569" w:rsidR="000F5246" w:rsidRDefault="000F5246" w:rsidP="000F5246">
      <w:pPr>
        <w:pStyle w:val="2"/>
        <w:spacing w:before="180" w:after="180"/>
        <w:ind w:left="420" w:hanging="420"/>
      </w:pPr>
      <w:bookmarkStart w:id="18" w:name="_Toc130807678"/>
      <w:r>
        <w:rPr>
          <w:rFonts w:hint="eastAsia"/>
        </w:rPr>
        <w:t>套用政府組態基準</w:t>
      </w:r>
      <w:r>
        <w:rPr>
          <w:rFonts w:hint="eastAsia"/>
        </w:rPr>
        <w:t>(GCB)</w:t>
      </w:r>
      <w:r>
        <w:rPr>
          <w:rFonts w:hint="eastAsia"/>
        </w:rPr>
        <w:t>後，無法使用工作</w:t>
      </w:r>
      <w:proofErr w:type="gramStart"/>
      <w:r>
        <w:rPr>
          <w:rFonts w:hint="eastAsia"/>
        </w:rPr>
        <w:t>排程器</w:t>
      </w:r>
      <w:proofErr w:type="gramEnd"/>
      <w:r>
        <w:rPr>
          <w:rFonts w:hint="eastAsia"/>
        </w:rPr>
        <w:t>，怎麼辦呢？</w:t>
      </w:r>
      <w:bookmarkEnd w:id="18"/>
    </w:p>
    <w:p w14:paraId="1052768F" w14:textId="77777777" w:rsidR="000F5246" w:rsidRDefault="000F5246" w:rsidP="000F5246">
      <w:pPr>
        <w:pStyle w:val="15"/>
        <w:spacing w:after="180"/>
        <w:ind w:left="280"/>
      </w:pPr>
      <w:r>
        <w:rPr>
          <w:rFonts w:hint="eastAsia"/>
        </w:rPr>
        <w:t>政府組態基準</w:t>
      </w:r>
      <w:r>
        <w:rPr>
          <w:rFonts w:hint="eastAsia"/>
        </w:rPr>
        <w:t>(GCB)</w:t>
      </w:r>
      <w:r>
        <w:rPr>
          <w:rFonts w:hint="eastAsia"/>
        </w:rPr>
        <w:t>之設定值原則上不宜隨意更動，但如因公務執行需求，必須調整</w:t>
      </w:r>
      <w:r>
        <w:rPr>
          <w:rFonts w:hint="eastAsia"/>
        </w:rPr>
        <w:t>TWGCB-01-001-0106</w:t>
      </w:r>
      <w:r>
        <w:rPr>
          <w:rFonts w:hint="eastAsia"/>
        </w:rPr>
        <w:t>設定值，方法如下：</w:t>
      </w:r>
    </w:p>
    <w:p w14:paraId="21F1A9A8" w14:textId="1AFD8F04" w:rsidR="000F5246" w:rsidRDefault="000F5246" w:rsidP="00154C86">
      <w:pPr>
        <w:pStyle w:val="10"/>
      </w:pPr>
      <w:r>
        <w:rPr>
          <w:rFonts w:hint="eastAsia"/>
        </w:rPr>
        <w:lastRenderedPageBreak/>
        <w:t>至「電腦設定</w:t>
      </w:r>
      <w:r w:rsidR="000440DC">
        <w:rPr>
          <w:rFonts w:hint="eastAsia"/>
        </w:rPr>
        <w:t>\</w:t>
      </w:r>
      <w:r>
        <w:rPr>
          <w:rFonts w:hint="eastAsia"/>
        </w:rPr>
        <w:t>Windows</w:t>
      </w:r>
      <w:r>
        <w:rPr>
          <w:rFonts w:hint="eastAsia"/>
        </w:rPr>
        <w:t>設定</w:t>
      </w:r>
      <w:r w:rsidR="000440DC">
        <w:rPr>
          <w:rFonts w:hint="eastAsia"/>
        </w:rPr>
        <w:t>\</w:t>
      </w:r>
      <w:r>
        <w:rPr>
          <w:rFonts w:hint="eastAsia"/>
        </w:rPr>
        <w:t>安全性設定</w:t>
      </w:r>
      <w:r w:rsidR="000440DC">
        <w:rPr>
          <w:rFonts w:hint="eastAsia"/>
        </w:rPr>
        <w:t>\</w:t>
      </w:r>
      <w:r>
        <w:rPr>
          <w:rFonts w:hint="eastAsia"/>
        </w:rPr>
        <w:t>本機原則</w:t>
      </w:r>
      <w:r w:rsidR="000440DC">
        <w:rPr>
          <w:rFonts w:hint="eastAsia"/>
        </w:rPr>
        <w:t>\</w:t>
      </w:r>
      <w:r>
        <w:rPr>
          <w:rFonts w:hint="eastAsia"/>
        </w:rPr>
        <w:t>使用者權限指派</w:t>
      </w:r>
      <w:r w:rsidR="000440DC">
        <w:rPr>
          <w:rFonts w:hint="eastAsia"/>
        </w:rPr>
        <w:t>\</w:t>
      </w:r>
      <w:r>
        <w:rPr>
          <w:rFonts w:hint="eastAsia"/>
        </w:rPr>
        <w:t>以批次工作登入」，將欲使用工作排程器之帳號加入即可。</w:t>
      </w:r>
    </w:p>
    <w:p w14:paraId="4F065D8F" w14:textId="0ECA795D" w:rsidR="000F5246" w:rsidRDefault="000F5246" w:rsidP="000F5246">
      <w:pPr>
        <w:pStyle w:val="2"/>
        <w:spacing w:before="180" w:after="180"/>
        <w:ind w:left="420" w:hanging="420"/>
      </w:pPr>
      <w:bookmarkStart w:id="19" w:name="_Toc130807679"/>
      <w:r>
        <w:rPr>
          <w:rFonts w:hint="eastAsia"/>
        </w:rPr>
        <w:t>Microsoft Windows 7 GCB</w:t>
      </w:r>
      <w:r>
        <w:rPr>
          <w:rFonts w:hint="eastAsia"/>
        </w:rPr>
        <w:t>是否有設定</w:t>
      </w:r>
      <w:r>
        <w:rPr>
          <w:rFonts w:hint="eastAsia"/>
        </w:rPr>
        <w:t>NTP</w:t>
      </w:r>
      <w:r>
        <w:rPr>
          <w:rFonts w:hint="eastAsia"/>
        </w:rPr>
        <w:t>伺服器</w:t>
      </w:r>
      <w:r w:rsidR="000A6E1C">
        <w:rPr>
          <w:rFonts w:hint="eastAsia"/>
        </w:rPr>
        <w:t>之</w:t>
      </w:r>
      <w:r>
        <w:rPr>
          <w:rFonts w:hint="eastAsia"/>
        </w:rPr>
        <w:t>條目呢？</w:t>
      </w:r>
      <w:bookmarkEnd w:id="19"/>
    </w:p>
    <w:p w14:paraId="42401463" w14:textId="769B73E0" w:rsidR="000F5246" w:rsidRDefault="000F5246" w:rsidP="000F5246">
      <w:pPr>
        <w:pStyle w:val="15"/>
        <w:spacing w:after="180"/>
        <w:ind w:left="280"/>
      </w:pPr>
      <w:r>
        <w:rPr>
          <w:rFonts w:hint="eastAsia"/>
        </w:rPr>
        <w:t>Microsoft Windows 7 GCB</w:t>
      </w:r>
      <w:r>
        <w:rPr>
          <w:rFonts w:hint="eastAsia"/>
        </w:rPr>
        <w:t>中有設定</w:t>
      </w:r>
      <w:r>
        <w:rPr>
          <w:rFonts w:hint="eastAsia"/>
        </w:rPr>
        <w:t>NTP</w:t>
      </w:r>
      <w:r>
        <w:rPr>
          <w:rFonts w:hint="eastAsia"/>
        </w:rPr>
        <w:t>伺服器</w:t>
      </w:r>
      <w:r w:rsidR="000A6E1C">
        <w:rPr>
          <w:rFonts w:hint="eastAsia"/>
        </w:rPr>
        <w:t>之</w:t>
      </w:r>
      <w:r>
        <w:rPr>
          <w:rFonts w:hint="eastAsia"/>
        </w:rPr>
        <w:t>條目，其路徑如下：</w:t>
      </w:r>
    </w:p>
    <w:p w14:paraId="4C70B83A" w14:textId="0CBD009C" w:rsidR="000F5246" w:rsidRDefault="000F5246" w:rsidP="00154C86">
      <w:pPr>
        <w:pStyle w:val="10"/>
      </w:pPr>
      <w:r>
        <w:rPr>
          <w:rFonts w:hint="eastAsia"/>
        </w:rPr>
        <w:t>「電腦設定</w:t>
      </w:r>
      <w:r w:rsidR="000440DC">
        <w:rPr>
          <w:rFonts w:hint="eastAsia"/>
        </w:rPr>
        <w:t>\</w:t>
      </w:r>
      <w:r>
        <w:rPr>
          <w:rFonts w:hint="eastAsia"/>
        </w:rPr>
        <w:t>系統管理範本</w:t>
      </w:r>
      <w:r w:rsidR="000440DC">
        <w:rPr>
          <w:rFonts w:hint="eastAsia"/>
        </w:rPr>
        <w:t>\</w:t>
      </w:r>
      <w:r>
        <w:rPr>
          <w:rFonts w:hint="eastAsia"/>
        </w:rPr>
        <w:t>系統</w:t>
      </w:r>
      <w:r w:rsidR="000440DC">
        <w:rPr>
          <w:rFonts w:hint="eastAsia"/>
        </w:rPr>
        <w:t>\</w:t>
      </w:r>
      <w:r>
        <w:rPr>
          <w:rFonts w:hint="eastAsia"/>
        </w:rPr>
        <w:t>Windows</w:t>
      </w:r>
      <w:r>
        <w:rPr>
          <w:rFonts w:hint="eastAsia"/>
        </w:rPr>
        <w:t>時間服務</w:t>
      </w:r>
      <w:r w:rsidR="000440DC">
        <w:rPr>
          <w:rFonts w:hint="eastAsia"/>
        </w:rPr>
        <w:t>\</w:t>
      </w:r>
      <w:r>
        <w:rPr>
          <w:rFonts w:hint="eastAsia"/>
        </w:rPr>
        <w:t>時間提供者</w:t>
      </w:r>
      <w:r w:rsidR="000440DC">
        <w:rPr>
          <w:rFonts w:hint="eastAsia"/>
        </w:rPr>
        <w:t>\</w:t>
      </w:r>
      <w:r>
        <w:rPr>
          <w:rFonts w:hint="eastAsia"/>
        </w:rPr>
        <w:t>設定</w:t>
      </w:r>
      <w:r>
        <w:rPr>
          <w:rFonts w:hint="eastAsia"/>
        </w:rPr>
        <w:t>Windows NTP</w:t>
      </w:r>
      <w:r>
        <w:rPr>
          <w:rFonts w:hint="eastAsia"/>
        </w:rPr>
        <w:t>用戶端」，可透過此項設定指定電腦所使用的</w:t>
      </w:r>
      <w:r>
        <w:rPr>
          <w:rFonts w:hint="eastAsia"/>
        </w:rPr>
        <w:t>NTP</w:t>
      </w:r>
      <w:r>
        <w:rPr>
          <w:rFonts w:hint="eastAsia"/>
        </w:rPr>
        <w:t>伺服器位置。</w:t>
      </w:r>
    </w:p>
    <w:p w14:paraId="29CBAB53" w14:textId="046A1925" w:rsidR="000F5246" w:rsidRDefault="000F5246" w:rsidP="000F5246">
      <w:pPr>
        <w:pStyle w:val="2"/>
        <w:spacing w:before="180" w:after="180"/>
        <w:ind w:left="420" w:hanging="420"/>
      </w:pPr>
      <w:bookmarkStart w:id="20" w:name="_Toc130807680"/>
      <w:r>
        <w:rPr>
          <w:rFonts w:hint="eastAsia"/>
        </w:rPr>
        <w:t>套用政府組態基準</w:t>
      </w:r>
      <w:r>
        <w:rPr>
          <w:rFonts w:hint="eastAsia"/>
        </w:rPr>
        <w:t>(GCB)</w:t>
      </w:r>
      <w:r>
        <w:rPr>
          <w:rFonts w:hint="eastAsia"/>
        </w:rPr>
        <w:t>後，無法從遠端使用</w:t>
      </w:r>
      <w:r>
        <w:rPr>
          <w:rFonts w:hint="eastAsia"/>
        </w:rPr>
        <w:t>VNC</w:t>
      </w:r>
      <w:r>
        <w:rPr>
          <w:rFonts w:hint="eastAsia"/>
        </w:rPr>
        <w:t>連線至此電腦，怎麼辦呢？</w:t>
      </w:r>
      <w:bookmarkEnd w:id="20"/>
    </w:p>
    <w:p w14:paraId="3E7B30DD" w14:textId="40DAD0FC" w:rsidR="00C1382F" w:rsidRDefault="000F5246" w:rsidP="000F5246">
      <w:pPr>
        <w:pStyle w:val="15"/>
        <w:spacing w:after="180"/>
        <w:ind w:left="280"/>
      </w:pPr>
      <w:r>
        <w:rPr>
          <w:rFonts w:hint="eastAsia"/>
        </w:rPr>
        <w:t>套用</w:t>
      </w:r>
      <w:r>
        <w:rPr>
          <w:rFonts w:hint="eastAsia"/>
        </w:rPr>
        <w:t>Microsoft Windows 7 GCB</w:t>
      </w:r>
      <w:r>
        <w:rPr>
          <w:rFonts w:hint="eastAsia"/>
        </w:rPr>
        <w:t>後，將啟用本機防火牆並封鎖輸入連線，如因公務使用需求，欲從遠端使用</w:t>
      </w:r>
      <w:r>
        <w:rPr>
          <w:rFonts w:hint="eastAsia"/>
        </w:rPr>
        <w:t>VNC</w:t>
      </w:r>
      <w:r>
        <w:rPr>
          <w:rFonts w:hint="eastAsia"/>
        </w:rPr>
        <w:t>連線至此電腦，請調整本機防火牆規則，開通</w:t>
      </w:r>
      <w:r>
        <w:rPr>
          <w:rFonts w:hint="eastAsia"/>
        </w:rPr>
        <w:t>VNC</w:t>
      </w:r>
      <w:r>
        <w:rPr>
          <w:rFonts w:hint="eastAsia"/>
        </w:rPr>
        <w:t>連線所需之協定與埠號。</w:t>
      </w:r>
    </w:p>
    <w:p w14:paraId="605E8A4C" w14:textId="429D5EED" w:rsidR="00541CA2" w:rsidRDefault="00541CA2" w:rsidP="00541CA2">
      <w:pPr>
        <w:pStyle w:val="1"/>
        <w:spacing w:after="180"/>
        <w:ind w:left="280" w:hanging="280"/>
      </w:pPr>
      <w:bookmarkStart w:id="21" w:name="_Toc130475881"/>
      <w:bookmarkStart w:id="22" w:name="_Toc130807681"/>
      <w:r w:rsidRPr="00F94D80">
        <w:lastRenderedPageBreak/>
        <w:t xml:space="preserve">Microsoft Windows </w:t>
      </w:r>
      <w:r>
        <w:t>10</w:t>
      </w:r>
      <w:bookmarkEnd w:id="21"/>
      <w:bookmarkEnd w:id="22"/>
    </w:p>
    <w:p w14:paraId="25EC7CE6" w14:textId="77777777" w:rsidR="00541CA2" w:rsidRPr="00CA3DBC" w:rsidRDefault="00541CA2" w:rsidP="00541CA2">
      <w:pPr>
        <w:pStyle w:val="2"/>
        <w:spacing w:before="180" w:after="180"/>
        <w:ind w:left="420" w:hanging="420"/>
      </w:pPr>
      <w:bookmarkStart w:id="23" w:name="_Toc130475882"/>
      <w:bookmarkStart w:id="24" w:name="_Toc130807682"/>
      <w:r w:rsidRPr="00942CDE">
        <w:t>若</w:t>
      </w:r>
      <w:r w:rsidRPr="00942CDE">
        <w:t>UNC</w:t>
      </w:r>
      <w:r w:rsidRPr="00942CDE">
        <w:t>路徑未設定在「已強化的</w:t>
      </w:r>
      <w:r w:rsidRPr="00942CDE">
        <w:t>UNC</w:t>
      </w:r>
      <w:r w:rsidRPr="00942CDE">
        <w:t>路徑」清單中，是否會受</w:t>
      </w:r>
      <w:proofErr w:type="gramStart"/>
      <w:r w:rsidRPr="00942CDE">
        <w:t>此項組態</w:t>
      </w:r>
      <w:proofErr w:type="gramEnd"/>
      <w:r w:rsidRPr="00942CDE">
        <w:t>設定影響？</w:t>
      </w:r>
      <w:bookmarkEnd w:id="23"/>
      <w:bookmarkEnd w:id="24"/>
    </w:p>
    <w:p w14:paraId="7C803D9F" w14:textId="5BA7B91A" w:rsidR="00541CA2" w:rsidRPr="00E24D60" w:rsidRDefault="00541CA2" w:rsidP="00541CA2">
      <w:pPr>
        <w:pStyle w:val="15"/>
        <w:spacing w:after="180"/>
        <w:ind w:left="280"/>
      </w:pPr>
      <w:r w:rsidRPr="00942CDE">
        <w:t>如下</w:t>
      </w:r>
      <w:r>
        <w:fldChar w:fldCharType="begin"/>
      </w:r>
      <w:r>
        <w:instrText xml:space="preserve"> </w:instrText>
      </w:r>
      <w:r>
        <w:rPr>
          <w:rFonts w:hint="eastAsia"/>
        </w:rPr>
        <w:instrText>REF _Ref129959207 \r \h</w:instrText>
      </w:r>
      <w:r>
        <w:instrText xml:space="preserve"> </w:instrText>
      </w:r>
      <w:r>
        <w:fldChar w:fldCharType="separate"/>
      </w:r>
      <w:r w:rsidR="00574F0A">
        <w:rPr>
          <w:rFonts w:hint="eastAsia"/>
        </w:rPr>
        <w:t>圖</w:t>
      </w:r>
      <w:r w:rsidR="00574F0A">
        <w:rPr>
          <w:rFonts w:hint="eastAsia"/>
        </w:rPr>
        <w:t>2</w:t>
      </w:r>
      <w:r>
        <w:fldChar w:fldCharType="end"/>
      </w:r>
      <w:r w:rsidRPr="00942CDE">
        <w:t>所示，</w:t>
      </w:r>
      <w:proofErr w:type="gramStart"/>
      <w:r w:rsidRPr="00942CDE">
        <w:t>此項組態</w:t>
      </w:r>
      <w:proofErr w:type="gramEnd"/>
      <w:r w:rsidRPr="00942CDE">
        <w:t>設定只會影響設定於「</w:t>
      </w:r>
      <w:r w:rsidRPr="00942CDE">
        <w:t>\\*\SYSVOL</w:t>
      </w:r>
      <w:r w:rsidRPr="00942CDE">
        <w:t>」與「</w:t>
      </w:r>
      <w:r w:rsidRPr="00942CDE">
        <w:t>\\*\NETLOGON</w:t>
      </w:r>
      <w:r w:rsidRPr="00942CDE">
        <w:t>」清單中之</w:t>
      </w:r>
      <w:r w:rsidRPr="00942CDE">
        <w:t>UNC</w:t>
      </w:r>
      <w:r w:rsidRPr="00942CDE">
        <w:t>路徑，其餘路徑不受影響。</w:t>
      </w:r>
    </w:p>
    <w:tbl>
      <w:tblPr>
        <w:tblStyle w:val="ae"/>
        <w:tblW w:w="0" w:type="auto"/>
        <w:tblLook w:val="04A0" w:firstRow="1" w:lastRow="0" w:firstColumn="1" w:lastColumn="0" w:noHBand="0" w:noVBand="1"/>
      </w:tblPr>
      <w:tblGrid>
        <w:gridCol w:w="7042"/>
      </w:tblGrid>
      <w:tr w:rsidR="00541CA2" w:rsidRPr="00F757BF" w14:paraId="5E4D10AF" w14:textId="77777777" w:rsidTr="00BD7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2" w:type="dxa"/>
          </w:tcPr>
          <w:p w14:paraId="5EC8F432" w14:textId="77777777" w:rsidR="00541CA2" w:rsidRPr="00E24D60" w:rsidRDefault="00541CA2" w:rsidP="00541CA2">
            <w:pPr>
              <w:pStyle w:val="af2"/>
              <w:keepNext w:val="0"/>
              <w:tabs>
                <w:tab w:val="left" w:pos="0"/>
              </w:tabs>
              <w:spacing w:before="72" w:after="72"/>
            </w:pPr>
            <w:r>
              <w:drawing>
                <wp:inline distT="0" distB="0" distL="0" distR="0" wp14:anchorId="0B78B27F" wp14:editId="3064769F">
                  <wp:extent cx="4272077" cy="2884228"/>
                  <wp:effectExtent l="0" t="0" r="0" b="0"/>
                  <wp:docPr id="2" name="圖片 2" descr="https://www.nics.nat.gov.tw/UploadFile/attachfilegcb/Win10_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ics.nat.gov.tw/UploadFile/attachfilegcb/Win10_Q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1001" cy="2937512"/>
                          </a:xfrm>
                          <a:prstGeom prst="rect">
                            <a:avLst/>
                          </a:prstGeom>
                          <a:noFill/>
                          <a:ln>
                            <a:noFill/>
                          </a:ln>
                        </pic:spPr>
                      </pic:pic>
                    </a:graphicData>
                  </a:graphic>
                </wp:inline>
              </w:drawing>
            </w:r>
          </w:p>
        </w:tc>
      </w:tr>
      <w:tr w:rsidR="00541CA2" w:rsidRPr="00F757BF" w14:paraId="23FC507C"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4D85E057" w14:textId="77777777" w:rsidR="00541CA2" w:rsidRPr="00E24D60" w:rsidRDefault="00541CA2" w:rsidP="00BD78B7">
            <w:pPr>
              <w:pStyle w:val="a5"/>
            </w:pPr>
            <w:r w:rsidRPr="00E24D60">
              <w:rPr>
                <w:rFonts w:hint="eastAsia"/>
              </w:rPr>
              <w:t>本院整理</w:t>
            </w:r>
          </w:p>
        </w:tc>
      </w:tr>
      <w:tr w:rsidR="00541CA2" w14:paraId="549AA45B"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21A86796" w14:textId="382539F4" w:rsidR="00541CA2" w:rsidRDefault="00541CA2" w:rsidP="00BD78B7">
            <w:pPr>
              <w:pStyle w:val="a"/>
              <w:spacing w:before="72" w:after="360"/>
            </w:pPr>
            <w:bookmarkStart w:id="25" w:name="_Ref129959207"/>
            <w:bookmarkStart w:id="26" w:name="_Toc130475901"/>
            <w:bookmarkStart w:id="27" w:name="_Toc130807839"/>
            <w:r>
              <w:rPr>
                <w:rFonts w:hint="eastAsia"/>
              </w:rPr>
              <w:t>「</w:t>
            </w:r>
            <w:r w:rsidRPr="00E24D60">
              <w:rPr>
                <w:rFonts w:hint="eastAsia"/>
              </w:rPr>
              <w:t>已強化的</w:t>
            </w:r>
            <w:r w:rsidRPr="00E24D60">
              <w:rPr>
                <w:rFonts w:hint="eastAsia"/>
              </w:rPr>
              <w:t>UNC</w:t>
            </w:r>
            <w:r w:rsidRPr="00E24D60">
              <w:rPr>
                <w:rFonts w:hint="eastAsia"/>
              </w:rPr>
              <w:t>路徑</w:t>
            </w:r>
            <w:r>
              <w:rPr>
                <w:rFonts w:hint="eastAsia"/>
              </w:rPr>
              <w:t>」組態設定</w:t>
            </w:r>
            <w:bookmarkEnd w:id="25"/>
            <w:bookmarkEnd w:id="26"/>
            <w:bookmarkEnd w:id="27"/>
          </w:p>
        </w:tc>
      </w:tr>
    </w:tbl>
    <w:p w14:paraId="4BA0201C" w14:textId="77777777" w:rsidR="00541CA2" w:rsidRPr="00CA3DBC" w:rsidRDefault="00541CA2" w:rsidP="00541CA2">
      <w:pPr>
        <w:pStyle w:val="2"/>
        <w:spacing w:before="180" w:after="180"/>
        <w:ind w:left="420" w:hanging="420"/>
      </w:pPr>
      <w:bookmarkStart w:id="28" w:name="_Toc130475883"/>
      <w:bookmarkStart w:id="29" w:name="_Toc130807683"/>
      <w:r w:rsidRPr="00942CDE">
        <w:t>如何解決</w:t>
      </w:r>
      <w:r w:rsidRPr="00942CDE">
        <w:t>Windows Update</w:t>
      </w:r>
      <w:r w:rsidRPr="00942CDE">
        <w:t>自動更新造成使用者於登入時自動重新開機之狀況？</w:t>
      </w:r>
      <w:bookmarkEnd w:id="28"/>
      <w:bookmarkEnd w:id="29"/>
    </w:p>
    <w:p w14:paraId="58FC9EF9" w14:textId="77777777" w:rsidR="00541CA2" w:rsidRPr="00942CDE" w:rsidRDefault="00541CA2" w:rsidP="00541CA2">
      <w:pPr>
        <w:pStyle w:val="15"/>
        <w:spacing w:after="180"/>
        <w:ind w:left="280"/>
      </w:pPr>
      <w:r w:rsidRPr="00942CDE">
        <w:t>政府組態基準</w:t>
      </w:r>
      <w:r w:rsidRPr="00942CDE">
        <w:t>(GCB)</w:t>
      </w:r>
      <w:r w:rsidRPr="00942CDE">
        <w:t>之設定值原則上不宜隨意更動，但如因公務執行需求，必須調整</w:t>
      </w:r>
      <w:r w:rsidRPr="00942CDE">
        <w:t>TWGCB-01-005-0262</w:t>
      </w:r>
      <w:r w:rsidRPr="00942CDE">
        <w:t>設定值，方法如下：</w:t>
      </w:r>
    </w:p>
    <w:p w14:paraId="6E6B9743" w14:textId="27D65A6D" w:rsidR="00541CA2" w:rsidRPr="00942CDE" w:rsidRDefault="00541CA2" w:rsidP="00154C86">
      <w:pPr>
        <w:pStyle w:val="10"/>
      </w:pPr>
      <w:r w:rsidRPr="00942CDE">
        <w:t>將「電腦設定</w:t>
      </w:r>
      <w:r w:rsidR="000440DC">
        <w:t>\</w:t>
      </w:r>
      <w:r w:rsidRPr="00942CDE">
        <w:t>系統管理範本</w:t>
      </w:r>
      <w:r w:rsidR="000440DC">
        <w:t>\</w:t>
      </w:r>
      <w:r w:rsidRPr="00942CDE">
        <w:t>Windows</w:t>
      </w:r>
      <w:r w:rsidRPr="00942CDE">
        <w:t>元件</w:t>
      </w:r>
      <w:r w:rsidR="000440DC">
        <w:t>\</w:t>
      </w:r>
      <w:r w:rsidRPr="00942CDE">
        <w:t>Windows Update</w:t>
      </w:r>
      <w:r w:rsidR="000440DC">
        <w:t>\</w:t>
      </w:r>
      <w:r w:rsidRPr="00942CDE">
        <w:t>有使用者登入時不自動重新開機以完成排定的自動更新安裝」設為啟用即可。</w:t>
      </w:r>
    </w:p>
    <w:p w14:paraId="3096D941" w14:textId="57CE39FA" w:rsidR="00541CA2" w:rsidRPr="00CA3DBC" w:rsidRDefault="00541CA2" w:rsidP="00541CA2">
      <w:pPr>
        <w:pStyle w:val="2"/>
        <w:spacing w:before="180" w:after="180"/>
        <w:ind w:left="420" w:hanging="420"/>
      </w:pPr>
      <w:bookmarkStart w:id="30" w:name="_Toc130475884"/>
      <w:bookmarkStart w:id="31" w:name="_Toc130807684"/>
      <w:r w:rsidRPr="00942CDE">
        <w:lastRenderedPageBreak/>
        <w:t>如何解決</w:t>
      </w:r>
      <w:r w:rsidRPr="00942CDE">
        <w:t>Windows</w:t>
      </w:r>
      <w:r w:rsidRPr="00942CDE">
        <w:t>市集</w:t>
      </w:r>
      <w:r w:rsidRPr="00942CDE">
        <w:t>App(</w:t>
      </w:r>
      <w:r w:rsidRPr="00942CDE">
        <w:t>如</w:t>
      </w:r>
      <w:r w:rsidRPr="00942CDE">
        <w:t>:</w:t>
      </w:r>
      <w:r w:rsidRPr="00942CDE">
        <w:t>相片、計算機</w:t>
      </w:r>
      <w:r w:rsidRPr="00942CDE">
        <w:t>)</w:t>
      </w:r>
      <w:r w:rsidRPr="00942CDE">
        <w:t>無法使用</w:t>
      </w:r>
      <w:r w:rsidR="000A6E1C">
        <w:rPr>
          <w:rFonts w:hint="eastAsia"/>
        </w:rPr>
        <w:t>之</w:t>
      </w:r>
      <w:r w:rsidRPr="00942CDE">
        <w:t>問題？</w:t>
      </w:r>
      <w:bookmarkEnd w:id="30"/>
      <w:bookmarkEnd w:id="31"/>
    </w:p>
    <w:p w14:paraId="26196C74" w14:textId="77777777" w:rsidR="00541CA2" w:rsidRPr="00942CDE" w:rsidRDefault="00541CA2" w:rsidP="00541CA2">
      <w:pPr>
        <w:pStyle w:val="15"/>
        <w:spacing w:after="180"/>
        <w:ind w:left="280"/>
      </w:pPr>
      <w:r w:rsidRPr="00942CDE">
        <w:t>政府組態基準</w:t>
      </w:r>
      <w:r w:rsidRPr="00942CDE">
        <w:t>(GCB)</w:t>
      </w:r>
      <w:r w:rsidRPr="00942CDE">
        <w:t>之設定值原則上不宜隨意更動，但如因公務執行需求，必須調整</w:t>
      </w:r>
      <w:r w:rsidRPr="00942CDE">
        <w:t>TWGCB-01-005-0285</w:t>
      </w:r>
      <w:r w:rsidRPr="00942CDE">
        <w:t>與</w:t>
      </w:r>
      <w:r w:rsidRPr="00942CDE">
        <w:t>TWGCB-01-005-0284</w:t>
      </w:r>
      <w:r w:rsidRPr="00942CDE">
        <w:t>設定值，方法如下：</w:t>
      </w:r>
    </w:p>
    <w:p w14:paraId="38626FD0" w14:textId="1A4A325A" w:rsidR="00541CA2" w:rsidRPr="00E24D60" w:rsidRDefault="00541CA2" w:rsidP="00154C86">
      <w:pPr>
        <w:pStyle w:val="10"/>
      </w:pPr>
      <w:r w:rsidRPr="00942CDE">
        <w:t>將「電腦設定</w:t>
      </w:r>
      <w:r w:rsidR="000440DC">
        <w:t>\</w:t>
      </w:r>
      <w:r w:rsidRPr="00942CDE">
        <w:t>系統管理範本</w:t>
      </w:r>
      <w:r w:rsidR="000440DC">
        <w:t>\</w:t>
      </w:r>
      <w:r w:rsidRPr="00942CDE">
        <w:t>Windows</w:t>
      </w:r>
      <w:r w:rsidRPr="00942CDE">
        <w:t>元件</w:t>
      </w:r>
      <w:r w:rsidR="000440DC">
        <w:t>\</w:t>
      </w:r>
      <w:r w:rsidRPr="00942CDE">
        <w:t>Windows</w:t>
      </w:r>
      <w:r w:rsidRPr="00942CDE">
        <w:t>市集</w:t>
      </w:r>
      <w:r w:rsidR="000440DC">
        <w:t>\</w:t>
      </w:r>
      <w:r w:rsidRPr="00942CDE">
        <w:t>安全性選項</w:t>
      </w:r>
      <w:r w:rsidR="000440DC">
        <w:t>\</w:t>
      </w:r>
      <w:r w:rsidRPr="00942CDE">
        <w:t>停用</w:t>
      </w:r>
      <w:r w:rsidRPr="00942CDE">
        <w:t>Windows</w:t>
      </w:r>
      <w:r w:rsidRPr="00942CDE">
        <w:t>市集中的所有應用程式」設為啟用，以及將「電腦設定</w:t>
      </w:r>
      <w:r w:rsidR="000440DC">
        <w:t>\</w:t>
      </w:r>
      <w:r w:rsidRPr="00942CDE">
        <w:t>系統管理範本</w:t>
      </w:r>
      <w:r w:rsidR="000440DC">
        <w:t>\</w:t>
      </w:r>
      <w:r w:rsidRPr="00942CDE">
        <w:t>Windows</w:t>
      </w:r>
      <w:r w:rsidRPr="00942CDE">
        <w:t>元件</w:t>
      </w:r>
      <w:r w:rsidR="000440DC">
        <w:t>\</w:t>
      </w:r>
      <w:r w:rsidRPr="00942CDE">
        <w:t>市集</w:t>
      </w:r>
      <w:r w:rsidR="000440DC">
        <w:t>\</w:t>
      </w:r>
      <w:r w:rsidRPr="00942CDE">
        <w:t>關閉市集應用程式」設為停用即可。</w:t>
      </w:r>
    </w:p>
    <w:p w14:paraId="336857F4" w14:textId="377FDF0B" w:rsidR="00541CA2" w:rsidRPr="00CA3DBC" w:rsidRDefault="00541CA2" w:rsidP="00541CA2">
      <w:pPr>
        <w:pStyle w:val="2"/>
        <w:spacing w:before="180" w:after="180"/>
        <w:ind w:left="420" w:hanging="420"/>
      </w:pPr>
      <w:bookmarkStart w:id="32" w:name="_Toc130475885"/>
      <w:bookmarkStart w:id="33" w:name="_Toc130807685"/>
      <w:r w:rsidRPr="00942CDE">
        <w:t>如何解決</w:t>
      </w:r>
      <w:r w:rsidRPr="00942CDE">
        <w:t>Miracast</w:t>
      </w:r>
      <w:r w:rsidRPr="00942CDE">
        <w:t>投影功能無法使用</w:t>
      </w:r>
      <w:r w:rsidR="000A6E1C">
        <w:rPr>
          <w:rFonts w:hint="eastAsia"/>
        </w:rPr>
        <w:t>之</w:t>
      </w:r>
      <w:r w:rsidRPr="00942CDE">
        <w:t>問題？</w:t>
      </w:r>
      <w:bookmarkEnd w:id="32"/>
      <w:bookmarkEnd w:id="33"/>
    </w:p>
    <w:p w14:paraId="4502F9DE" w14:textId="77777777" w:rsidR="00541CA2" w:rsidRPr="00942CDE" w:rsidRDefault="00541CA2" w:rsidP="00541CA2">
      <w:pPr>
        <w:pStyle w:val="15"/>
        <w:spacing w:after="180"/>
        <w:ind w:left="280"/>
      </w:pPr>
      <w:r w:rsidRPr="00942CDE">
        <w:t>政府組態基準</w:t>
      </w:r>
      <w:r w:rsidRPr="00942CDE">
        <w:t>(GCB)</w:t>
      </w:r>
      <w:r w:rsidRPr="00942CDE">
        <w:t>之設定值原則上不宜隨意更動，但如因公務執行需求，必須調整</w:t>
      </w:r>
      <w:r w:rsidRPr="00942CDE">
        <w:t>TWGCB-01-005-0285</w:t>
      </w:r>
      <w:r w:rsidRPr="00942CDE">
        <w:t>與</w:t>
      </w:r>
      <w:r w:rsidRPr="00942CDE">
        <w:t>TWGCB-01-005-00284</w:t>
      </w:r>
      <w:r w:rsidRPr="00942CDE">
        <w:t>設定值，方法如下：</w:t>
      </w:r>
    </w:p>
    <w:p w14:paraId="1E388567" w14:textId="656BA39A" w:rsidR="00541CA2" w:rsidRPr="00E24D60" w:rsidRDefault="00541CA2" w:rsidP="00154C86">
      <w:pPr>
        <w:pStyle w:val="10"/>
      </w:pPr>
      <w:r w:rsidRPr="00942CDE">
        <w:t>將「電腦設定</w:t>
      </w:r>
      <w:r w:rsidR="000440DC">
        <w:t>\</w:t>
      </w:r>
      <w:r w:rsidRPr="00942CDE">
        <w:t>系統管理範本</w:t>
      </w:r>
      <w:r w:rsidR="000440DC">
        <w:t>\</w:t>
      </w:r>
      <w:r w:rsidRPr="00942CDE">
        <w:t>Windows</w:t>
      </w:r>
      <w:r w:rsidRPr="00942CDE">
        <w:t>元件</w:t>
      </w:r>
      <w:r w:rsidR="000440DC">
        <w:t>\</w:t>
      </w:r>
      <w:r w:rsidRPr="00942CDE">
        <w:t>Windows</w:t>
      </w:r>
      <w:r w:rsidRPr="00942CDE">
        <w:t>市集</w:t>
      </w:r>
      <w:r w:rsidR="000440DC">
        <w:t>\</w:t>
      </w:r>
      <w:r w:rsidRPr="00942CDE">
        <w:t>安全性選項</w:t>
      </w:r>
      <w:r w:rsidR="000440DC">
        <w:t>\</w:t>
      </w:r>
      <w:r w:rsidRPr="00942CDE">
        <w:t>停用</w:t>
      </w:r>
      <w:r w:rsidRPr="00942CDE">
        <w:t>Windows</w:t>
      </w:r>
      <w:r w:rsidRPr="00942CDE">
        <w:t>市集中的所有應用程式」設為啟用，以及將「電腦設定</w:t>
      </w:r>
      <w:r w:rsidR="000440DC">
        <w:t>\</w:t>
      </w:r>
      <w:r w:rsidRPr="00942CDE">
        <w:t>系統管理範本</w:t>
      </w:r>
      <w:r w:rsidR="000440DC">
        <w:t>\</w:t>
      </w:r>
      <w:r w:rsidRPr="00942CDE">
        <w:t>Windows</w:t>
      </w:r>
      <w:r w:rsidRPr="00942CDE">
        <w:t>元件</w:t>
      </w:r>
      <w:r w:rsidR="000440DC">
        <w:t>\</w:t>
      </w:r>
      <w:r w:rsidRPr="00942CDE">
        <w:t>市集</w:t>
      </w:r>
      <w:r w:rsidR="000440DC">
        <w:t>\</w:t>
      </w:r>
      <w:r w:rsidRPr="00942CDE">
        <w:t>關閉市集應用程式」設為停用即可。</w:t>
      </w:r>
    </w:p>
    <w:p w14:paraId="79628C64" w14:textId="77777777" w:rsidR="00541CA2" w:rsidRPr="00CA3DBC" w:rsidRDefault="00541CA2" w:rsidP="00541CA2">
      <w:pPr>
        <w:pStyle w:val="2"/>
        <w:spacing w:before="180" w:after="180"/>
        <w:ind w:left="420" w:hanging="420"/>
      </w:pPr>
      <w:bookmarkStart w:id="34" w:name="_Toc130475886"/>
      <w:bookmarkStart w:id="35" w:name="_Toc130807686"/>
      <w:r w:rsidRPr="00942CDE">
        <w:t>「設定</w:t>
      </w:r>
      <w:r w:rsidRPr="00942CDE">
        <w:t>6to4</w:t>
      </w:r>
      <w:r w:rsidRPr="00942CDE">
        <w:t>狀態」啟用後，該如何設定子選項？</w:t>
      </w:r>
      <w:bookmarkEnd w:id="34"/>
      <w:bookmarkEnd w:id="35"/>
    </w:p>
    <w:p w14:paraId="54B0DF93" w14:textId="40532918" w:rsidR="00541CA2" w:rsidRPr="00942CDE" w:rsidRDefault="00541CA2" w:rsidP="00541CA2">
      <w:pPr>
        <w:pStyle w:val="15"/>
        <w:spacing w:after="180"/>
        <w:ind w:left="280"/>
      </w:pPr>
      <w:r w:rsidRPr="00942CDE">
        <w:t>Microsoft Windows 10</w:t>
      </w:r>
      <w:r w:rsidRPr="00942CDE">
        <w:t>政府組態基準</w:t>
      </w:r>
      <w:r w:rsidRPr="00942CDE">
        <w:t>(GCB)</w:t>
      </w:r>
      <w:r w:rsidRPr="00942CDE">
        <w:t>規範以公告之說明文件為基準，若建議設定值未指定子選項，則代表</w:t>
      </w:r>
      <w:r w:rsidRPr="00942CDE">
        <w:t>GCB</w:t>
      </w:r>
      <w:r w:rsidRPr="00942CDE">
        <w:t>針對子選項無規範設定值，機關可自行訂立此項標準，意</w:t>
      </w:r>
      <w:proofErr w:type="gramStart"/>
      <w:r w:rsidRPr="00942CDE">
        <w:t>謂著</w:t>
      </w:r>
      <w:proofErr w:type="gramEnd"/>
      <w:r w:rsidRPr="00942CDE">
        <w:t>啟用「設定</w:t>
      </w:r>
      <w:r w:rsidRPr="00942CDE">
        <w:t>6to4</w:t>
      </w:r>
      <w:r w:rsidRPr="00942CDE">
        <w:t>狀態」後，機關可自行設定如下</w:t>
      </w:r>
      <w:r>
        <w:fldChar w:fldCharType="begin"/>
      </w:r>
      <w:r>
        <w:instrText xml:space="preserve"> REF _Ref129959290 \r \h </w:instrText>
      </w:r>
      <w:r>
        <w:fldChar w:fldCharType="separate"/>
      </w:r>
      <w:r w:rsidR="00574F0A">
        <w:rPr>
          <w:rFonts w:hint="eastAsia"/>
        </w:rPr>
        <w:t>圖</w:t>
      </w:r>
      <w:r w:rsidR="00574F0A">
        <w:rPr>
          <w:rFonts w:hint="eastAsia"/>
        </w:rPr>
        <w:t>3</w:t>
      </w:r>
      <w:r>
        <w:fldChar w:fldCharType="end"/>
      </w:r>
      <w:r w:rsidRPr="00942CDE">
        <w:t>所示之子選項。</w:t>
      </w:r>
    </w:p>
    <w:tbl>
      <w:tblPr>
        <w:tblStyle w:val="ae"/>
        <w:tblW w:w="0" w:type="auto"/>
        <w:tblLook w:val="04A0" w:firstRow="1" w:lastRow="0" w:firstColumn="1" w:lastColumn="0" w:noHBand="0" w:noVBand="1"/>
      </w:tblPr>
      <w:tblGrid>
        <w:gridCol w:w="7042"/>
      </w:tblGrid>
      <w:tr w:rsidR="00541CA2" w:rsidRPr="00E24D60" w14:paraId="17E0B940" w14:textId="77777777" w:rsidTr="00BD7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2" w:type="dxa"/>
          </w:tcPr>
          <w:p w14:paraId="207DDF00" w14:textId="77777777" w:rsidR="00541CA2" w:rsidRPr="00E24D60" w:rsidRDefault="00541CA2" w:rsidP="00541CA2">
            <w:pPr>
              <w:pStyle w:val="af2"/>
              <w:keepNext w:val="0"/>
              <w:tabs>
                <w:tab w:val="left" w:pos="0"/>
              </w:tabs>
              <w:spacing w:before="72" w:after="72"/>
            </w:pPr>
            <w:r>
              <w:lastRenderedPageBreak/>
              <w:drawing>
                <wp:inline distT="0" distB="0" distL="0" distR="0" wp14:anchorId="19278C5A" wp14:editId="1D402354">
                  <wp:extent cx="4279392" cy="3622288"/>
                  <wp:effectExtent l="0" t="0" r="6985" b="0"/>
                  <wp:docPr id="3" name="圖片 3" descr="https://www.nics.nat.gov.tw/UploadFile/attachfilegcb/WIN10_Q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ics.nat.gov.tw/UploadFile/attachfilegcb/WIN10_Q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6061" cy="3644862"/>
                          </a:xfrm>
                          <a:prstGeom prst="rect">
                            <a:avLst/>
                          </a:prstGeom>
                          <a:noFill/>
                          <a:ln>
                            <a:noFill/>
                          </a:ln>
                        </pic:spPr>
                      </pic:pic>
                    </a:graphicData>
                  </a:graphic>
                </wp:inline>
              </w:drawing>
            </w:r>
          </w:p>
        </w:tc>
      </w:tr>
      <w:tr w:rsidR="00541CA2" w:rsidRPr="00E24D60" w14:paraId="732F329D"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232F9336" w14:textId="77777777" w:rsidR="00541CA2" w:rsidRPr="00E24D60" w:rsidRDefault="00541CA2" w:rsidP="00BD78B7">
            <w:pPr>
              <w:pStyle w:val="a5"/>
              <w:tabs>
                <w:tab w:val="clear" w:pos="0"/>
                <w:tab w:val="num" w:pos="2127"/>
              </w:tabs>
            </w:pPr>
            <w:r w:rsidRPr="00E24D60">
              <w:rPr>
                <w:rFonts w:hint="eastAsia"/>
              </w:rPr>
              <w:t>本院整理</w:t>
            </w:r>
          </w:p>
        </w:tc>
      </w:tr>
      <w:tr w:rsidR="00541CA2" w:rsidRPr="00400E58" w14:paraId="79B37F06" w14:textId="77777777" w:rsidTr="00541CA2">
        <w:trPr>
          <w:trHeight w:val="80"/>
        </w:trPr>
        <w:tc>
          <w:tcPr>
            <w:cnfStyle w:val="001000000000" w:firstRow="0" w:lastRow="0" w:firstColumn="1" w:lastColumn="0" w:oddVBand="0" w:evenVBand="0" w:oddHBand="0" w:evenHBand="0" w:firstRowFirstColumn="0" w:firstRowLastColumn="0" w:lastRowFirstColumn="0" w:lastRowLastColumn="0"/>
            <w:tcW w:w="7042" w:type="dxa"/>
          </w:tcPr>
          <w:p w14:paraId="74B5B37C" w14:textId="77777777" w:rsidR="00541CA2" w:rsidRDefault="00541CA2" w:rsidP="00BD78B7">
            <w:pPr>
              <w:pStyle w:val="a"/>
              <w:spacing w:before="72" w:after="360"/>
            </w:pPr>
            <w:bookmarkStart w:id="36" w:name="_Ref129959290"/>
            <w:bookmarkStart w:id="37" w:name="_Toc130475902"/>
            <w:bookmarkStart w:id="38" w:name="_Toc130807840"/>
            <w:r>
              <w:rPr>
                <w:rFonts w:hint="eastAsia"/>
              </w:rPr>
              <w:t>「</w:t>
            </w:r>
            <w:r>
              <w:rPr>
                <w:rFonts w:hint="eastAsia"/>
              </w:rPr>
              <w:t>6</w:t>
            </w:r>
            <w:r>
              <w:t>to4</w:t>
            </w:r>
            <w:r>
              <w:rPr>
                <w:rFonts w:hint="eastAsia"/>
              </w:rPr>
              <w:t>狀態」組態設定</w:t>
            </w:r>
            <w:bookmarkEnd w:id="36"/>
            <w:bookmarkEnd w:id="37"/>
            <w:bookmarkEnd w:id="38"/>
          </w:p>
        </w:tc>
      </w:tr>
    </w:tbl>
    <w:p w14:paraId="761D076E" w14:textId="77777777" w:rsidR="00541CA2" w:rsidRPr="00942CDE" w:rsidRDefault="00541CA2" w:rsidP="00541CA2">
      <w:pPr>
        <w:pStyle w:val="2"/>
        <w:spacing w:before="180" w:after="180"/>
        <w:ind w:left="420" w:hanging="420"/>
      </w:pPr>
      <w:bookmarkStart w:id="39" w:name="_Toc130475887"/>
      <w:bookmarkStart w:id="40" w:name="_Toc130807687"/>
      <w:r w:rsidRPr="00942CDE">
        <w:t>Microsoft Windows 10 Home</w:t>
      </w:r>
      <w:r w:rsidRPr="00942CDE">
        <w:t>版作業系統之使用者電腦是否可透過網域主機部署政府組態基準</w:t>
      </w:r>
      <w:r w:rsidRPr="00942CDE">
        <w:t>(GCB)</w:t>
      </w:r>
      <w:r w:rsidRPr="00942CDE">
        <w:t>？</w:t>
      </w:r>
      <w:bookmarkEnd w:id="39"/>
      <w:bookmarkEnd w:id="40"/>
    </w:p>
    <w:p w14:paraId="52B309B6" w14:textId="77777777" w:rsidR="00541CA2" w:rsidRPr="00942CDE" w:rsidRDefault="00541CA2" w:rsidP="00541CA2">
      <w:pPr>
        <w:pStyle w:val="15"/>
        <w:spacing w:after="180"/>
        <w:ind w:left="280"/>
      </w:pPr>
      <w:r w:rsidRPr="00942CDE">
        <w:t>Microsoft Windows 10 Home</w:t>
      </w:r>
      <w:r w:rsidRPr="00942CDE">
        <w:t>版作業系統因不支援網域功能，故無法透過網域主機進行政府組態基準</w:t>
      </w:r>
      <w:r w:rsidRPr="00942CDE">
        <w:t>(GCB)</w:t>
      </w:r>
      <w:r w:rsidRPr="00942CDE">
        <w:t>部署。</w:t>
      </w:r>
    </w:p>
    <w:p w14:paraId="3988639C" w14:textId="77777777" w:rsidR="00541CA2" w:rsidRPr="00942CDE" w:rsidRDefault="00541CA2" w:rsidP="00541CA2">
      <w:pPr>
        <w:pStyle w:val="2"/>
        <w:spacing w:before="180" w:after="180"/>
        <w:ind w:left="420" w:hanging="420"/>
      </w:pPr>
      <w:bookmarkStart w:id="41" w:name="_Toc130475888"/>
      <w:bookmarkStart w:id="42" w:name="_Toc130807688"/>
      <w:r w:rsidRPr="00942CDE">
        <w:t>套用政府組態基準</w:t>
      </w:r>
      <w:r w:rsidRPr="00942CDE">
        <w:t>(GCB)</w:t>
      </w:r>
      <w:r w:rsidRPr="00942CDE">
        <w:t>後，造成公文系統圖示</w:t>
      </w:r>
      <w:r w:rsidRPr="00942CDE">
        <w:t>(icon)</w:t>
      </w:r>
      <w:r w:rsidRPr="00942CDE">
        <w:t>無法顯示，怎麼辦呢？</w:t>
      </w:r>
      <w:bookmarkEnd w:id="41"/>
      <w:bookmarkEnd w:id="42"/>
    </w:p>
    <w:p w14:paraId="40621F01" w14:textId="77777777" w:rsidR="00541CA2" w:rsidRPr="00942CDE" w:rsidRDefault="00541CA2" w:rsidP="00541CA2">
      <w:pPr>
        <w:pStyle w:val="15"/>
        <w:spacing w:after="180"/>
        <w:ind w:left="280"/>
      </w:pPr>
      <w:r w:rsidRPr="00942CDE">
        <w:t>政府組態基準</w:t>
      </w:r>
      <w:r w:rsidRPr="00942CDE">
        <w:t>(GCB)</w:t>
      </w:r>
      <w:r w:rsidRPr="00942CDE">
        <w:t>之設定值原則上不宜隨意更動，若公文系統以特殊字型做為圖示，必須調整</w:t>
      </w:r>
      <w:r w:rsidRPr="00942CDE">
        <w:t>TWGCB-01-005-0298</w:t>
      </w:r>
      <w:r w:rsidRPr="00942CDE">
        <w:t>設定值，方法如下：</w:t>
      </w:r>
    </w:p>
    <w:p w14:paraId="0F4C4035" w14:textId="11774849" w:rsidR="00541CA2" w:rsidRPr="00942CDE" w:rsidRDefault="00541CA2" w:rsidP="00154C86">
      <w:pPr>
        <w:pStyle w:val="10"/>
      </w:pPr>
      <w:r w:rsidRPr="00942CDE">
        <w:t>將「電腦設定</w:t>
      </w:r>
      <w:r w:rsidR="000440DC">
        <w:t>\</w:t>
      </w:r>
      <w:r w:rsidRPr="00942CDE">
        <w:t>系統管理範本</w:t>
      </w:r>
      <w:r w:rsidR="000440DC">
        <w:t>\</w:t>
      </w:r>
      <w:r w:rsidRPr="00942CDE">
        <w:t>系統</w:t>
      </w:r>
      <w:r w:rsidR="000440DC">
        <w:t>\</w:t>
      </w:r>
      <w:r w:rsidRPr="00942CDE">
        <w:t>緩和選項</w:t>
      </w:r>
      <w:r w:rsidR="000440DC">
        <w:t>\</w:t>
      </w:r>
      <w:r w:rsidRPr="00942CDE">
        <w:t>封鎖未受信任的字型」設為停用即可。</w:t>
      </w:r>
    </w:p>
    <w:p w14:paraId="7B47F8BB" w14:textId="729244C5" w:rsidR="00541CA2" w:rsidRPr="00CA3DBC" w:rsidRDefault="00541CA2" w:rsidP="00541CA2">
      <w:pPr>
        <w:pStyle w:val="2"/>
        <w:spacing w:before="180" w:after="180"/>
        <w:ind w:left="420" w:hanging="420"/>
      </w:pPr>
      <w:bookmarkStart w:id="43" w:name="_Toc130475889"/>
      <w:bookmarkStart w:id="44" w:name="_Toc130807689"/>
      <w:r w:rsidRPr="00942CDE">
        <w:lastRenderedPageBreak/>
        <w:t>如何解決</w:t>
      </w:r>
      <w:proofErr w:type="spellStart"/>
      <w:r w:rsidRPr="00942CDE">
        <w:t>Bitlocker</w:t>
      </w:r>
      <w:proofErr w:type="spellEnd"/>
      <w:r w:rsidRPr="00942CDE">
        <w:t>加密磁碟機無法寫入</w:t>
      </w:r>
      <w:r w:rsidR="000A6E1C">
        <w:rPr>
          <w:rFonts w:hint="eastAsia"/>
        </w:rPr>
        <w:t>之</w:t>
      </w:r>
      <w:r w:rsidRPr="00942CDE">
        <w:t>問題？</w:t>
      </w:r>
      <w:bookmarkEnd w:id="43"/>
      <w:bookmarkEnd w:id="44"/>
    </w:p>
    <w:p w14:paraId="131E2914" w14:textId="77777777" w:rsidR="00541CA2" w:rsidRPr="00CA3DBC" w:rsidRDefault="00541CA2" w:rsidP="00541CA2">
      <w:pPr>
        <w:pStyle w:val="15"/>
        <w:spacing w:after="180"/>
        <w:ind w:left="280"/>
      </w:pPr>
      <w:r w:rsidRPr="00942CDE">
        <w:t>政府組態基準</w:t>
      </w:r>
      <w:r w:rsidRPr="00942CDE">
        <w:t>(GCB)</w:t>
      </w:r>
      <w:r w:rsidRPr="00942CDE">
        <w:t>之設定值原則上不宜隨意更動，但如因公務執行需求，必須調整</w:t>
      </w:r>
      <w:r w:rsidRPr="00942CDE">
        <w:t>TWGCB-01-005-0165</w:t>
      </w:r>
      <w:r w:rsidRPr="00942CDE">
        <w:t>設定值，方法如下：</w:t>
      </w:r>
    </w:p>
    <w:p w14:paraId="071AA395" w14:textId="07CF7597" w:rsidR="00541CA2" w:rsidRPr="00705AA8" w:rsidRDefault="00541CA2" w:rsidP="00154C86">
      <w:pPr>
        <w:pStyle w:val="10"/>
      </w:pPr>
      <w:r w:rsidRPr="00942CDE">
        <w:t>將「電腦設定</w:t>
      </w:r>
      <w:r w:rsidR="000440DC">
        <w:t>\</w:t>
      </w:r>
      <w:r w:rsidRPr="00942CDE">
        <w:t>Windows</w:t>
      </w:r>
      <w:r w:rsidRPr="00942CDE">
        <w:t>設定</w:t>
      </w:r>
      <w:r w:rsidR="000440DC">
        <w:t>\</w:t>
      </w:r>
      <w:r w:rsidRPr="00942CDE">
        <w:t>安全性設定</w:t>
      </w:r>
      <w:r w:rsidR="000440DC">
        <w:t>\</w:t>
      </w:r>
      <w:r w:rsidRPr="00942CDE">
        <w:t>本機原則</w:t>
      </w:r>
      <w:r w:rsidR="000440DC">
        <w:t>\</w:t>
      </w:r>
      <w:r w:rsidRPr="00942CDE">
        <w:t>安全性選項</w:t>
      </w:r>
      <w:r w:rsidR="000440DC">
        <w:t>\</w:t>
      </w:r>
      <w:r w:rsidRPr="00942CDE">
        <w:t>系統加密編譯：使用</w:t>
      </w:r>
      <w:r w:rsidRPr="00942CDE">
        <w:t>FIPS</w:t>
      </w:r>
      <w:r w:rsidRPr="00942CDE">
        <w:t>相容演算法於加密、雜湊以及簽章」設為停用或尚未定義即可。</w:t>
      </w:r>
    </w:p>
    <w:p w14:paraId="24025144" w14:textId="5C081F6E" w:rsidR="00541CA2" w:rsidRPr="000A6E1C" w:rsidRDefault="00541CA2" w:rsidP="00541CA2">
      <w:pPr>
        <w:pStyle w:val="2"/>
        <w:spacing w:before="180" w:after="180"/>
        <w:ind w:left="420" w:hanging="420"/>
        <w:rPr>
          <w:b w:val="0"/>
        </w:rPr>
      </w:pPr>
      <w:bookmarkStart w:id="45" w:name="_Toc130475890"/>
      <w:bookmarkStart w:id="46" w:name="_Toc130807690"/>
      <w:proofErr w:type="gramStart"/>
      <w:r w:rsidRPr="000A6E1C">
        <w:rPr>
          <w:rStyle w:val="21"/>
          <w:rFonts w:hint="eastAsia"/>
          <w:b/>
        </w:rPr>
        <w:t>資安院</w:t>
      </w:r>
      <w:proofErr w:type="gramEnd"/>
      <w:r w:rsidRPr="000A6E1C">
        <w:rPr>
          <w:rStyle w:val="21"/>
          <w:b/>
        </w:rPr>
        <w:t>網站提供</w:t>
      </w:r>
      <w:r w:rsidR="000A6E1C">
        <w:rPr>
          <w:rStyle w:val="21"/>
          <w:rFonts w:hint="eastAsia"/>
          <w:b/>
        </w:rPr>
        <w:t>之</w:t>
      </w:r>
      <w:r w:rsidRPr="000A6E1C">
        <w:rPr>
          <w:rStyle w:val="21"/>
          <w:b/>
        </w:rPr>
        <w:t>Microsoft Windows 10 GPO</w:t>
      </w:r>
      <w:r w:rsidRPr="000A6E1C">
        <w:rPr>
          <w:rStyle w:val="21"/>
          <w:b/>
        </w:rPr>
        <w:t>設定</w:t>
      </w:r>
      <w:proofErr w:type="gramStart"/>
      <w:r w:rsidRPr="000A6E1C">
        <w:rPr>
          <w:rStyle w:val="21"/>
          <w:b/>
        </w:rPr>
        <w:t>檔</w:t>
      </w:r>
      <w:proofErr w:type="gramEnd"/>
      <w:r w:rsidRPr="000A6E1C">
        <w:rPr>
          <w:rStyle w:val="21"/>
          <w:b/>
        </w:rPr>
        <w:t>是否需完整部署？</w:t>
      </w:r>
      <w:bookmarkEnd w:id="45"/>
      <w:bookmarkEnd w:id="46"/>
    </w:p>
    <w:p w14:paraId="07F451C8" w14:textId="77777777" w:rsidR="00541CA2" w:rsidRPr="00942CDE" w:rsidRDefault="00541CA2" w:rsidP="00541CA2">
      <w:pPr>
        <w:pStyle w:val="15"/>
        <w:spacing w:after="180"/>
        <w:ind w:left="280"/>
      </w:pPr>
      <w:r w:rsidRPr="00942CDE">
        <w:t>Microsoft Windows 10 GPO</w:t>
      </w:r>
      <w:r w:rsidRPr="00942CDE">
        <w:t>設定</w:t>
      </w:r>
      <w:proofErr w:type="gramStart"/>
      <w:r w:rsidRPr="00942CDE">
        <w:t>檔</w:t>
      </w:r>
      <w:proofErr w:type="gramEnd"/>
      <w:r w:rsidRPr="00942CDE">
        <w:t>內含</w:t>
      </w:r>
      <w:r w:rsidRPr="00942CDE">
        <w:t>4</w:t>
      </w:r>
      <w:r w:rsidRPr="00942CDE">
        <w:t>個資料夾，其中</w:t>
      </w:r>
      <w:r w:rsidRPr="00942CDE">
        <w:t xml:space="preserve"> Windows10ComputerSettings</w:t>
      </w:r>
      <w:r w:rsidRPr="00942CDE">
        <w:t>資料夾內還包含</w:t>
      </w:r>
      <w:r w:rsidRPr="00942CDE">
        <w:t>2</w:t>
      </w:r>
      <w:r w:rsidRPr="00942CDE">
        <w:t>個子資料夾，請完整部署上述</w:t>
      </w:r>
      <w:r w:rsidRPr="00942CDE">
        <w:t>5</w:t>
      </w:r>
      <w:r w:rsidRPr="00942CDE">
        <w:t>個</w:t>
      </w:r>
      <w:r w:rsidRPr="00942CDE">
        <w:t>GPO</w:t>
      </w:r>
      <w:r w:rsidRPr="00942CDE">
        <w:t>設定檔，以完整套用</w:t>
      </w:r>
      <w:r w:rsidRPr="00942CDE">
        <w:t>Microsoft Windows 10 GCB</w:t>
      </w:r>
      <w:r w:rsidRPr="00942CDE">
        <w:t>。</w:t>
      </w:r>
    </w:p>
    <w:p w14:paraId="42F22259" w14:textId="77777777" w:rsidR="00541CA2" w:rsidRPr="00CA3DBC" w:rsidRDefault="00541CA2" w:rsidP="00541CA2">
      <w:pPr>
        <w:pStyle w:val="2"/>
        <w:spacing w:before="180" w:after="180"/>
        <w:ind w:left="420" w:hanging="420"/>
      </w:pPr>
      <w:bookmarkStart w:id="47" w:name="_Toc130475891"/>
      <w:bookmarkStart w:id="48" w:name="_Toc130807691"/>
      <w:r w:rsidRPr="00CA3DBC">
        <w:t>套用政府組態基準</w:t>
      </w:r>
      <w:r w:rsidRPr="00CA3DBC">
        <w:t>(GCB)</w:t>
      </w:r>
      <w:r w:rsidRPr="00CA3DBC">
        <w:t>後，本機防火牆規則不會生效，怎麼辦呢？</w:t>
      </w:r>
      <w:bookmarkEnd w:id="47"/>
      <w:bookmarkEnd w:id="48"/>
    </w:p>
    <w:p w14:paraId="5E1C8F1D" w14:textId="77777777" w:rsidR="00541CA2" w:rsidRPr="00942CDE" w:rsidRDefault="00541CA2" w:rsidP="00541CA2">
      <w:pPr>
        <w:pStyle w:val="15"/>
        <w:spacing w:after="180"/>
        <w:ind w:left="280"/>
      </w:pPr>
      <w:r w:rsidRPr="00942CDE">
        <w:t>政府組態基準</w:t>
      </w:r>
      <w:r w:rsidRPr="00942CDE">
        <w:t>(GCB)</w:t>
      </w:r>
      <w:r w:rsidRPr="00942CDE">
        <w:t>之設定值原則上不宜隨意更動，但如因公務執行需求，必須調整</w:t>
      </w:r>
      <w:r w:rsidRPr="00942CDE">
        <w:t>TWGCB-01-005-0315</w:t>
      </w:r>
      <w:r w:rsidRPr="00942CDE">
        <w:t>、</w:t>
      </w:r>
      <w:r w:rsidRPr="00942CDE">
        <w:t>TWGCB-01-005-0326</w:t>
      </w:r>
      <w:r w:rsidRPr="00942CDE">
        <w:t>及</w:t>
      </w:r>
      <w:r w:rsidRPr="00942CDE">
        <w:t>TWGCB-01-005-0337</w:t>
      </w:r>
      <w:r w:rsidRPr="00942CDE">
        <w:t>設定值，方法如下：</w:t>
      </w:r>
    </w:p>
    <w:p w14:paraId="08AB4320" w14:textId="2E2E6664" w:rsidR="00541CA2" w:rsidRPr="00705AA8" w:rsidRDefault="00541CA2" w:rsidP="00154C86">
      <w:pPr>
        <w:pStyle w:val="10"/>
      </w:pPr>
      <w:r w:rsidRPr="00942CDE">
        <w:t>將「電腦設定</w:t>
      </w:r>
      <w:r w:rsidR="000440DC">
        <w:t>\</w:t>
      </w:r>
      <w:r w:rsidRPr="00942CDE">
        <w:t>Windows</w:t>
      </w:r>
      <w:r w:rsidRPr="00942CDE">
        <w:t>設定</w:t>
      </w:r>
      <w:r w:rsidR="000440DC">
        <w:t>\</w:t>
      </w:r>
      <w:r w:rsidRPr="00942CDE">
        <w:t>安全性設定</w:t>
      </w:r>
      <w:r w:rsidR="000440DC">
        <w:t>\</w:t>
      </w:r>
      <w:r w:rsidRPr="00942CDE">
        <w:t>具有進階安全性的</w:t>
      </w:r>
      <w:r w:rsidRPr="00942CDE">
        <w:t>Windows</w:t>
      </w:r>
      <w:r w:rsidRPr="00942CDE">
        <w:t>防火牆</w:t>
      </w:r>
      <w:r w:rsidR="000440DC">
        <w:t>\</w:t>
      </w:r>
      <w:r w:rsidRPr="00942CDE">
        <w:t>內容</w:t>
      </w:r>
      <w:r w:rsidR="000440DC">
        <w:t>\</w:t>
      </w:r>
      <w:r w:rsidRPr="00942CDE">
        <w:t>網域設定檔</w:t>
      </w:r>
      <w:r w:rsidR="000440DC">
        <w:t>\</w:t>
      </w:r>
      <w:r w:rsidRPr="00942CDE">
        <w:t>自訂</w:t>
      </w:r>
      <w:r w:rsidR="000440DC">
        <w:t>\</w:t>
      </w:r>
      <w:r w:rsidRPr="00942CDE">
        <w:t>規則合併</w:t>
      </w:r>
      <w:r w:rsidR="000440DC">
        <w:t>\</w:t>
      </w:r>
      <w:r w:rsidRPr="00942CDE">
        <w:t>套用本機防火牆規則」設為是，並將「電腦設定</w:t>
      </w:r>
      <w:r w:rsidR="000440DC">
        <w:t>\</w:t>
      </w:r>
      <w:r w:rsidRPr="00942CDE">
        <w:t>Windows</w:t>
      </w:r>
      <w:r w:rsidRPr="00942CDE">
        <w:t>設定</w:t>
      </w:r>
      <w:r w:rsidR="000440DC">
        <w:t>\</w:t>
      </w:r>
      <w:r w:rsidRPr="00942CDE">
        <w:t>安全性設定</w:t>
      </w:r>
      <w:r w:rsidR="000440DC">
        <w:t>\</w:t>
      </w:r>
      <w:r w:rsidRPr="00942CDE">
        <w:t>具有進階安全性的</w:t>
      </w:r>
      <w:r w:rsidRPr="00942CDE">
        <w:t>Windows</w:t>
      </w:r>
      <w:r w:rsidRPr="00942CDE">
        <w:t>防火牆</w:t>
      </w:r>
      <w:r w:rsidR="000440DC">
        <w:t>\</w:t>
      </w:r>
      <w:r w:rsidRPr="00942CDE">
        <w:t>內容</w:t>
      </w:r>
      <w:r w:rsidR="000440DC">
        <w:t>\</w:t>
      </w:r>
      <w:r w:rsidRPr="00942CDE">
        <w:t>私人設定檔</w:t>
      </w:r>
      <w:r w:rsidR="000440DC">
        <w:t>\</w:t>
      </w:r>
      <w:r w:rsidRPr="00942CDE">
        <w:t>自訂</w:t>
      </w:r>
      <w:r w:rsidR="000440DC">
        <w:t>\</w:t>
      </w:r>
      <w:r w:rsidRPr="00942CDE">
        <w:t>規則合併</w:t>
      </w:r>
      <w:r w:rsidR="000440DC">
        <w:t>\</w:t>
      </w:r>
      <w:r w:rsidRPr="00942CDE">
        <w:t>套用本機防火牆規則」設為是，以及將「電腦設定</w:t>
      </w:r>
      <w:r w:rsidR="000440DC">
        <w:t>\</w:t>
      </w:r>
      <w:r w:rsidRPr="00942CDE">
        <w:t>Windows</w:t>
      </w:r>
      <w:r w:rsidRPr="00942CDE">
        <w:t>設定</w:t>
      </w:r>
      <w:r w:rsidR="000440DC">
        <w:t>\</w:t>
      </w:r>
      <w:r w:rsidRPr="00942CDE">
        <w:t>安全性設定</w:t>
      </w:r>
      <w:r w:rsidR="000440DC">
        <w:t>\</w:t>
      </w:r>
      <w:r w:rsidRPr="00942CDE">
        <w:t>具有進階安全性的</w:t>
      </w:r>
      <w:r w:rsidRPr="00942CDE">
        <w:t>Windows</w:t>
      </w:r>
      <w:r w:rsidRPr="00942CDE">
        <w:t>防火牆</w:t>
      </w:r>
      <w:r w:rsidR="000440DC">
        <w:t>\</w:t>
      </w:r>
      <w:r w:rsidRPr="00942CDE">
        <w:t>內容</w:t>
      </w:r>
      <w:r w:rsidR="000440DC">
        <w:t>\</w:t>
      </w:r>
      <w:r w:rsidRPr="00942CDE">
        <w:t>公用設定檔</w:t>
      </w:r>
      <w:r w:rsidR="000440DC">
        <w:t>\</w:t>
      </w:r>
      <w:r w:rsidRPr="00942CDE">
        <w:t>自訂</w:t>
      </w:r>
      <w:r w:rsidR="000440DC">
        <w:t>\</w:t>
      </w:r>
      <w:r w:rsidRPr="00942CDE">
        <w:t>規則合併</w:t>
      </w:r>
      <w:r w:rsidR="000440DC">
        <w:t>\</w:t>
      </w:r>
      <w:r w:rsidRPr="00942CDE">
        <w:t>套用本機防火牆規則」設為是即可。</w:t>
      </w:r>
    </w:p>
    <w:p w14:paraId="2D3AD235" w14:textId="6A227EFB" w:rsidR="00541CA2" w:rsidRPr="00CA3DBC" w:rsidRDefault="00541CA2" w:rsidP="00541CA2">
      <w:pPr>
        <w:pStyle w:val="2"/>
        <w:spacing w:before="180" w:after="180"/>
        <w:ind w:left="420" w:hanging="420"/>
      </w:pPr>
      <w:bookmarkStart w:id="49" w:name="_Toc130475892"/>
      <w:bookmarkStart w:id="50" w:name="_Toc130807692"/>
      <w:r w:rsidRPr="00CA3DBC">
        <w:lastRenderedPageBreak/>
        <w:t>微軟持續發布新版</w:t>
      </w:r>
      <w:r w:rsidRPr="00CA3DBC">
        <w:t>Microsoft Windows 10</w:t>
      </w:r>
      <w:r w:rsidRPr="00CA3DBC">
        <w:t>管理範本，是否需進行更新，以更精</w:t>
      </w:r>
      <w:proofErr w:type="gramStart"/>
      <w:r w:rsidRPr="00CA3DBC">
        <w:t>準</w:t>
      </w:r>
      <w:proofErr w:type="gramEnd"/>
      <w:r w:rsidRPr="00CA3DBC">
        <w:t>管控</w:t>
      </w:r>
      <w:r w:rsidRPr="00CA3DBC">
        <w:t>Windows 10</w:t>
      </w:r>
      <w:r w:rsidRPr="00CA3DBC">
        <w:t>作業系統呢？</w:t>
      </w:r>
      <w:bookmarkEnd w:id="49"/>
      <w:bookmarkEnd w:id="50"/>
    </w:p>
    <w:p w14:paraId="449EFBD8" w14:textId="646E68C0" w:rsidR="00541CA2" w:rsidRPr="00CA3DBC" w:rsidRDefault="00541CA2" w:rsidP="00541CA2">
      <w:pPr>
        <w:pStyle w:val="12"/>
        <w:spacing w:after="180"/>
        <w:ind w:left="448"/>
      </w:pPr>
      <w:r w:rsidRPr="00CA3DBC">
        <w:t>本</w:t>
      </w:r>
      <w:r>
        <w:rPr>
          <w:rFonts w:hint="eastAsia"/>
        </w:rPr>
        <w:t>院</w:t>
      </w:r>
      <w:r w:rsidRPr="00CA3DBC">
        <w:t>所提供之</w:t>
      </w:r>
      <w:r w:rsidRPr="00CA3DBC">
        <w:t>GPO</w:t>
      </w:r>
      <w:r w:rsidRPr="00CA3DBC">
        <w:t>已涵蓋</w:t>
      </w:r>
      <w:r w:rsidRPr="00CA3DBC">
        <w:t>GCB</w:t>
      </w:r>
      <w:r w:rsidRPr="00CA3DBC">
        <w:t>組態設定項目與建議值，可供機關進行部署與套用。</w:t>
      </w:r>
      <w:r w:rsidRPr="00942CDE">
        <w:t>如欲透過微軟所提供之管理範本以更精</w:t>
      </w:r>
      <w:proofErr w:type="gramStart"/>
      <w:r w:rsidRPr="00942CDE">
        <w:t>準</w:t>
      </w:r>
      <w:proofErr w:type="gramEnd"/>
      <w:r w:rsidRPr="00942CDE">
        <w:t>管控</w:t>
      </w:r>
      <w:r w:rsidRPr="00942CDE">
        <w:t>Windows 10</w:t>
      </w:r>
      <w:r w:rsidRPr="00942CDE">
        <w:t>，機關可自行評估是否更新</w:t>
      </w:r>
      <w:r w:rsidRPr="00942CDE">
        <w:t>Windows 10</w:t>
      </w:r>
      <w:r w:rsidRPr="00942CDE">
        <w:t>管理範本，更新注意事項與相關風險請參考下列網址：</w:t>
      </w:r>
      <w:r w:rsidR="00F317D7">
        <w:fldChar w:fldCharType="begin"/>
      </w:r>
      <w:r w:rsidR="00F317D7">
        <w:instrText xml:space="preserve"> HYPERLINK "https://support.microsoft.com/zh-tw/help/3087759/how-to-create-and-manage-the-central-store-for-group-policy-administra" </w:instrText>
      </w:r>
      <w:r w:rsidR="00F317D7">
        <w:fldChar w:fldCharType="separate"/>
      </w:r>
      <w:r w:rsidRPr="0084142F">
        <w:rPr>
          <w:rStyle w:val="af6"/>
        </w:rPr>
        <w:t>https://support.microsoft.com/zh-tw/help/3087759/how-to-create-and-manage-the-central-store-for-group-policy-administra</w:t>
      </w:r>
      <w:r w:rsidR="00F317D7">
        <w:rPr>
          <w:rStyle w:val="af6"/>
        </w:rPr>
        <w:fldChar w:fldCharType="end"/>
      </w:r>
      <w:r w:rsidRPr="00E83435">
        <w:t>。</w:t>
      </w:r>
    </w:p>
    <w:p w14:paraId="223056FA" w14:textId="77777777" w:rsidR="00541CA2" w:rsidRPr="00CA3DBC" w:rsidRDefault="00541CA2" w:rsidP="00541CA2">
      <w:pPr>
        <w:pStyle w:val="2"/>
        <w:spacing w:before="180" w:after="180"/>
        <w:ind w:left="420" w:hanging="420"/>
      </w:pPr>
      <w:bookmarkStart w:id="51" w:name="_Toc130475893"/>
      <w:bookmarkStart w:id="52" w:name="_Toc130807693"/>
      <w:r w:rsidRPr="00CA3DBC">
        <w:t>套用政府組態基準</w:t>
      </w:r>
      <w:r w:rsidRPr="00CA3DBC">
        <w:t>(GCB)</w:t>
      </w:r>
      <w:r w:rsidRPr="00CA3DBC">
        <w:t>後，連線</w:t>
      </w:r>
      <w:proofErr w:type="spellStart"/>
      <w:r w:rsidRPr="00CA3DBC">
        <w:t>WiFi</w:t>
      </w:r>
      <w:proofErr w:type="spellEnd"/>
      <w:r w:rsidRPr="00CA3DBC">
        <w:t>時顯示無網際網路，怎麼辦呢？</w:t>
      </w:r>
      <w:bookmarkEnd w:id="51"/>
      <w:bookmarkEnd w:id="52"/>
    </w:p>
    <w:p w14:paraId="33856F91" w14:textId="77777777" w:rsidR="00541CA2" w:rsidRPr="00942CDE" w:rsidRDefault="00541CA2" w:rsidP="00541CA2">
      <w:pPr>
        <w:pStyle w:val="15"/>
        <w:spacing w:after="180"/>
        <w:ind w:left="280"/>
      </w:pPr>
      <w:r w:rsidRPr="00942CDE">
        <w:t>政府組態基準</w:t>
      </w:r>
      <w:r w:rsidRPr="00942CDE">
        <w:t>(GCB)</w:t>
      </w:r>
      <w:r w:rsidRPr="00942CDE">
        <w:t>之設定值原則上不宜隨意更動，但如因公務執行需求，必須調整</w:t>
      </w:r>
      <w:r w:rsidRPr="00942CDE">
        <w:t>TWGCB-01-005-0314</w:t>
      </w:r>
      <w:r w:rsidRPr="00942CDE">
        <w:t>、</w:t>
      </w:r>
      <w:r w:rsidRPr="00942CDE">
        <w:t>TWGCB-01-005-0325</w:t>
      </w:r>
      <w:r w:rsidRPr="00942CDE">
        <w:t>與</w:t>
      </w:r>
      <w:r w:rsidRPr="00942CDE">
        <w:t>TWGCB-01-005-0336</w:t>
      </w:r>
      <w:r w:rsidRPr="00942CDE">
        <w:t>設定值，方法如下：</w:t>
      </w:r>
    </w:p>
    <w:p w14:paraId="2115D0BD" w14:textId="24D83AB3" w:rsidR="00541CA2" w:rsidRPr="00705AA8" w:rsidRDefault="00541CA2" w:rsidP="00154C86">
      <w:pPr>
        <w:pStyle w:val="10"/>
      </w:pPr>
      <w:r w:rsidRPr="00942CDE">
        <w:t>將「電腦設定</w:t>
      </w:r>
      <w:r w:rsidR="000440DC">
        <w:t>\</w:t>
      </w:r>
      <w:r w:rsidRPr="00942CDE">
        <w:t>系統管理範本</w:t>
      </w:r>
      <w:r w:rsidR="000440DC">
        <w:t>\</w:t>
      </w:r>
      <w:r w:rsidRPr="00942CDE">
        <w:t>網路</w:t>
      </w:r>
      <w:r w:rsidR="000440DC">
        <w:t>\</w:t>
      </w:r>
      <w:r w:rsidRPr="00942CDE">
        <w:t>網路連線</w:t>
      </w:r>
      <w:r w:rsidR="000440DC">
        <w:t>\</w:t>
      </w:r>
      <w:r w:rsidRPr="00942CDE">
        <w:t>Windows</w:t>
      </w:r>
      <w:r w:rsidRPr="00942CDE">
        <w:t>防火牆</w:t>
      </w:r>
      <w:r w:rsidR="000440DC">
        <w:t>\</w:t>
      </w:r>
      <w:r w:rsidRPr="00942CDE">
        <w:t>網域設定檔</w:t>
      </w:r>
      <w:r w:rsidR="000440DC">
        <w:t>\</w:t>
      </w:r>
      <w:r w:rsidRPr="00942CDE">
        <w:t>Windows</w:t>
      </w:r>
      <w:r w:rsidRPr="00942CDE">
        <w:t>防火牆：禁止單點傳送回應到多點傳送或廣播要求」設為停用，並將「電腦設定</w:t>
      </w:r>
      <w:r w:rsidR="000440DC">
        <w:t>\</w:t>
      </w:r>
      <w:r w:rsidRPr="00942CDE">
        <w:t>Windows</w:t>
      </w:r>
      <w:r w:rsidRPr="00942CDE">
        <w:t>設定</w:t>
      </w:r>
      <w:r w:rsidR="000440DC">
        <w:t>\</w:t>
      </w:r>
      <w:r w:rsidRPr="00942CDE">
        <w:t>安全性設定</w:t>
      </w:r>
      <w:r w:rsidR="000440DC">
        <w:t>\</w:t>
      </w:r>
      <w:r w:rsidRPr="00942CDE">
        <w:t>具有進階安全性的</w:t>
      </w:r>
      <w:r w:rsidRPr="00942CDE">
        <w:t>Windows</w:t>
      </w:r>
      <w:r w:rsidRPr="00942CDE">
        <w:t>防火牆</w:t>
      </w:r>
      <w:r w:rsidR="000440DC">
        <w:t>\</w:t>
      </w:r>
      <w:r w:rsidRPr="00942CDE">
        <w:t>內容</w:t>
      </w:r>
      <w:r w:rsidR="000440DC">
        <w:t>\</w:t>
      </w:r>
      <w:r w:rsidRPr="00942CDE">
        <w:t>私人設定檔</w:t>
      </w:r>
      <w:r w:rsidR="000440DC">
        <w:t>\</w:t>
      </w:r>
      <w:r w:rsidRPr="00942CDE">
        <w:t>自訂</w:t>
      </w:r>
      <w:r w:rsidR="000440DC">
        <w:t>\</w:t>
      </w:r>
      <w:r w:rsidRPr="00942CDE">
        <w:t>單點傳播回應</w:t>
      </w:r>
      <w:r w:rsidR="000440DC">
        <w:t>\</w:t>
      </w:r>
      <w:r w:rsidRPr="00942CDE">
        <w:t>允許單點傳播回應」設為是，以及將「電腦設定</w:t>
      </w:r>
      <w:r w:rsidR="000440DC">
        <w:t>\</w:t>
      </w:r>
      <w:r w:rsidRPr="00942CDE">
        <w:t>Windows</w:t>
      </w:r>
      <w:r w:rsidRPr="00942CDE">
        <w:t>設定</w:t>
      </w:r>
      <w:r w:rsidR="000440DC">
        <w:t>\</w:t>
      </w:r>
      <w:r w:rsidRPr="00942CDE">
        <w:t>安全性設定</w:t>
      </w:r>
      <w:r w:rsidR="000440DC">
        <w:t>\</w:t>
      </w:r>
      <w:r w:rsidRPr="00942CDE">
        <w:t>具有進階安全性的</w:t>
      </w:r>
      <w:r w:rsidRPr="00942CDE">
        <w:t>Windows</w:t>
      </w:r>
      <w:r w:rsidRPr="00942CDE">
        <w:t>防火牆</w:t>
      </w:r>
      <w:r w:rsidR="000440DC">
        <w:t>\</w:t>
      </w:r>
      <w:r w:rsidRPr="00942CDE">
        <w:t>內容</w:t>
      </w:r>
      <w:r w:rsidR="000440DC">
        <w:t>\</w:t>
      </w:r>
      <w:r w:rsidRPr="00942CDE">
        <w:t>公用設定檔</w:t>
      </w:r>
      <w:r w:rsidR="000440DC">
        <w:t>\</w:t>
      </w:r>
      <w:r w:rsidRPr="00942CDE">
        <w:t>自訂</w:t>
      </w:r>
      <w:r w:rsidR="000440DC">
        <w:t>\</w:t>
      </w:r>
      <w:r w:rsidRPr="00942CDE">
        <w:t>單點傳播回應</w:t>
      </w:r>
      <w:r w:rsidR="000440DC">
        <w:t>\</w:t>
      </w:r>
      <w:r w:rsidRPr="00942CDE">
        <w:t>允許單點傳播回應」設為是即可。</w:t>
      </w:r>
    </w:p>
    <w:p w14:paraId="5CF5ABF0" w14:textId="7AB56CC1" w:rsidR="00541CA2" w:rsidRPr="00CA3DBC" w:rsidRDefault="00541CA2" w:rsidP="00541CA2">
      <w:pPr>
        <w:pStyle w:val="2"/>
        <w:spacing w:before="180" w:after="180"/>
        <w:ind w:left="420" w:hanging="420"/>
      </w:pPr>
      <w:bookmarkStart w:id="53" w:name="_Toc130475894"/>
      <w:bookmarkStart w:id="54" w:name="_Toc130807694"/>
      <w:r w:rsidRPr="00CA3DBC">
        <w:t>套用政府組態基準</w:t>
      </w:r>
      <w:r w:rsidRPr="00CA3DBC">
        <w:t>(GCB)</w:t>
      </w:r>
      <w:r w:rsidRPr="00CA3DBC">
        <w:t>後，購買</w:t>
      </w:r>
      <w:r w:rsidR="000A6E1C">
        <w:rPr>
          <w:rFonts w:hint="eastAsia"/>
        </w:rPr>
        <w:t>之</w:t>
      </w:r>
      <w:r w:rsidRPr="00CA3DBC">
        <w:t>字型無法使用，怎麼辦呢？</w:t>
      </w:r>
      <w:bookmarkEnd w:id="53"/>
      <w:bookmarkEnd w:id="54"/>
    </w:p>
    <w:p w14:paraId="57D208C0" w14:textId="77777777" w:rsidR="00541CA2" w:rsidRDefault="00541CA2" w:rsidP="00473C8E">
      <w:pPr>
        <w:pStyle w:val="15"/>
        <w:spacing w:after="180"/>
        <w:ind w:left="280"/>
      </w:pPr>
      <w:r w:rsidRPr="00CA3DBC">
        <w:t>政府組態基準</w:t>
      </w:r>
      <w:r w:rsidRPr="00CA3DBC">
        <w:t>(GCB)</w:t>
      </w:r>
      <w:r w:rsidRPr="00CA3DBC">
        <w:t>「封鎖未受信任的字型」設定，限制僅可載入安裝於「</w:t>
      </w:r>
      <w:r w:rsidRPr="00CA3DBC">
        <w:t>%</w:t>
      </w:r>
      <w:proofErr w:type="spellStart"/>
      <w:r w:rsidRPr="00CA3DBC">
        <w:t>Windir</w:t>
      </w:r>
      <w:proofErr w:type="spellEnd"/>
      <w:r w:rsidRPr="00CA3DBC">
        <w:t>%\Fonts</w:t>
      </w:r>
      <w:r w:rsidRPr="00CA3DBC">
        <w:t>」資料夾之受信任字型。</w:t>
      </w:r>
    </w:p>
    <w:p w14:paraId="2FA6A38A" w14:textId="77777777" w:rsidR="00541CA2" w:rsidRDefault="00541CA2" w:rsidP="00473C8E">
      <w:pPr>
        <w:pStyle w:val="15"/>
        <w:spacing w:after="180"/>
        <w:ind w:left="280"/>
      </w:pPr>
      <w:r w:rsidRPr="00CA3DBC">
        <w:t>政府組態基準</w:t>
      </w:r>
      <w:r w:rsidRPr="00CA3DBC">
        <w:t>(GCB)</w:t>
      </w:r>
      <w:r w:rsidRPr="00CA3DBC">
        <w:t>之設定值原則上不宜隨意更動，若必須調整</w:t>
      </w:r>
      <w:r w:rsidRPr="00CA3DBC">
        <w:t>TWGCB-</w:t>
      </w:r>
      <w:r w:rsidRPr="00CA3DBC">
        <w:lastRenderedPageBreak/>
        <w:t>01-005-0298</w:t>
      </w:r>
      <w:r w:rsidRPr="00CA3DBC">
        <w:t>設定值，方法如下：</w:t>
      </w:r>
    </w:p>
    <w:p w14:paraId="26DCAD4A" w14:textId="71005A62" w:rsidR="00541CA2" w:rsidRPr="00942CDE" w:rsidRDefault="00541CA2" w:rsidP="00154C86">
      <w:pPr>
        <w:pStyle w:val="10"/>
      </w:pPr>
      <w:r w:rsidRPr="00CA3DBC">
        <w:t>將「電腦設定</w:t>
      </w:r>
      <w:r w:rsidR="000440DC">
        <w:t>\</w:t>
      </w:r>
      <w:r w:rsidRPr="00CA3DBC">
        <w:t>系統管理範本</w:t>
      </w:r>
      <w:r w:rsidR="000440DC">
        <w:t>\</w:t>
      </w:r>
      <w:r w:rsidRPr="00CA3DBC">
        <w:t>系統</w:t>
      </w:r>
      <w:r w:rsidR="000440DC">
        <w:t>\</w:t>
      </w:r>
      <w:r w:rsidRPr="00CA3DBC">
        <w:t>緩和選項</w:t>
      </w:r>
      <w:r w:rsidR="000440DC">
        <w:t>\</w:t>
      </w:r>
      <w:r w:rsidRPr="00CA3DBC">
        <w:t>封鎖未受信任的字型」設為停用即可。</w:t>
      </w:r>
    </w:p>
    <w:p w14:paraId="7AF0C6A6" w14:textId="77777777" w:rsidR="00541CA2" w:rsidRPr="00CA3DBC" w:rsidRDefault="00541CA2" w:rsidP="00541CA2">
      <w:pPr>
        <w:pStyle w:val="2"/>
        <w:spacing w:before="180" w:after="180"/>
        <w:ind w:left="420" w:hanging="420"/>
      </w:pPr>
      <w:bookmarkStart w:id="55" w:name="_Toc130475895"/>
      <w:bookmarkStart w:id="56" w:name="_Toc130807695"/>
      <w:r w:rsidRPr="00CA3DBC">
        <w:t>為何無法在群組原則設定中找到</w:t>
      </w:r>
      <w:r w:rsidRPr="00CA3DBC">
        <w:t>TWGCB-01-005-0232</w:t>
      </w:r>
      <w:r w:rsidRPr="00CA3DBC">
        <w:t>「關閉</w:t>
      </w:r>
      <w:r w:rsidRPr="00CA3DBC">
        <w:t>Windows Mail</w:t>
      </w:r>
      <w:r w:rsidRPr="00CA3DBC">
        <w:t>應用程式」、</w:t>
      </w:r>
      <w:r w:rsidRPr="00CA3DBC">
        <w:t>TWGCB-01-005-0233</w:t>
      </w:r>
      <w:r w:rsidRPr="00CA3DBC">
        <w:t>「關閉社群功能」、</w:t>
      </w:r>
      <w:r w:rsidRPr="00CA3DBC">
        <w:t>TWGCB-01-005-0274</w:t>
      </w:r>
      <w:r w:rsidRPr="00CA3DBC">
        <w:t>「關閉遊戲資訊下載」及</w:t>
      </w:r>
      <w:r w:rsidRPr="00CA3DBC">
        <w:t>TWGCB-01-005-0275</w:t>
      </w:r>
      <w:r w:rsidRPr="00CA3DBC">
        <w:t>「關閉遊戲更新」等</w:t>
      </w:r>
      <w:r w:rsidRPr="00CA3DBC">
        <w:t>4</w:t>
      </w:r>
      <w:r w:rsidRPr="00CA3DBC">
        <w:t>項組態設定路徑呢？</w:t>
      </w:r>
      <w:bookmarkEnd w:id="55"/>
      <w:bookmarkEnd w:id="56"/>
    </w:p>
    <w:p w14:paraId="0201B52F" w14:textId="77777777" w:rsidR="00541CA2" w:rsidRDefault="00541CA2" w:rsidP="000243B7">
      <w:pPr>
        <w:pStyle w:val="15"/>
        <w:spacing w:after="180"/>
        <w:ind w:left="280"/>
      </w:pPr>
      <w:r w:rsidRPr="00CA3DBC">
        <w:t>微軟自</w:t>
      </w:r>
      <w:r w:rsidRPr="00CA3DBC">
        <w:t>Windows 10 1709</w:t>
      </w:r>
      <w:r w:rsidRPr="00CA3DBC">
        <w:t>版本起，已從群組原則設定中移除「關閉</w:t>
      </w:r>
      <w:r w:rsidRPr="00CA3DBC">
        <w:t>Windows Mail</w:t>
      </w:r>
      <w:r w:rsidRPr="00CA3DBC">
        <w:t>應用程式」與「關閉社群功能」。</w:t>
      </w:r>
    </w:p>
    <w:p w14:paraId="16908EB0" w14:textId="77777777" w:rsidR="00541CA2" w:rsidRPr="00CA3DBC" w:rsidRDefault="00541CA2" w:rsidP="000243B7">
      <w:pPr>
        <w:pStyle w:val="15"/>
        <w:spacing w:after="180"/>
        <w:ind w:left="280"/>
      </w:pPr>
      <w:r w:rsidRPr="00CA3DBC">
        <w:t>微軟自</w:t>
      </w:r>
      <w:r w:rsidRPr="00CA3DBC">
        <w:t>Windows 10 1803</w:t>
      </w:r>
      <w:r w:rsidRPr="00CA3DBC">
        <w:t>版本起，已從群組原則設定中移除「關閉遊戲資訊下載」與「關閉遊戲更新」。</w:t>
      </w:r>
    </w:p>
    <w:p w14:paraId="42BEBBC6" w14:textId="77777777" w:rsidR="00541CA2" w:rsidRPr="00CA3DBC" w:rsidRDefault="00541CA2" w:rsidP="00541CA2">
      <w:pPr>
        <w:pStyle w:val="2"/>
        <w:spacing w:before="180" w:after="180"/>
        <w:ind w:left="420" w:hanging="420"/>
      </w:pPr>
      <w:bookmarkStart w:id="57" w:name="_Toc130475896"/>
      <w:bookmarkStart w:id="58" w:name="_Toc130807696"/>
      <w:r w:rsidRPr="00CA3DBC">
        <w:t>部署政府組態基準</w:t>
      </w:r>
      <w:r w:rsidRPr="00CA3DBC">
        <w:t>(GCB)</w:t>
      </w:r>
      <w:r w:rsidRPr="00CA3DBC">
        <w:t>後，若須使用機關內部之校時伺服器，是否須進行例外管理？</w:t>
      </w:r>
      <w:bookmarkEnd w:id="57"/>
      <w:bookmarkEnd w:id="58"/>
    </w:p>
    <w:p w14:paraId="2A367080" w14:textId="77777777" w:rsidR="00541CA2" w:rsidRPr="00CA3DBC" w:rsidRDefault="00541CA2" w:rsidP="00541CA2">
      <w:pPr>
        <w:pStyle w:val="15"/>
        <w:spacing w:after="180"/>
        <w:ind w:left="280"/>
      </w:pPr>
      <w:r w:rsidRPr="00942CDE">
        <w:t>政府組態基準</w:t>
      </w:r>
      <w:r w:rsidRPr="00942CDE">
        <w:t>(GCB)</w:t>
      </w:r>
      <w:r w:rsidRPr="00942CDE">
        <w:t>之設定值原則上不宜隨意更動，但如因公務執行需求，必須調整</w:t>
      </w:r>
      <w:r w:rsidRPr="00942CDE">
        <w:t>TWGCB-01-005-0054</w:t>
      </w:r>
      <w:r w:rsidRPr="00942CDE">
        <w:t>設定值，方法如下：</w:t>
      </w:r>
    </w:p>
    <w:p w14:paraId="0586A29D" w14:textId="5D8C86A6" w:rsidR="00541CA2" w:rsidRPr="00705AA8" w:rsidRDefault="00541CA2" w:rsidP="00154C86">
      <w:pPr>
        <w:pStyle w:val="10"/>
      </w:pPr>
      <w:r w:rsidRPr="00942CDE">
        <w:t>將「電腦設定</w:t>
      </w:r>
      <w:r w:rsidR="000440DC">
        <w:t>\</w:t>
      </w:r>
      <w:r w:rsidRPr="00942CDE">
        <w:t>系統管理範本</w:t>
      </w:r>
      <w:r w:rsidR="000440DC">
        <w:t>\</w:t>
      </w:r>
      <w:r w:rsidRPr="00942CDE">
        <w:t>系統</w:t>
      </w:r>
      <w:r w:rsidR="000440DC">
        <w:t>\</w:t>
      </w:r>
      <w:r w:rsidRPr="00942CDE">
        <w:t>Windows</w:t>
      </w:r>
      <w:r w:rsidRPr="00942CDE">
        <w:t>時間服務</w:t>
      </w:r>
      <w:r w:rsidR="000440DC">
        <w:t>\</w:t>
      </w:r>
      <w:r w:rsidRPr="00942CDE">
        <w:t>時間提供者</w:t>
      </w:r>
      <w:r w:rsidR="000440DC">
        <w:t>\</w:t>
      </w:r>
      <w:r w:rsidRPr="00942CDE">
        <w:t>設定</w:t>
      </w:r>
      <w:r w:rsidRPr="00942CDE">
        <w:t>Windows NTP</w:t>
      </w:r>
      <w:r w:rsidRPr="00942CDE">
        <w:t>用戶端」設定調整為機關內部校時伺服器即可</w:t>
      </w:r>
      <w:r>
        <w:rPr>
          <w:rFonts w:hint="eastAsia"/>
        </w:rPr>
        <w:t>，如</w:t>
      </w:r>
      <w:r>
        <w:fldChar w:fldCharType="begin"/>
      </w:r>
      <w:r>
        <w:instrText xml:space="preserve"> </w:instrText>
      </w:r>
      <w:r>
        <w:rPr>
          <w:rFonts w:hint="eastAsia"/>
        </w:rPr>
        <w:instrText>REF _Ref129959353 \r \h</w:instrText>
      </w:r>
      <w:r>
        <w:instrText xml:space="preserve"> </w:instrText>
      </w:r>
      <w:r>
        <w:fldChar w:fldCharType="separate"/>
      </w:r>
      <w:r w:rsidR="00574F0A">
        <w:rPr>
          <w:rFonts w:hint="eastAsia"/>
        </w:rPr>
        <w:t>圖</w:t>
      </w:r>
      <w:r w:rsidR="00574F0A">
        <w:rPr>
          <w:rFonts w:hint="eastAsia"/>
        </w:rPr>
        <w:t>4</w:t>
      </w:r>
      <w:r>
        <w:fldChar w:fldCharType="end"/>
      </w:r>
      <w:r>
        <w:rPr>
          <w:rFonts w:hint="eastAsia"/>
        </w:rPr>
        <w:t>所示</w:t>
      </w:r>
      <w:r w:rsidRPr="00942CDE">
        <w:t>。</w:t>
      </w:r>
    </w:p>
    <w:tbl>
      <w:tblPr>
        <w:tblStyle w:val="ae"/>
        <w:tblW w:w="0" w:type="auto"/>
        <w:tblLook w:val="04A0" w:firstRow="1" w:lastRow="0" w:firstColumn="1" w:lastColumn="0" w:noHBand="0" w:noVBand="1"/>
      </w:tblPr>
      <w:tblGrid>
        <w:gridCol w:w="8436"/>
      </w:tblGrid>
      <w:tr w:rsidR="00541CA2" w:rsidRPr="00E24D60" w14:paraId="72D88FE3" w14:textId="77777777" w:rsidTr="00BD7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2" w:type="dxa"/>
          </w:tcPr>
          <w:p w14:paraId="191918C9" w14:textId="77777777" w:rsidR="00541CA2" w:rsidRPr="00E24D60" w:rsidRDefault="00541CA2" w:rsidP="00541CA2">
            <w:pPr>
              <w:pStyle w:val="af2"/>
              <w:keepNext w:val="0"/>
              <w:tabs>
                <w:tab w:val="left" w:pos="0"/>
              </w:tabs>
              <w:spacing w:before="72" w:after="72"/>
            </w:pPr>
            <w:r>
              <w:lastRenderedPageBreak/>
              <w:drawing>
                <wp:inline distT="0" distB="0" distL="0" distR="0" wp14:anchorId="4097FDB2" wp14:editId="6618A7EA">
                  <wp:extent cx="5219065" cy="4239938"/>
                  <wp:effectExtent l="0" t="0" r="635" b="8255"/>
                  <wp:docPr id="4" name="圖片 4" descr="https://www.nics.nat.gov.tw/UploadFile/attachfilegcb/Win10_Q1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ics.nat.gov.tw/UploadFile/attachfilegcb/Win10_Q16_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6002" cy="4310565"/>
                          </a:xfrm>
                          <a:prstGeom prst="rect">
                            <a:avLst/>
                          </a:prstGeom>
                          <a:noFill/>
                          <a:ln>
                            <a:noFill/>
                          </a:ln>
                        </pic:spPr>
                      </pic:pic>
                    </a:graphicData>
                  </a:graphic>
                </wp:inline>
              </w:drawing>
            </w:r>
          </w:p>
        </w:tc>
      </w:tr>
      <w:tr w:rsidR="00541CA2" w:rsidRPr="00E24D60" w14:paraId="33A7D5DE"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7914F27E" w14:textId="77777777" w:rsidR="00541CA2" w:rsidRPr="00E24D60" w:rsidRDefault="00541CA2" w:rsidP="00BD78B7">
            <w:pPr>
              <w:pStyle w:val="a5"/>
              <w:tabs>
                <w:tab w:val="clear" w:pos="0"/>
                <w:tab w:val="num" w:pos="2127"/>
              </w:tabs>
            </w:pPr>
            <w:r w:rsidRPr="00E24D60">
              <w:rPr>
                <w:rFonts w:hint="eastAsia"/>
              </w:rPr>
              <w:t>本院整理</w:t>
            </w:r>
          </w:p>
        </w:tc>
      </w:tr>
      <w:tr w:rsidR="00541CA2" w14:paraId="3402BF9A"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48C4767F" w14:textId="77777777" w:rsidR="00541CA2" w:rsidRDefault="00541CA2" w:rsidP="00BD78B7">
            <w:pPr>
              <w:pStyle w:val="a"/>
              <w:spacing w:before="72" w:after="360"/>
            </w:pPr>
            <w:bookmarkStart w:id="59" w:name="_Ref129959353"/>
            <w:bookmarkStart w:id="60" w:name="_Toc130475903"/>
            <w:bookmarkStart w:id="61" w:name="_Toc130807841"/>
            <w:r>
              <w:rPr>
                <w:rFonts w:hint="eastAsia"/>
              </w:rPr>
              <w:t>「設定</w:t>
            </w:r>
            <w:r>
              <w:rPr>
                <w:rFonts w:hint="eastAsia"/>
              </w:rPr>
              <w:t>W</w:t>
            </w:r>
            <w:r>
              <w:t>indows NTP</w:t>
            </w:r>
            <w:r>
              <w:rPr>
                <w:rFonts w:hint="eastAsia"/>
              </w:rPr>
              <w:t>用戶端」組態設定</w:t>
            </w:r>
            <w:bookmarkEnd w:id="59"/>
            <w:bookmarkEnd w:id="60"/>
            <w:bookmarkEnd w:id="61"/>
          </w:p>
        </w:tc>
      </w:tr>
    </w:tbl>
    <w:p w14:paraId="687D4C23" w14:textId="59C048CE" w:rsidR="00541CA2" w:rsidRPr="00705AA8" w:rsidRDefault="00541CA2" w:rsidP="00541CA2">
      <w:pPr>
        <w:pStyle w:val="2"/>
        <w:spacing w:before="180" w:after="180"/>
        <w:ind w:left="420" w:hanging="420"/>
      </w:pPr>
      <w:bookmarkStart w:id="62" w:name="_Toc130475897"/>
      <w:bookmarkStart w:id="63" w:name="_Toc130807697"/>
      <w:r w:rsidRPr="00705AA8">
        <w:t>政府組態基準</w:t>
      </w:r>
      <w:r w:rsidRPr="00705AA8">
        <w:t>(GCB)</w:t>
      </w:r>
      <w:r w:rsidRPr="00705AA8">
        <w:t>是否包含</w:t>
      </w:r>
      <w:r w:rsidRPr="00705AA8">
        <w:t>PIN</w:t>
      </w:r>
      <w:r w:rsidRPr="00705AA8">
        <w:t>碼登入方式之相關設定</w:t>
      </w:r>
      <w:bookmarkEnd w:id="62"/>
      <w:r w:rsidR="009548A6">
        <w:rPr>
          <w:rFonts w:hint="eastAsia"/>
        </w:rPr>
        <w:t>？</w:t>
      </w:r>
      <w:bookmarkEnd w:id="63"/>
    </w:p>
    <w:p w14:paraId="29DEC8B6" w14:textId="77777777" w:rsidR="00541CA2" w:rsidRDefault="00541CA2" w:rsidP="00541CA2">
      <w:pPr>
        <w:pStyle w:val="15"/>
        <w:spacing w:after="180"/>
        <w:ind w:left="280"/>
      </w:pPr>
      <w:r w:rsidRPr="00942CDE">
        <w:t>請參考編號</w:t>
      </w:r>
      <w:r w:rsidRPr="00942CDE">
        <w:t>TWGCB-01-005-0038</w:t>
      </w:r>
      <w:r w:rsidRPr="00942CDE">
        <w:t>「開啟方便的</w:t>
      </w:r>
      <w:r w:rsidRPr="00942CDE">
        <w:t>PIN</w:t>
      </w:r>
      <w:r w:rsidRPr="00942CDE">
        <w:t>登入」項目，路徑如下：</w:t>
      </w:r>
    </w:p>
    <w:p w14:paraId="62C6BA78" w14:textId="7B3D645C" w:rsidR="00541CA2" w:rsidRPr="00942CDE" w:rsidRDefault="00541CA2" w:rsidP="00154C86">
      <w:pPr>
        <w:pStyle w:val="10"/>
      </w:pPr>
      <w:r w:rsidRPr="00942CDE">
        <w:t>「電腦設定</w:t>
      </w:r>
      <w:r w:rsidR="000440DC">
        <w:t>\</w:t>
      </w:r>
      <w:r w:rsidRPr="00942CDE">
        <w:t>系統管理範本</w:t>
      </w:r>
      <w:r w:rsidR="000440DC">
        <w:t>\</w:t>
      </w:r>
      <w:r w:rsidRPr="00942CDE">
        <w:t>系統</w:t>
      </w:r>
      <w:r w:rsidR="000440DC">
        <w:t>\</w:t>
      </w:r>
      <w:r w:rsidRPr="00942CDE">
        <w:t>登入</w:t>
      </w:r>
      <w:r w:rsidR="000440DC">
        <w:t>\</w:t>
      </w:r>
      <w:r w:rsidRPr="00942CDE">
        <w:t>開啟方便的</w:t>
      </w:r>
      <w:r w:rsidRPr="00942CDE">
        <w:t>PIN</w:t>
      </w:r>
      <w:r w:rsidRPr="00942CDE">
        <w:t>登入」，</w:t>
      </w:r>
      <w:r w:rsidRPr="00942CDE">
        <w:t>GCB</w:t>
      </w:r>
      <w:r w:rsidRPr="00942CDE">
        <w:t>建議設定為停用</w:t>
      </w:r>
      <w:r w:rsidRPr="00942CDE">
        <w:t>Windows 10</w:t>
      </w:r>
      <w:r w:rsidRPr="00942CDE">
        <w:t>之</w:t>
      </w:r>
      <w:r w:rsidRPr="00942CDE">
        <w:t>PIN</w:t>
      </w:r>
      <w:r w:rsidRPr="00942CDE">
        <w:t>碼登入方式。</w:t>
      </w:r>
    </w:p>
    <w:p w14:paraId="7CEC6AF3" w14:textId="77777777" w:rsidR="00541CA2" w:rsidRPr="00CA3DBC" w:rsidRDefault="00541CA2" w:rsidP="00541CA2">
      <w:pPr>
        <w:pStyle w:val="2"/>
        <w:spacing w:before="180" w:after="180"/>
        <w:ind w:left="420" w:hanging="420"/>
      </w:pPr>
      <w:bookmarkStart w:id="64" w:name="_Toc130475898"/>
      <w:bookmarkStart w:id="65" w:name="_Toc130807698"/>
      <w:r w:rsidRPr="00CA3DBC">
        <w:t>如何解決</w:t>
      </w:r>
      <w:r w:rsidRPr="00CA3DBC">
        <w:t>Avaya IX Workplace</w:t>
      </w:r>
      <w:r w:rsidRPr="00CA3DBC">
        <w:t>數位分機用戶端程式無法執行之問題？</w:t>
      </w:r>
      <w:bookmarkEnd w:id="64"/>
      <w:bookmarkEnd w:id="65"/>
    </w:p>
    <w:p w14:paraId="14CFF8EC" w14:textId="77777777" w:rsidR="00541CA2" w:rsidRPr="00CA3DBC" w:rsidRDefault="00541CA2" w:rsidP="00541CA2">
      <w:pPr>
        <w:pStyle w:val="15"/>
        <w:spacing w:after="180"/>
        <w:ind w:left="280"/>
      </w:pPr>
      <w:r w:rsidRPr="00942CDE">
        <w:t>政府組態基準</w:t>
      </w:r>
      <w:r w:rsidRPr="00942CDE">
        <w:t>(GCB)</w:t>
      </w:r>
      <w:r w:rsidRPr="00942CDE">
        <w:t>之設定值原則上不宜隨意更動，但如因公務執行需求，必須調整</w:t>
      </w:r>
      <w:r w:rsidRPr="00942CDE">
        <w:t>TWGCB-01-005-0165</w:t>
      </w:r>
      <w:r w:rsidRPr="00942CDE">
        <w:t>設定值，方法如下：</w:t>
      </w:r>
    </w:p>
    <w:p w14:paraId="098D26F7" w14:textId="75E254CA" w:rsidR="00541CA2" w:rsidRPr="00705AA8" w:rsidRDefault="00541CA2" w:rsidP="00154C86">
      <w:pPr>
        <w:pStyle w:val="10"/>
      </w:pPr>
      <w:r w:rsidRPr="00942CDE">
        <w:lastRenderedPageBreak/>
        <w:t>將「電腦設定</w:t>
      </w:r>
      <w:r w:rsidR="000440DC">
        <w:t>\</w:t>
      </w:r>
      <w:r w:rsidRPr="00942CDE">
        <w:t>Windows</w:t>
      </w:r>
      <w:r w:rsidRPr="00942CDE">
        <w:t>設定</w:t>
      </w:r>
      <w:r w:rsidR="000440DC">
        <w:t>\</w:t>
      </w:r>
      <w:r w:rsidRPr="00942CDE">
        <w:t>安全性設定</w:t>
      </w:r>
      <w:r w:rsidR="000440DC">
        <w:t>\</w:t>
      </w:r>
      <w:r w:rsidRPr="00942CDE">
        <w:t>本機原則</w:t>
      </w:r>
      <w:r w:rsidR="000440DC">
        <w:t>\</w:t>
      </w:r>
      <w:r w:rsidRPr="00942CDE">
        <w:t>安全性選項</w:t>
      </w:r>
      <w:r w:rsidR="000440DC">
        <w:t>\</w:t>
      </w:r>
      <w:r w:rsidRPr="00942CDE">
        <w:t>系統密碼編譯：使用</w:t>
      </w:r>
      <w:r w:rsidRPr="00942CDE">
        <w:t>FIPS</w:t>
      </w:r>
      <w:r w:rsidRPr="00942CDE">
        <w:t>相容演算法於加密、雜湊以及簽章」設為「停用」，即可正常執行</w:t>
      </w:r>
      <w:r w:rsidRPr="00942CDE">
        <w:t>Avaya IX Workplace</w:t>
      </w:r>
      <w:r w:rsidRPr="00942CDE">
        <w:t>數位分機用戶端程式。</w:t>
      </w:r>
    </w:p>
    <w:p w14:paraId="071C922C" w14:textId="77777777" w:rsidR="00541CA2" w:rsidRPr="00CA3DBC" w:rsidRDefault="00541CA2" w:rsidP="00541CA2">
      <w:pPr>
        <w:pStyle w:val="2"/>
        <w:spacing w:before="180" w:after="180"/>
        <w:ind w:left="420" w:hanging="420"/>
      </w:pPr>
      <w:bookmarkStart w:id="66" w:name="_Toc130475899"/>
      <w:bookmarkStart w:id="67" w:name="_Toc130807699"/>
      <w:r w:rsidRPr="00CA3DBC">
        <w:t>「互動式登入：不要顯示上次登入」設為啟用時，在已登入情況下重新開機，</w:t>
      </w:r>
      <w:r w:rsidRPr="00CA3DBC">
        <w:t>Windows</w:t>
      </w:r>
      <w:r w:rsidRPr="00CA3DBC">
        <w:t>登入畫面仍會顯示上次登入使用者名稱，該怎麼辦？</w:t>
      </w:r>
      <w:bookmarkEnd w:id="66"/>
      <w:bookmarkEnd w:id="67"/>
    </w:p>
    <w:p w14:paraId="6E205D8D" w14:textId="3D868689" w:rsidR="00541CA2" w:rsidRPr="00942CDE" w:rsidRDefault="00541CA2" w:rsidP="00541CA2">
      <w:pPr>
        <w:pStyle w:val="15"/>
        <w:spacing w:after="180"/>
        <w:ind w:left="280"/>
      </w:pPr>
      <w:r w:rsidRPr="00942CDE">
        <w:t>「互動式登入：不要顯示上次登入」設為啟用時，若欲使重新開機後之</w:t>
      </w:r>
      <w:r w:rsidRPr="00942CDE">
        <w:t>Windows</w:t>
      </w:r>
      <w:r w:rsidRPr="00942CDE">
        <w:t>登入畫面不顯示上次登入使用者名稱</w:t>
      </w:r>
      <w:r w:rsidRPr="00942CDE">
        <w:t>(</w:t>
      </w:r>
      <w:r w:rsidRPr="00942CDE">
        <w:t>如下</w:t>
      </w:r>
      <w:r>
        <w:fldChar w:fldCharType="begin"/>
      </w:r>
      <w:r>
        <w:instrText xml:space="preserve"> REF _Ref129959407 \r \h </w:instrText>
      </w:r>
      <w:r>
        <w:fldChar w:fldCharType="separate"/>
      </w:r>
      <w:r w:rsidR="00574F0A">
        <w:rPr>
          <w:rFonts w:hint="eastAsia"/>
        </w:rPr>
        <w:t>圖</w:t>
      </w:r>
      <w:r w:rsidR="00574F0A">
        <w:rPr>
          <w:rFonts w:hint="eastAsia"/>
        </w:rPr>
        <w:t>5</w:t>
      </w:r>
      <w:r>
        <w:fldChar w:fldCharType="end"/>
      </w:r>
      <w:r w:rsidRPr="00942CDE">
        <w:t>)</w:t>
      </w:r>
      <w:r w:rsidRPr="00942CDE">
        <w:t>，方法如下：</w:t>
      </w:r>
    </w:p>
    <w:tbl>
      <w:tblPr>
        <w:tblStyle w:val="ae"/>
        <w:tblW w:w="0" w:type="auto"/>
        <w:tblLook w:val="04A0" w:firstRow="1" w:lastRow="0" w:firstColumn="1" w:lastColumn="0" w:noHBand="0" w:noVBand="1"/>
      </w:tblPr>
      <w:tblGrid>
        <w:gridCol w:w="7042"/>
      </w:tblGrid>
      <w:tr w:rsidR="00541CA2" w:rsidRPr="00E24D60" w14:paraId="430E70DD" w14:textId="77777777" w:rsidTr="00BD7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2" w:type="dxa"/>
          </w:tcPr>
          <w:p w14:paraId="6AB1D392" w14:textId="77777777" w:rsidR="00541CA2" w:rsidRPr="00E24D60" w:rsidRDefault="00541CA2" w:rsidP="00541CA2">
            <w:pPr>
              <w:pStyle w:val="af2"/>
              <w:keepNext w:val="0"/>
              <w:tabs>
                <w:tab w:val="left" w:pos="0"/>
              </w:tabs>
              <w:spacing w:before="72" w:after="72"/>
            </w:pPr>
            <w:r>
              <w:drawing>
                <wp:inline distT="0" distB="0" distL="0" distR="0" wp14:anchorId="0550A71E" wp14:editId="0227E7A5">
                  <wp:extent cx="4272076" cy="3729241"/>
                  <wp:effectExtent l="0" t="0" r="0" b="5080"/>
                  <wp:docPr id="5" name="圖片 5" descr="https://www.nics.nat.gov.tw/UploadFile/attachfilegcb/FAQ_OS_Win10_Q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ics.nat.gov.tw/UploadFile/attachfilegcb/FAQ_OS_Win10_Q1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1297" cy="3763479"/>
                          </a:xfrm>
                          <a:prstGeom prst="rect">
                            <a:avLst/>
                          </a:prstGeom>
                          <a:noFill/>
                          <a:ln>
                            <a:noFill/>
                          </a:ln>
                        </pic:spPr>
                      </pic:pic>
                    </a:graphicData>
                  </a:graphic>
                </wp:inline>
              </w:drawing>
            </w:r>
          </w:p>
        </w:tc>
      </w:tr>
      <w:tr w:rsidR="00541CA2" w:rsidRPr="00E24D60" w14:paraId="2D443DAB" w14:textId="77777777" w:rsidTr="00BD78B7">
        <w:trPr>
          <w:trHeight w:val="679"/>
        </w:trPr>
        <w:tc>
          <w:tcPr>
            <w:cnfStyle w:val="001000000000" w:firstRow="0" w:lastRow="0" w:firstColumn="1" w:lastColumn="0" w:oddVBand="0" w:evenVBand="0" w:oddHBand="0" w:evenHBand="0" w:firstRowFirstColumn="0" w:firstRowLastColumn="0" w:lastRowFirstColumn="0" w:lastRowLastColumn="0"/>
            <w:tcW w:w="7042" w:type="dxa"/>
          </w:tcPr>
          <w:p w14:paraId="1C0CAC8C" w14:textId="77777777" w:rsidR="00541CA2" w:rsidRPr="00E24D60" w:rsidRDefault="00541CA2" w:rsidP="00BD78B7">
            <w:pPr>
              <w:pStyle w:val="a5"/>
              <w:tabs>
                <w:tab w:val="clear" w:pos="0"/>
                <w:tab w:val="num" w:pos="2127"/>
              </w:tabs>
            </w:pPr>
            <w:r w:rsidRPr="00E24D60">
              <w:rPr>
                <w:rFonts w:hint="eastAsia"/>
              </w:rPr>
              <w:t>本院整理</w:t>
            </w:r>
          </w:p>
        </w:tc>
      </w:tr>
      <w:tr w:rsidR="00541CA2" w14:paraId="1ABC0031"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2DFE958D" w14:textId="77777777" w:rsidR="00541CA2" w:rsidRDefault="00541CA2" w:rsidP="00BD78B7">
            <w:pPr>
              <w:pStyle w:val="a"/>
              <w:spacing w:before="72" w:after="360"/>
            </w:pPr>
            <w:bookmarkStart w:id="68" w:name="_Ref129959407"/>
            <w:bookmarkStart w:id="69" w:name="_Toc130475904"/>
            <w:bookmarkStart w:id="70" w:name="_Toc130807842"/>
            <w:r>
              <w:rPr>
                <w:rFonts w:hint="eastAsia"/>
              </w:rPr>
              <w:t>「</w:t>
            </w:r>
            <w:r>
              <w:rPr>
                <w:rFonts w:hint="eastAsia"/>
              </w:rPr>
              <w:t>W</w:t>
            </w:r>
            <w:r>
              <w:t>indows</w:t>
            </w:r>
            <w:r w:rsidRPr="00705AA8">
              <w:rPr>
                <w:rFonts w:hint="eastAsia"/>
              </w:rPr>
              <w:t>顯示上次登入使用者名稱</w:t>
            </w:r>
            <w:r>
              <w:rPr>
                <w:rFonts w:hint="eastAsia"/>
              </w:rPr>
              <w:t>」登入</w:t>
            </w:r>
            <w:r w:rsidRPr="00705AA8">
              <w:rPr>
                <w:rFonts w:hint="eastAsia"/>
              </w:rPr>
              <w:t>畫面</w:t>
            </w:r>
            <w:bookmarkEnd w:id="68"/>
            <w:bookmarkEnd w:id="69"/>
            <w:bookmarkEnd w:id="70"/>
          </w:p>
        </w:tc>
      </w:tr>
    </w:tbl>
    <w:p w14:paraId="39601398" w14:textId="77777777" w:rsidR="00541CA2" w:rsidRDefault="00541CA2" w:rsidP="00541CA2">
      <w:pPr>
        <w:pStyle w:val="12"/>
        <w:spacing w:after="180"/>
        <w:ind w:left="448"/>
      </w:pPr>
      <w:r w:rsidRPr="00942CDE">
        <w:t>將「電腦設定</w:t>
      </w:r>
      <w:r w:rsidRPr="00942CDE">
        <w:t>\</w:t>
      </w:r>
      <w:r w:rsidRPr="00942CDE">
        <w:t>系統管理範本</w:t>
      </w:r>
      <w:r w:rsidRPr="00942CDE">
        <w:t>\Windows</w:t>
      </w:r>
      <w:r w:rsidRPr="00942CDE">
        <w:t>元件</w:t>
      </w:r>
      <w:r w:rsidRPr="00942CDE">
        <w:t>\Windows</w:t>
      </w:r>
      <w:r w:rsidRPr="00942CDE">
        <w:t>登入選項</w:t>
      </w:r>
      <w:r w:rsidRPr="00942CDE">
        <w:t>\</w:t>
      </w:r>
      <w:r w:rsidRPr="00942CDE">
        <w:t>在重新開機後，自動登入並鎖定最後一個互動式使用者」設為停用，即可使重新開機後之</w:t>
      </w:r>
      <w:r w:rsidRPr="00942CDE">
        <w:t>Windows</w:t>
      </w:r>
      <w:r w:rsidRPr="00942CDE">
        <w:t>登入畫面不顯示上次登入使用者名稱。</w:t>
      </w:r>
    </w:p>
    <w:p w14:paraId="35DC861C" w14:textId="77777777" w:rsidR="00541CA2" w:rsidRDefault="00541CA2" w:rsidP="00541CA2">
      <w:pPr>
        <w:pStyle w:val="2"/>
        <w:spacing w:before="180" w:after="180"/>
        <w:ind w:left="420" w:hanging="420"/>
      </w:pPr>
      <w:bookmarkStart w:id="71" w:name="_Toc130475900"/>
      <w:bookmarkStart w:id="72" w:name="_Toc130807700"/>
      <w:r w:rsidRPr="00902EBD">
        <w:rPr>
          <w:rFonts w:hint="eastAsia"/>
        </w:rPr>
        <w:lastRenderedPageBreak/>
        <w:t>套用</w:t>
      </w:r>
      <w:r w:rsidRPr="00902EBD">
        <w:rPr>
          <w:rFonts w:hint="eastAsia"/>
        </w:rPr>
        <w:t>Windows 10 GCB</w:t>
      </w:r>
      <w:r w:rsidRPr="00902EBD">
        <w:rPr>
          <w:rFonts w:hint="eastAsia"/>
        </w:rPr>
        <w:t>之「</w:t>
      </w:r>
      <w:r w:rsidRPr="00902EBD">
        <w:rPr>
          <w:rFonts w:hint="eastAsia"/>
        </w:rPr>
        <w:t>TWGCB-01-005-0111</w:t>
      </w:r>
      <w:r w:rsidRPr="00902EBD">
        <w:rPr>
          <w:rFonts w:hint="eastAsia"/>
        </w:rPr>
        <w:t>互動式登入：電腦帳戶鎖定</w:t>
      </w:r>
      <w:proofErr w:type="gramStart"/>
      <w:r w:rsidRPr="00902EBD">
        <w:rPr>
          <w:rFonts w:hint="eastAsia"/>
        </w:rPr>
        <w:t>閾</w:t>
      </w:r>
      <w:proofErr w:type="gramEnd"/>
      <w:r w:rsidRPr="00902EBD">
        <w:rPr>
          <w:rFonts w:hint="eastAsia"/>
        </w:rPr>
        <w:t>值」輸入錯誤</w:t>
      </w:r>
      <w:proofErr w:type="gramStart"/>
      <w:r w:rsidRPr="00902EBD">
        <w:rPr>
          <w:rFonts w:hint="eastAsia"/>
        </w:rPr>
        <w:t>帳密數次後</w:t>
      </w:r>
      <w:proofErr w:type="gramEnd"/>
      <w:r w:rsidRPr="00902EBD">
        <w:rPr>
          <w:rFonts w:hint="eastAsia"/>
        </w:rPr>
        <w:t>會自動重開機，該怎麼辦？</w:t>
      </w:r>
      <w:bookmarkEnd w:id="71"/>
      <w:bookmarkEnd w:id="72"/>
    </w:p>
    <w:p w14:paraId="6811BC7B" w14:textId="77777777" w:rsidR="00541CA2" w:rsidRPr="00902EBD" w:rsidRDefault="00541CA2" w:rsidP="00541CA2">
      <w:pPr>
        <w:pStyle w:val="15"/>
        <w:spacing w:after="180"/>
        <w:ind w:left="280"/>
      </w:pPr>
      <w:r w:rsidRPr="00902EBD">
        <w:rPr>
          <w:rFonts w:hint="eastAsia"/>
        </w:rPr>
        <w:t>經測試「</w:t>
      </w:r>
      <w:r w:rsidRPr="00902EBD">
        <w:rPr>
          <w:rFonts w:hint="eastAsia"/>
        </w:rPr>
        <w:t>TWGCB-01-005-0111</w:t>
      </w:r>
      <w:r w:rsidRPr="00902EBD">
        <w:rPr>
          <w:rFonts w:hint="eastAsia"/>
        </w:rPr>
        <w:t>互動式登入：電腦帳戶鎖定</w:t>
      </w:r>
      <w:proofErr w:type="gramStart"/>
      <w:r w:rsidRPr="00902EBD">
        <w:rPr>
          <w:rFonts w:hint="eastAsia"/>
        </w:rPr>
        <w:t>閾</w:t>
      </w:r>
      <w:proofErr w:type="gramEnd"/>
      <w:r w:rsidRPr="00902EBD">
        <w:rPr>
          <w:rFonts w:hint="eastAsia"/>
        </w:rPr>
        <w:t>值」輸入</w:t>
      </w:r>
      <w:proofErr w:type="gramStart"/>
      <w:r w:rsidRPr="00902EBD">
        <w:rPr>
          <w:rFonts w:hint="eastAsia"/>
        </w:rPr>
        <w:t>錯誤帳密</w:t>
      </w:r>
      <w:r w:rsidRPr="00902EBD">
        <w:rPr>
          <w:rFonts w:hint="eastAsia"/>
        </w:rPr>
        <w:t>3</w:t>
      </w:r>
      <w:r w:rsidRPr="00902EBD">
        <w:rPr>
          <w:rFonts w:hint="eastAsia"/>
        </w:rPr>
        <w:t>次</w:t>
      </w:r>
      <w:proofErr w:type="gramEnd"/>
      <w:r w:rsidRPr="00902EBD">
        <w:rPr>
          <w:rFonts w:hint="eastAsia"/>
        </w:rPr>
        <w:t>後系統會自動重新啟動，此為微軟系統設計無法經由調整</w:t>
      </w:r>
      <w:r w:rsidRPr="00902EBD">
        <w:rPr>
          <w:rFonts w:hint="eastAsia"/>
        </w:rPr>
        <w:t>GCB</w:t>
      </w:r>
      <w:r w:rsidRPr="00902EBD">
        <w:rPr>
          <w:rFonts w:hint="eastAsia"/>
        </w:rPr>
        <w:t>設定值避免，若該系統需維持運作，建議可評估風險後列入例外管理清單。</w:t>
      </w:r>
    </w:p>
    <w:p w14:paraId="1038EC16" w14:textId="6E33DD5B" w:rsidR="00541CA2" w:rsidRDefault="00541CA2" w:rsidP="00541CA2">
      <w:pPr>
        <w:pStyle w:val="1"/>
        <w:spacing w:after="180"/>
        <w:ind w:left="280" w:hanging="280"/>
      </w:pPr>
      <w:bookmarkStart w:id="73" w:name="_Toc129962343"/>
      <w:bookmarkStart w:id="74" w:name="_Toc130807701"/>
      <w:r w:rsidRPr="00F94D80">
        <w:lastRenderedPageBreak/>
        <w:t xml:space="preserve">Microsoft Windows </w:t>
      </w:r>
      <w:r>
        <w:t>Server 2008 R2</w:t>
      </w:r>
      <w:bookmarkEnd w:id="73"/>
      <w:bookmarkEnd w:id="74"/>
    </w:p>
    <w:p w14:paraId="72C5C176" w14:textId="77777777" w:rsidR="00541CA2" w:rsidRPr="008309CD" w:rsidRDefault="00541CA2" w:rsidP="00541CA2">
      <w:pPr>
        <w:pStyle w:val="2"/>
        <w:spacing w:before="180" w:after="180"/>
        <w:ind w:left="420" w:hanging="420"/>
      </w:pPr>
      <w:bookmarkStart w:id="75" w:name="_Toc129962344"/>
      <w:bookmarkStart w:id="76" w:name="_Toc130807702"/>
      <w:r w:rsidRPr="008309CD">
        <w:t>單機部署</w:t>
      </w:r>
      <w:r w:rsidRPr="008309CD">
        <w:t>Microsoft Windows Server 2008 R2</w:t>
      </w:r>
      <w:r w:rsidRPr="008309CD">
        <w:t>政府組態基準</w:t>
      </w:r>
      <w:r w:rsidRPr="008309CD">
        <w:t>(GCB)</w:t>
      </w:r>
      <w:r w:rsidRPr="008309CD">
        <w:t>後，為何無法以本機群組原則編輯器</w:t>
      </w:r>
      <w:r w:rsidRPr="008309CD">
        <w:t>(</w:t>
      </w:r>
      <w:proofErr w:type="spellStart"/>
      <w:r w:rsidRPr="008309CD">
        <w:t>gpedit.msc</w:t>
      </w:r>
      <w:proofErr w:type="spellEnd"/>
      <w:r w:rsidRPr="008309CD">
        <w:t>)</w:t>
      </w:r>
      <w:r w:rsidRPr="008309CD">
        <w:t>檢視「</w:t>
      </w:r>
      <w:r w:rsidRPr="008309CD">
        <w:t>DNS client</w:t>
      </w:r>
      <w:r w:rsidRPr="008309CD">
        <w:t>」服務設定？</w:t>
      </w:r>
      <w:bookmarkEnd w:id="75"/>
      <w:bookmarkEnd w:id="76"/>
    </w:p>
    <w:p w14:paraId="279BB1EC" w14:textId="77777777" w:rsidR="00541CA2" w:rsidRPr="008309CD" w:rsidRDefault="00541CA2" w:rsidP="00541CA2">
      <w:pPr>
        <w:pStyle w:val="15"/>
        <w:spacing w:after="180"/>
        <w:ind w:left="280"/>
      </w:pPr>
      <w:r w:rsidRPr="008309CD">
        <w:t>在單機部署情況下，可使用下列兩種方式檢視「</w:t>
      </w:r>
      <w:r w:rsidRPr="008309CD">
        <w:t>DNS client</w:t>
      </w:r>
      <w:r w:rsidRPr="008309CD">
        <w:t>」服務設定：</w:t>
      </w:r>
    </w:p>
    <w:p w14:paraId="1B056D80" w14:textId="77777777" w:rsidR="00541CA2" w:rsidRDefault="00541CA2" w:rsidP="00154C86">
      <w:pPr>
        <w:pStyle w:val="10"/>
      </w:pPr>
      <w:r w:rsidRPr="008309CD">
        <w:t>使用系統管理員身分執行「命令提示字元」視窗，執行「</w:t>
      </w:r>
      <w:r w:rsidRPr="008309CD">
        <w:t>services.msc</w:t>
      </w:r>
      <w:r w:rsidRPr="008309CD">
        <w:t>」指令開啟「服務」視窗，即可設定並檢視「</w:t>
      </w:r>
      <w:r w:rsidRPr="008309CD">
        <w:t>DNS Client</w:t>
      </w:r>
      <w:r w:rsidRPr="008309CD">
        <w:t>」服務項目。</w:t>
      </w:r>
    </w:p>
    <w:p w14:paraId="3A4674E8" w14:textId="77777777" w:rsidR="00541CA2" w:rsidRPr="00A27123" w:rsidRDefault="00541CA2" w:rsidP="00154C86">
      <w:pPr>
        <w:pStyle w:val="10"/>
      </w:pPr>
      <w:r w:rsidRPr="008309CD">
        <w:t>使用系統管理員身分執行「命令提示字元」視窗，執行「</w:t>
      </w:r>
      <w:r w:rsidRPr="008309CD">
        <w:t>regedit.exe</w:t>
      </w:r>
      <w:r w:rsidRPr="008309CD">
        <w:t>」指令開啟「登錄檔編輯程式」視窗，並至「</w:t>
      </w:r>
      <w:r w:rsidRPr="008309CD">
        <w:t>HKLM\SYSTEM\CurrentControlSet\services\Dnscache\</w:t>
      </w:r>
      <w:r w:rsidRPr="008309CD">
        <w:t>」路徑，檢視</w:t>
      </w:r>
      <w:r w:rsidRPr="008309CD">
        <w:t>Start</w:t>
      </w:r>
      <w:r w:rsidRPr="008309CD">
        <w:t>參數值即可得知「</w:t>
      </w:r>
      <w:r w:rsidRPr="008309CD">
        <w:t>DNS Client</w:t>
      </w:r>
      <w:r w:rsidRPr="008309CD">
        <w:t>」服務設定。</w:t>
      </w:r>
    </w:p>
    <w:p w14:paraId="3BFFC4F8" w14:textId="064FAB7D" w:rsidR="00541CA2" w:rsidRPr="008309CD" w:rsidRDefault="00541CA2" w:rsidP="00541CA2">
      <w:pPr>
        <w:pStyle w:val="2"/>
        <w:spacing w:before="180" w:after="180"/>
        <w:ind w:left="420" w:hanging="420"/>
      </w:pPr>
      <w:bookmarkStart w:id="77" w:name="_Toc129962345"/>
      <w:bookmarkStart w:id="78" w:name="_Toc130807703"/>
      <w:r w:rsidRPr="008309CD">
        <w:t>Microsoft Windows Server 2008</w:t>
      </w:r>
      <w:r w:rsidRPr="008309CD">
        <w:t>是否須導入</w:t>
      </w:r>
      <w:r w:rsidRPr="008309CD">
        <w:t>Microsoft Windows Server 2008 R2</w:t>
      </w:r>
      <w:r w:rsidRPr="008309CD">
        <w:t>政府組態基準</w:t>
      </w:r>
      <w:r w:rsidRPr="008309CD">
        <w:t>(GCB)</w:t>
      </w:r>
      <w:r w:rsidR="009548A6">
        <w:t>？</w:t>
      </w:r>
      <w:bookmarkEnd w:id="77"/>
      <w:bookmarkEnd w:id="78"/>
    </w:p>
    <w:p w14:paraId="5E342C05" w14:textId="77777777" w:rsidR="00541CA2" w:rsidRPr="00A27123" w:rsidRDefault="00541CA2" w:rsidP="00541CA2">
      <w:pPr>
        <w:pStyle w:val="15"/>
        <w:spacing w:after="180"/>
        <w:ind w:left="280"/>
      </w:pPr>
      <w:r w:rsidRPr="008309CD">
        <w:t>政府組態基準</w:t>
      </w:r>
      <w:r w:rsidRPr="008309CD">
        <w:t>(GCB)</w:t>
      </w:r>
      <w:r w:rsidRPr="008309CD">
        <w:t>套用原則為專版專用，不同作業系統版本之設定不盡相同，建議先行測試後再參考使用，避免發生預期外之狀況。</w:t>
      </w:r>
    </w:p>
    <w:p w14:paraId="12899210" w14:textId="01875033" w:rsidR="00541CA2" w:rsidRPr="008309CD" w:rsidRDefault="00541CA2" w:rsidP="00541CA2">
      <w:pPr>
        <w:pStyle w:val="2"/>
        <w:spacing w:before="180" w:after="180"/>
        <w:ind w:left="420" w:hanging="420"/>
      </w:pPr>
      <w:bookmarkStart w:id="79" w:name="_Toc129962346"/>
      <w:bookmarkStart w:id="80" w:name="_Toc130807704"/>
      <w:r w:rsidRPr="008309CD">
        <w:t>如何解決使用者電腦</w:t>
      </w:r>
      <w:proofErr w:type="gramStart"/>
      <w:r w:rsidRPr="008309CD">
        <w:t>無法連入遠端</w:t>
      </w:r>
      <w:proofErr w:type="gramEnd"/>
      <w:r w:rsidRPr="008309CD">
        <w:t>桌面主機</w:t>
      </w:r>
      <w:r w:rsidR="00A12CEE">
        <w:rPr>
          <w:rFonts w:hint="eastAsia"/>
        </w:rPr>
        <w:t>之</w:t>
      </w:r>
      <w:r w:rsidRPr="008309CD">
        <w:t>狀況？</w:t>
      </w:r>
      <w:bookmarkEnd w:id="79"/>
      <w:bookmarkEnd w:id="80"/>
    </w:p>
    <w:p w14:paraId="42B525E9" w14:textId="77777777" w:rsidR="00541CA2" w:rsidRPr="00A27123" w:rsidRDefault="00541CA2" w:rsidP="00541CA2">
      <w:pPr>
        <w:pStyle w:val="15"/>
        <w:spacing w:after="180"/>
        <w:ind w:left="280"/>
      </w:pPr>
      <w:r w:rsidRPr="008309CD">
        <w:t>政府組態基準</w:t>
      </w:r>
      <w:r w:rsidRPr="008309CD">
        <w:t>(GCB)</w:t>
      </w:r>
      <w:r w:rsidRPr="008309CD">
        <w:t>之設定值原則上不宜隨意更動，但如因公務執行需求，必須調整</w:t>
      </w:r>
      <w:r w:rsidRPr="008309CD">
        <w:t>TWGCB-01-002-0118</w:t>
      </w:r>
      <w:r w:rsidRPr="008309CD">
        <w:t>與</w:t>
      </w:r>
      <w:r w:rsidRPr="008309CD">
        <w:t>TWGCB-01-002-109</w:t>
      </w:r>
      <w:r w:rsidRPr="008309CD">
        <w:t>設定值，方法如下：</w:t>
      </w:r>
    </w:p>
    <w:p w14:paraId="3A7C3B07" w14:textId="70B5A51C" w:rsidR="00541CA2" w:rsidRPr="00A27123" w:rsidRDefault="00541CA2" w:rsidP="00154C86">
      <w:pPr>
        <w:pStyle w:val="10"/>
      </w:pPr>
      <w:r w:rsidRPr="008309CD">
        <w:t>將「電腦設定</w:t>
      </w:r>
      <w:r w:rsidR="000440DC">
        <w:t>\</w:t>
      </w:r>
      <w:r w:rsidRPr="008309CD">
        <w:t>Windows</w:t>
      </w:r>
      <w:r w:rsidRPr="008309CD">
        <w:t>設定</w:t>
      </w:r>
      <w:r w:rsidR="000440DC">
        <w:t>\</w:t>
      </w:r>
      <w:r w:rsidRPr="008309CD">
        <w:t>安全性設定</w:t>
      </w:r>
      <w:r w:rsidR="000440DC">
        <w:t>\</w:t>
      </w:r>
      <w:r w:rsidRPr="008309CD">
        <w:t>本機原則</w:t>
      </w:r>
      <w:r w:rsidR="000440DC">
        <w:t>\</w:t>
      </w:r>
      <w:r w:rsidRPr="008309CD">
        <w:t>使用者權限指派</w:t>
      </w:r>
      <w:r w:rsidR="000440DC">
        <w:t>\</w:t>
      </w:r>
      <w:r w:rsidRPr="008309CD">
        <w:t>允許透過遠端桌面服務登入」設定允許透過遠端桌面服務登入之使用者清單，並將「電腦設定</w:t>
      </w:r>
      <w:r w:rsidR="000440DC">
        <w:t>\</w:t>
      </w:r>
      <w:r w:rsidRPr="008309CD">
        <w:t>Windows</w:t>
      </w:r>
      <w:r w:rsidRPr="008309CD">
        <w:t>設定</w:t>
      </w:r>
      <w:r w:rsidR="000440DC">
        <w:t>\</w:t>
      </w:r>
      <w:r w:rsidRPr="008309CD">
        <w:t>安全性設定</w:t>
      </w:r>
      <w:r w:rsidR="000440DC">
        <w:t>\</w:t>
      </w:r>
      <w:r w:rsidRPr="008309CD">
        <w:t>本機原則</w:t>
      </w:r>
      <w:r w:rsidR="000440DC">
        <w:t>\</w:t>
      </w:r>
      <w:r w:rsidRPr="008309CD">
        <w:t>使用者權限指派</w:t>
      </w:r>
      <w:r w:rsidR="000440DC">
        <w:t>\</w:t>
      </w:r>
      <w:r w:rsidRPr="008309CD">
        <w:t>拒絕透過遠端桌面服務登入」設定不允許透過遠端桌面服務登入之使用者清單即可。</w:t>
      </w:r>
    </w:p>
    <w:p w14:paraId="4AF15E26" w14:textId="21372E3E" w:rsidR="00541CA2" w:rsidRPr="008309CD" w:rsidRDefault="00541CA2" w:rsidP="00541CA2">
      <w:pPr>
        <w:pStyle w:val="2"/>
        <w:spacing w:before="180" w:after="180"/>
        <w:ind w:left="420" w:hanging="420"/>
      </w:pPr>
      <w:bookmarkStart w:id="81" w:name="_Toc129962347"/>
      <w:bookmarkStart w:id="82" w:name="_Toc130807705"/>
      <w:r w:rsidRPr="008309CD">
        <w:lastRenderedPageBreak/>
        <w:t>Microsoft Windows Server 2008 R2</w:t>
      </w:r>
      <w:r w:rsidRPr="008309CD">
        <w:t>政府組態基準</w:t>
      </w:r>
      <w:r w:rsidRPr="008309CD">
        <w:t>(GCB)</w:t>
      </w:r>
      <w:r w:rsidRPr="008309CD">
        <w:t>，是否可適用於網域主機以外</w:t>
      </w:r>
      <w:r w:rsidR="00A12CEE">
        <w:rPr>
          <w:rFonts w:hint="eastAsia"/>
        </w:rPr>
        <w:t>之</w:t>
      </w:r>
      <w:r w:rsidRPr="008309CD">
        <w:t>伺服器角色？</w:t>
      </w:r>
      <w:bookmarkEnd w:id="81"/>
      <w:bookmarkEnd w:id="82"/>
    </w:p>
    <w:p w14:paraId="28B5B325" w14:textId="71B6749A" w:rsidR="00541CA2" w:rsidRPr="00A27123" w:rsidRDefault="00541CA2" w:rsidP="00541CA2">
      <w:pPr>
        <w:pStyle w:val="15"/>
        <w:spacing w:after="180"/>
        <w:ind w:left="280"/>
      </w:pPr>
      <w:r w:rsidRPr="008309CD">
        <w:t>Microsoft Windows Server 2008 R2</w:t>
      </w:r>
      <w:r w:rsidRPr="008309CD">
        <w:t>政府組態基準</w:t>
      </w:r>
      <w:r w:rsidRPr="008309CD">
        <w:t>(GCB)</w:t>
      </w:r>
      <w:r w:rsidRPr="008309CD">
        <w:t>為網域主機專用</w:t>
      </w:r>
      <w:r w:rsidR="00A12CEE">
        <w:rPr>
          <w:rFonts w:hint="eastAsia"/>
        </w:rPr>
        <w:t>，因此不建議用於網域主機以外之伺服器</w:t>
      </w:r>
      <w:r w:rsidRPr="008309CD">
        <w:t>。</w:t>
      </w:r>
    </w:p>
    <w:p w14:paraId="5DA65606" w14:textId="25F97AA2" w:rsidR="00541CA2" w:rsidRPr="008309CD" w:rsidRDefault="00541CA2" w:rsidP="00541CA2">
      <w:pPr>
        <w:pStyle w:val="2"/>
        <w:spacing w:before="180" w:after="180"/>
        <w:ind w:left="420" w:hanging="420"/>
      </w:pPr>
      <w:bookmarkStart w:id="83" w:name="_Toc129962348"/>
      <w:bookmarkStart w:id="84" w:name="_Toc130807706"/>
      <w:r w:rsidRPr="008309CD">
        <w:t>套用政府組態基準</w:t>
      </w:r>
      <w:r w:rsidRPr="008309CD">
        <w:t>(GCB)</w:t>
      </w:r>
      <w:r w:rsidRPr="008309CD">
        <w:t>後，要如何取消使用進階稽核原則</w:t>
      </w:r>
      <w:r w:rsidR="00A12CEE">
        <w:rPr>
          <w:rFonts w:hint="eastAsia"/>
        </w:rPr>
        <w:t>之</w:t>
      </w:r>
      <w:r w:rsidRPr="008309CD">
        <w:t>設定呢？</w:t>
      </w:r>
      <w:bookmarkEnd w:id="83"/>
      <w:bookmarkEnd w:id="84"/>
    </w:p>
    <w:p w14:paraId="513F1E3D" w14:textId="77777777" w:rsidR="00541CA2" w:rsidRPr="00A27123" w:rsidRDefault="00541CA2" w:rsidP="00541CA2">
      <w:pPr>
        <w:pStyle w:val="15"/>
        <w:spacing w:after="180"/>
        <w:ind w:left="280"/>
      </w:pPr>
      <w:r w:rsidRPr="008309CD">
        <w:t>政府組態基準</w:t>
      </w:r>
      <w:r w:rsidRPr="008309CD">
        <w:t>(GCB)</w:t>
      </w:r>
      <w:r w:rsidRPr="008309CD">
        <w:t>之設定值原則上不宜隨意更動，但如因公務執行需求，必須調整</w:t>
      </w:r>
      <w:r w:rsidRPr="008309CD">
        <w:t>TWGCB-01-002-0100</w:t>
      </w:r>
      <w:r w:rsidRPr="008309CD">
        <w:t>設定值，方法如下：</w:t>
      </w:r>
    </w:p>
    <w:p w14:paraId="7D77DFE0" w14:textId="65573211" w:rsidR="00541CA2" w:rsidRPr="00A27123" w:rsidRDefault="00541CA2" w:rsidP="00154C86">
      <w:pPr>
        <w:pStyle w:val="10"/>
      </w:pPr>
      <w:r w:rsidRPr="008309CD">
        <w:t>將「電腦設定</w:t>
      </w:r>
      <w:r w:rsidR="000440DC">
        <w:t>\</w:t>
      </w:r>
      <w:r w:rsidRPr="008309CD">
        <w:t>Windows</w:t>
      </w:r>
      <w:r w:rsidRPr="008309CD">
        <w:t>設定</w:t>
      </w:r>
      <w:r w:rsidR="000440DC">
        <w:t>\</w:t>
      </w:r>
      <w:r w:rsidRPr="008309CD">
        <w:t>安全性設定</w:t>
      </w:r>
      <w:r w:rsidR="000440DC">
        <w:t>\</w:t>
      </w:r>
      <w:r w:rsidRPr="008309CD">
        <w:t>本機原則</w:t>
      </w:r>
      <w:r w:rsidR="000440DC">
        <w:t>\</w:t>
      </w:r>
      <w:r w:rsidRPr="008309CD">
        <w:t>安全性選項</w:t>
      </w:r>
      <w:r w:rsidR="000440DC">
        <w:t>\</w:t>
      </w:r>
      <w:r w:rsidRPr="008309CD">
        <w:t>稽核：強制執行稽核原則子類別設定</w:t>
      </w:r>
      <w:r w:rsidRPr="008309CD">
        <w:t>(WindowsVista</w:t>
      </w:r>
      <w:r w:rsidRPr="008309CD">
        <w:t>或更新版本</w:t>
      </w:r>
      <w:r w:rsidRPr="008309CD">
        <w:t>)</w:t>
      </w:r>
      <w:r w:rsidRPr="008309CD">
        <w:t>以覆寫稽核原則類別設定」設為停用，並取消</w:t>
      </w:r>
      <w:r w:rsidRPr="008309CD">
        <w:t>53</w:t>
      </w:r>
      <w:r w:rsidRPr="008309CD">
        <w:t>項進階稽核原則條目設定即可。</w:t>
      </w:r>
    </w:p>
    <w:p w14:paraId="7AD48CC8" w14:textId="248AD06B" w:rsidR="00541CA2" w:rsidRPr="008309CD" w:rsidRDefault="00541CA2" w:rsidP="00541CA2">
      <w:pPr>
        <w:pStyle w:val="2"/>
        <w:spacing w:before="180" w:after="180"/>
        <w:ind w:left="420" w:hanging="420"/>
      </w:pPr>
      <w:bookmarkStart w:id="85" w:name="_Toc129962349"/>
      <w:bookmarkStart w:id="86" w:name="_Toc130807707"/>
      <w:r w:rsidRPr="008309CD">
        <w:t>套用政府組態基準</w:t>
      </w:r>
      <w:r w:rsidRPr="008309CD">
        <w:t>(GCB)</w:t>
      </w:r>
      <w:r w:rsidRPr="008309CD">
        <w:t>後，若需使用本機</w:t>
      </w:r>
      <w:r w:rsidR="00A12CEE">
        <w:rPr>
          <w:rFonts w:hint="eastAsia"/>
        </w:rPr>
        <w:t>之</w:t>
      </w:r>
      <w:r w:rsidRPr="008309CD">
        <w:t>Administrator</w:t>
      </w:r>
      <w:r w:rsidRPr="008309CD">
        <w:t>管理者帳號，是否可調整</w:t>
      </w:r>
      <w:r w:rsidRPr="008309CD">
        <w:t>GCB</w:t>
      </w:r>
      <w:r w:rsidRPr="008309CD">
        <w:t>之設定？</w:t>
      </w:r>
      <w:bookmarkEnd w:id="85"/>
      <w:bookmarkEnd w:id="86"/>
    </w:p>
    <w:p w14:paraId="4729D0F6" w14:textId="77777777" w:rsidR="00541CA2" w:rsidRPr="00A27123" w:rsidRDefault="00541CA2" w:rsidP="00541CA2">
      <w:pPr>
        <w:pStyle w:val="15"/>
        <w:spacing w:after="180"/>
        <w:ind w:left="280"/>
      </w:pPr>
      <w:r w:rsidRPr="008309CD">
        <w:t>政府組態基準</w:t>
      </w:r>
      <w:r w:rsidRPr="008309CD">
        <w:t>(GCB)</w:t>
      </w:r>
      <w:r w:rsidRPr="008309CD">
        <w:t>之設定值原則上不宜隨意更動，但如因公務執行需求，必須調整</w:t>
      </w:r>
      <w:r w:rsidRPr="008309CD">
        <w:t>TWGCB-01-02-0310</w:t>
      </w:r>
      <w:r w:rsidRPr="008309CD">
        <w:t>設定值，方法如下：</w:t>
      </w:r>
    </w:p>
    <w:p w14:paraId="259024FF" w14:textId="19DFA9C9" w:rsidR="00541CA2" w:rsidRDefault="00541CA2" w:rsidP="00154C86">
      <w:pPr>
        <w:pStyle w:val="10"/>
      </w:pPr>
      <w:r w:rsidRPr="008309CD">
        <w:t>將「電腦設定</w:t>
      </w:r>
      <w:r w:rsidR="000440DC">
        <w:t>\</w:t>
      </w:r>
      <w:r w:rsidRPr="008309CD">
        <w:t>Windows</w:t>
      </w:r>
      <w:r w:rsidRPr="008309CD">
        <w:t>設定</w:t>
      </w:r>
      <w:r w:rsidR="000440DC">
        <w:t>\</w:t>
      </w:r>
      <w:r w:rsidRPr="008309CD">
        <w:t>安全性設定</w:t>
      </w:r>
      <w:r w:rsidR="000440DC">
        <w:t>\</w:t>
      </w:r>
      <w:r w:rsidRPr="008309CD">
        <w:t>本機原則</w:t>
      </w:r>
      <w:r w:rsidR="000440DC">
        <w:t>\</w:t>
      </w:r>
      <w:r w:rsidRPr="008309CD">
        <w:t>安全性選項</w:t>
      </w:r>
      <w:r w:rsidR="000440DC">
        <w:t>\</w:t>
      </w:r>
      <w:r w:rsidRPr="008309CD">
        <w:t>帳戶：</w:t>
      </w:r>
      <w:r w:rsidRPr="008309CD">
        <w:t>Administrator</w:t>
      </w:r>
      <w:r w:rsidRPr="008309CD">
        <w:t>帳戶狀態」設為啟用即可。</w:t>
      </w:r>
    </w:p>
    <w:p w14:paraId="72C66687" w14:textId="26C17CF8" w:rsidR="00541CA2" w:rsidRDefault="00541CA2" w:rsidP="00541CA2">
      <w:pPr>
        <w:pStyle w:val="1"/>
        <w:spacing w:after="180"/>
        <w:ind w:left="280" w:hanging="280"/>
      </w:pPr>
      <w:bookmarkStart w:id="87" w:name="_Toc129962357"/>
      <w:bookmarkStart w:id="88" w:name="_Toc130807708"/>
      <w:r w:rsidRPr="00F94D80">
        <w:lastRenderedPageBreak/>
        <w:t xml:space="preserve">Microsoft Windows </w:t>
      </w:r>
      <w:r>
        <w:t>Server 2012 R2</w:t>
      </w:r>
      <w:bookmarkEnd w:id="87"/>
      <w:bookmarkEnd w:id="88"/>
    </w:p>
    <w:p w14:paraId="40582FD8" w14:textId="2A6C5185" w:rsidR="00541CA2" w:rsidRPr="00762D1B" w:rsidRDefault="00541CA2" w:rsidP="00541CA2">
      <w:pPr>
        <w:pStyle w:val="2"/>
        <w:spacing w:before="180" w:after="180"/>
        <w:ind w:left="420" w:hanging="420"/>
      </w:pPr>
      <w:bookmarkStart w:id="89" w:name="_Toc129962358"/>
      <w:bookmarkStart w:id="90" w:name="_Toc130807709"/>
      <w:r w:rsidRPr="00762D1B">
        <w:t>如何解決使用者電腦</w:t>
      </w:r>
      <w:proofErr w:type="gramStart"/>
      <w:r w:rsidRPr="00762D1B">
        <w:t>無法連入遠端</w:t>
      </w:r>
      <w:proofErr w:type="gramEnd"/>
      <w:r w:rsidRPr="00762D1B">
        <w:t>桌面主機</w:t>
      </w:r>
      <w:r w:rsidR="00A12CEE">
        <w:rPr>
          <w:rFonts w:hint="eastAsia"/>
        </w:rPr>
        <w:t>之</w:t>
      </w:r>
      <w:r w:rsidRPr="00762D1B">
        <w:t>狀況？</w:t>
      </w:r>
      <w:bookmarkEnd w:id="89"/>
      <w:bookmarkEnd w:id="90"/>
    </w:p>
    <w:p w14:paraId="12305367" w14:textId="77777777" w:rsidR="00541CA2" w:rsidRPr="00FA3F62" w:rsidRDefault="00541CA2" w:rsidP="00541CA2">
      <w:pPr>
        <w:pStyle w:val="15"/>
        <w:spacing w:after="180"/>
        <w:ind w:left="280"/>
      </w:pPr>
      <w:r w:rsidRPr="00762D1B">
        <w:t>政府組態基準</w:t>
      </w:r>
      <w:r w:rsidRPr="00762D1B">
        <w:t>(GCB)</w:t>
      </w:r>
      <w:r w:rsidRPr="00762D1B">
        <w:t>之設定值原則上不宜隨意更動，但如因公務執行需求，必須調整</w:t>
      </w:r>
      <w:r w:rsidRPr="00762D1B">
        <w:t>TWGCB-01-006-0116</w:t>
      </w:r>
      <w:r w:rsidRPr="00762D1B">
        <w:t>、</w:t>
      </w:r>
      <w:r w:rsidRPr="00762D1B">
        <w:t>TWGCB-01-006-0107</w:t>
      </w:r>
      <w:r w:rsidRPr="00762D1B">
        <w:t>、</w:t>
      </w:r>
      <w:r w:rsidRPr="00762D1B">
        <w:t>TWGCB-01-006-0145</w:t>
      </w:r>
      <w:r w:rsidRPr="00762D1B">
        <w:t>設定值，方法如下：</w:t>
      </w:r>
    </w:p>
    <w:p w14:paraId="62FC5967" w14:textId="2DA69C0F" w:rsidR="00541CA2" w:rsidRPr="00FA3F62" w:rsidRDefault="00541CA2" w:rsidP="00154C86">
      <w:pPr>
        <w:pStyle w:val="10"/>
      </w:pPr>
      <w:r w:rsidRPr="00762D1B">
        <w:t>至「電腦設定</w:t>
      </w:r>
      <w:r w:rsidR="000440DC">
        <w:t>\</w:t>
      </w:r>
      <w:r w:rsidRPr="00762D1B">
        <w:t>Windows</w:t>
      </w:r>
      <w:r w:rsidRPr="00762D1B">
        <w:t>設定</w:t>
      </w:r>
      <w:r w:rsidR="000440DC">
        <w:t>\</w:t>
      </w:r>
      <w:r w:rsidRPr="00762D1B">
        <w:t>安全性設定</w:t>
      </w:r>
      <w:r w:rsidR="000440DC">
        <w:t>\</w:t>
      </w:r>
      <w:r w:rsidRPr="00762D1B">
        <w:t>本機原則</w:t>
      </w:r>
      <w:r w:rsidR="000440DC">
        <w:t>\</w:t>
      </w:r>
      <w:r w:rsidRPr="00762D1B">
        <w:t>使用</w:t>
      </w:r>
      <w:r w:rsidRPr="00B600A0">
        <w:t>者權限指派</w:t>
      </w:r>
      <w:r w:rsidR="000440DC">
        <w:t>\</w:t>
      </w:r>
      <w:r w:rsidRPr="00B600A0">
        <w:t>允許透過遠端桌面服務登入」設定允許透過遠端桌面服務登入之使用者清單，並至「電腦設定</w:t>
      </w:r>
      <w:r w:rsidR="000440DC">
        <w:t>\</w:t>
      </w:r>
      <w:r w:rsidRPr="00B600A0">
        <w:t>Windows</w:t>
      </w:r>
      <w:r w:rsidRPr="00B600A0">
        <w:t>設定</w:t>
      </w:r>
      <w:r w:rsidR="000440DC">
        <w:t>\</w:t>
      </w:r>
      <w:r w:rsidRPr="00B600A0">
        <w:t>安全性設定</w:t>
      </w:r>
      <w:r w:rsidR="000440DC">
        <w:t>\</w:t>
      </w:r>
      <w:r w:rsidRPr="00B600A0">
        <w:t>本機原則</w:t>
      </w:r>
      <w:r w:rsidR="000440DC">
        <w:t>\</w:t>
      </w:r>
      <w:r w:rsidRPr="00B600A0">
        <w:t>使用者權限指派</w:t>
      </w:r>
      <w:r w:rsidR="000440DC">
        <w:t>\</w:t>
      </w:r>
      <w:r w:rsidRPr="00B600A0">
        <w:t>拒絕透過遠端桌面服務登入」設定不允許透過遠端桌面服務登入之使用者清單，以及將「電腦設定</w:t>
      </w:r>
      <w:r w:rsidR="000440DC">
        <w:t>\</w:t>
      </w:r>
      <w:r w:rsidRPr="00B600A0">
        <w:t>系統管理範本</w:t>
      </w:r>
      <w:r w:rsidR="000440DC">
        <w:t>\</w:t>
      </w:r>
      <w:r w:rsidRPr="00B600A0">
        <w:t>Windows</w:t>
      </w:r>
      <w:r w:rsidRPr="00B600A0">
        <w:t>元件</w:t>
      </w:r>
      <w:r w:rsidR="000440DC">
        <w:t>\</w:t>
      </w:r>
      <w:r w:rsidRPr="00B600A0">
        <w:t>遠端桌面服務</w:t>
      </w:r>
      <w:r w:rsidR="000440DC">
        <w:t>\</w:t>
      </w:r>
      <w:r w:rsidRPr="00B600A0">
        <w:t>遠端桌面工作階段主機</w:t>
      </w:r>
      <w:r w:rsidR="000440DC">
        <w:t>\</w:t>
      </w:r>
      <w:r w:rsidRPr="00B600A0">
        <w:t>安全性</w:t>
      </w:r>
      <w:r w:rsidR="000440DC">
        <w:t>\</w:t>
      </w:r>
      <w:r w:rsidRPr="00B600A0">
        <w:t>設定用戶端連線加密層級」依機關規定設定</w:t>
      </w:r>
      <w:r w:rsidRPr="00762D1B">
        <w:t>加密層級即可。</w:t>
      </w:r>
    </w:p>
    <w:p w14:paraId="05FEAD19" w14:textId="720A91AA" w:rsidR="00541CA2" w:rsidRPr="00762D1B" w:rsidRDefault="00541CA2" w:rsidP="00541CA2">
      <w:pPr>
        <w:pStyle w:val="2"/>
        <w:spacing w:before="180" w:after="180"/>
        <w:ind w:left="420" w:hanging="420"/>
      </w:pPr>
      <w:bookmarkStart w:id="91" w:name="_Toc129962359"/>
      <w:bookmarkStart w:id="92" w:name="_Toc130807710"/>
      <w:r w:rsidRPr="00762D1B">
        <w:t>如何解決未加入網域的</w:t>
      </w:r>
      <w:r w:rsidRPr="00762D1B">
        <w:t>SPAM</w:t>
      </w:r>
      <w:r w:rsidRPr="00762D1B">
        <w:t>主機與</w:t>
      </w:r>
      <w:r w:rsidRPr="00762D1B">
        <w:t>Storage</w:t>
      </w:r>
      <w:r w:rsidRPr="00762D1B">
        <w:t>系統，無法通過網域主機驗證，取得</w:t>
      </w:r>
      <w:r w:rsidRPr="00762D1B">
        <w:t>LDAP</w:t>
      </w:r>
      <w:r w:rsidRPr="00762D1B">
        <w:t>資料</w:t>
      </w:r>
      <w:r w:rsidR="00A12CEE">
        <w:rPr>
          <w:rFonts w:hint="eastAsia"/>
        </w:rPr>
        <w:t>之</w:t>
      </w:r>
      <w:r w:rsidRPr="00762D1B">
        <w:t>問題？</w:t>
      </w:r>
      <w:bookmarkEnd w:id="91"/>
      <w:bookmarkEnd w:id="92"/>
    </w:p>
    <w:p w14:paraId="1643420B" w14:textId="77777777" w:rsidR="00541CA2" w:rsidRPr="00FA3F62" w:rsidRDefault="00541CA2" w:rsidP="00541CA2">
      <w:pPr>
        <w:pStyle w:val="15"/>
        <w:spacing w:after="180"/>
        <w:ind w:left="280"/>
      </w:pPr>
      <w:r w:rsidRPr="00762D1B">
        <w:t>政府組態基準</w:t>
      </w:r>
      <w:r w:rsidRPr="00762D1B">
        <w:t>(GCB)</w:t>
      </w:r>
      <w:r w:rsidRPr="00762D1B">
        <w:t>之設定值原則上不宜隨意更動，但如因公務執行需求，必須調整</w:t>
      </w:r>
      <w:r w:rsidRPr="00762D1B">
        <w:t>TWGCB-01-006-0243</w:t>
      </w:r>
      <w:r w:rsidRPr="00762D1B">
        <w:t>設定值，方法如下：</w:t>
      </w:r>
    </w:p>
    <w:p w14:paraId="2D496F0C" w14:textId="15BA7E21" w:rsidR="00541CA2" w:rsidRPr="00FA3F62" w:rsidRDefault="00541CA2" w:rsidP="00154C86">
      <w:pPr>
        <w:pStyle w:val="10"/>
      </w:pPr>
      <w:r w:rsidRPr="00762D1B">
        <w:t>將「電腦設定</w:t>
      </w:r>
      <w:r w:rsidR="000440DC">
        <w:t>\</w:t>
      </w:r>
      <w:r w:rsidRPr="00762D1B">
        <w:t>Windows</w:t>
      </w:r>
      <w:r w:rsidRPr="00762D1B">
        <w:t>設定</w:t>
      </w:r>
      <w:r w:rsidR="000440DC">
        <w:t>\</w:t>
      </w:r>
      <w:r w:rsidRPr="00762D1B">
        <w:t>安全性設定</w:t>
      </w:r>
      <w:r w:rsidR="000440DC">
        <w:t>\</w:t>
      </w:r>
      <w:r w:rsidRPr="00762D1B">
        <w:t>本機原則</w:t>
      </w:r>
      <w:r w:rsidR="000440DC">
        <w:t>\</w:t>
      </w:r>
      <w:r w:rsidRPr="00762D1B">
        <w:t>安全性選項</w:t>
      </w:r>
      <w:r w:rsidR="000440DC">
        <w:t>\</w:t>
      </w:r>
      <w:r w:rsidRPr="00762D1B">
        <w:t>網域控制站：</w:t>
      </w:r>
      <w:r w:rsidRPr="00762D1B">
        <w:t xml:space="preserve">LDAP </w:t>
      </w:r>
      <w:r w:rsidRPr="00762D1B">
        <w:t>伺服器簽章要求」設定為無即可。</w:t>
      </w:r>
      <w:r w:rsidRPr="00762D1B">
        <w:t xml:space="preserve"> </w:t>
      </w:r>
    </w:p>
    <w:p w14:paraId="7535EB09" w14:textId="77777777" w:rsidR="00541CA2" w:rsidRPr="00762D1B" w:rsidRDefault="00541CA2" w:rsidP="00541CA2">
      <w:pPr>
        <w:pStyle w:val="2"/>
        <w:spacing w:before="180" w:after="180"/>
        <w:ind w:left="420" w:hanging="420"/>
      </w:pPr>
      <w:bookmarkStart w:id="93" w:name="_Toc129962360"/>
      <w:bookmarkStart w:id="94" w:name="_Toc130807711"/>
      <w:r w:rsidRPr="00762D1B">
        <w:t>Microsoft Windows Server 2012 R2</w:t>
      </w:r>
      <w:r w:rsidRPr="00762D1B">
        <w:t>政府組態基準</w:t>
      </w:r>
      <w:r w:rsidRPr="00762D1B">
        <w:t>(GCB)</w:t>
      </w:r>
      <w:r w:rsidRPr="00762D1B">
        <w:t>，是否適用於</w:t>
      </w:r>
      <w:r w:rsidRPr="00762D1B">
        <w:t>Microsoft Windows Server 2012</w:t>
      </w:r>
      <w:r w:rsidRPr="00762D1B">
        <w:t>或新版</w:t>
      </w:r>
      <w:r w:rsidRPr="00762D1B">
        <w:t>Microsoft Windows Server</w:t>
      </w:r>
      <w:r w:rsidRPr="00762D1B">
        <w:t>作業系統？</w:t>
      </w:r>
      <w:bookmarkEnd w:id="93"/>
      <w:bookmarkEnd w:id="94"/>
    </w:p>
    <w:p w14:paraId="3086A3A5" w14:textId="77777777" w:rsidR="00541CA2" w:rsidRPr="00FA3F62" w:rsidRDefault="00541CA2" w:rsidP="00541CA2">
      <w:pPr>
        <w:pStyle w:val="15"/>
        <w:spacing w:after="180"/>
        <w:ind w:left="280"/>
      </w:pPr>
      <w:r w:rsidRPr="00762D1B">
        <w:t>政府組態基準</w:t>
      </w:r>
      <w:r w:rsidRPr="00762D1B">
        <w:t>(GCB)</w:t>
      </w:r>
      <w:r w:rsidRPr="00762D1B">
        <w:t>套用原則為專版專用，不同作業系統版本之設定不盡相同，建議先行測試後再參考使用，避免發生預期外之狀況。</w:t>
      </w:r>
    </w:p>
    <w:p w14:paraId="3840AFA8" w14:textId="763B1E6A" w:rsidR="00541CA2" w:rsidRPr="00762D1B" w:rsidRDefault="00541CA2" w:rsidP="00541CA2">
      <w:pPr>
        <w:pStyle w:val="2"/>
        <w:spacing w:before="180" w:after="180"/>
        <w:ind w:left="420" w:hanging="420"/>
      </w:pPr>
      <w:bookmarkStart w:id="95" w:name="_Toc129962361"/>
      <w:bookmarkStart w:id="96" w:name="_Toc130807712"/>
      <w:r w:rsidRPr="00762D1B">
        <w:lastRenderedPageBreak/>
        <w:t>Windows Server 2012 R2</w:t>
      </w:r>
      <w:r w:rsidRPr="00762D1B">
        <w:t>網域主機應導入哪些政府組態基準</w:t>
      </w:r>
      <w:r w:rsidRPr="00762D1B">
        <w:t>(GCB)</w:t>
      </w:r>
      <w:r w:rsidR="00A12CEE">
        <w:rPr>
          <w:rFonts w:hint="eastAsia"/>
        </w:rPr>
        <w:t>之</w:t>
      </w:r>
      <w:r w:rsidRPr="00762D1B">
        <w:t>GPO</w:t>
      </w:r>
      <w:r w:rsidRPr="00762D1B">
        <w:t>呢？</w:t>
      </w:r>
      <w:bookmarkEnd w:id="95"/>
      <w:bookmarkEnd w:id="96"/>
    </w:p>
    <w:p w14:paraId="249F9B25" w14:textId="77777777" w:rsidR="00541CA2" w:rsidRPr="00FA3F62" w:rsidRDefault="00541CA2" w:rsidP="00541CA2">
      <w:pPr>
        <w:pStyle w:val="15"/>
        <w:spacing w:after="180"/>
        <w:ind w:left="280"/>
      </w:pPr>
      <w:r w:rsidRPr="00762D1B">
        <w:t>網域主機須導入</w:t>
      </w:r>
      <w:r w:rsidRPr="00762D1B">
        <w:t>Account Setting</w:t>
      </w:r>
      <w:r w:rsidRPr="00762D1B">
        <w:t>、</w:t>
      </w:r>
      <w:r w:rsidRPr="00762D1B">
        <w:t>Computer Setting</w:t>
      </w:r>
      <w:r w:rsidRPr="00762D1B">
        <w:t>及</w:t>
      </w:r>
      <w:r w:rsidRPr="00762D1B">
        <w:t>DC Server</w:t>
      </w:r>
      <w:r w:rsidRPr="00762D1B">
        <w:t>之</w:t>
      </w:r>
      <w:r w:rsidRPr="00762D1B">
        <w:t>GPO</w:t>
      </w:r>
      <w:r w:rsidRPr="00762D1B">
        <w:t>。</w:t>
      </w:r>
    </w:p>
    <w:p w14:paraId="1A0FAF7D" w14:textId="2F5A8B17" w:rsidR="00541CA2" w:rsidRPr="00762D1B" w:rsidRDefault="00541CA2" w:rsidP="00541CA2">
      <w:pPr>
        <w:pStyle w:val="2"/>
        <w:spacing w:before="180" w:after="180"/>
        <w:ind w:left="420" w:hanging="420"/>
      </w:pPr>
      <w:bookmarkStart w:id="97" w:name="_Toc129962362"/>
      <w:bookmarkStart w:id="98" w:name="_Toc130807713"/>
      <w:r w:rsidRPr="00762D1B">
        <w:t>套用</w:t>
      </w:r>
      <w:r w:rsidRPr="00762D1B">
        <w:t>Windows Server 2012 R2</w:t>
      </w:r>
      <w:r w:rsidRPr="00762D1B">
        <w:t>政府組態基準</w:t>
      </w:r>
      <w:r w:rsidRPr="00762D1B">
        <w:t>(GCB)</w:t>
      </w:r>
      <w:r w:rsidRPr="00762D1B">
        <w:t>後，如何檢視「事件日誌</w:t>
      </w:r>
      <w:r w:rsidRPr="00762D1B">
        <w:t>(</w:t>
      </w:r>
      <w:r w:rsidRPr="00762D1B">
        <w:t>紀錄</w:t>
      </w:r>
      <w:r w:rsidRPr="00762D1B">
        <w:t>)</w:t>
      </w:r>
      <w:r w:rsidRPr="00762D1B">
        <w:t>」、「進階稽核原則」及「</w:t>
      </w:r>
      <w:r w:rsidRPr="00762D1B">
        <w:t>Windows</w:t>
      </w:r>
      <w:r w:rsidRPr="00762D1B">
        <w:t>防火牆」項目</w:t>
      </w:r>
      <w:r w:rsidR="00A12CEE">
        <w:rPr>
          <w:rFonts w:hint="eastAsia"/>
        </w:rPr>
        <w:t>之</w:t>
      </w:r>
      <w:r w:rsidRPr="00762D1B">
        <w:t>部署結果？</w:t>
      </w:r>
      <w:bookmarkEnd w:id="97"/>
      <w:bookmarkEnd w:id="98"/>
    </w:p>
    <w:p w14:paraId="66CC081A" w14:textId="77777777" w:rsidR="00541CA2" w:rsidRPr="00FA3F62" w:rsidRDefault="00541CA2" w:rsidP="00541CA2">
      <w:pPr>
        <w:pStyle w:val="15"/>
        <w:spacing w:after="180"/>
        <w:ind w:left="280"/>
      </w:pPr>
      <w:r w:rsidRPr="00762D1B">
        <w:t>若伺服器係透過網域主機派送</w:t>
      </w:r>
      <w:r w:rsidRPr="00762D1B">
        <w:t>GPO</w:t>
      </w:r>
      <w:r w:rsidRPr="00762D1B">
        <w:t>方式進行</w:t>
      </w:r>
      <w:r w:rsidRPr="00762D1B">
        <w:t>GCB</w:t>
      </w:r>
      <w:r w:rsidRPr="00762D1B">
        <w:t>套用，可使用「</w:t>
      </w:r>
      <w:proofErr w:type="spellStart"/>
      <w:r w:rsidRPr="00762D1B">
        <w:t>Rsop.msc</w:t>
      </w:r>
      <w:proofErr w:type="spellEnd"/>
      <w:r w:rsidRPr="00762D1B">
        <w:t>」指令檢視事件日誌</w:t>
      </w:r>
      <w:r w:rsidRPr="00762D1B">
        <w:t>(</w:t>
      </w:r>
      <w:r w:rsidRPr="00762D1B">
        <w:t>紀錄</w:t>
      </w:r>
      <w:r w:rsidRPr="00762D1B">
        <w:t>)</w:t>
      </w:r>
      <w:r w:rsidRPr="00762D1B">
        <w:t>項目，並透過「</w:t>
      </w:r>
      <w:proofErr w:type="spellStart"/>
      <w:r w:rsidRPr="00762D1B">
        <w:t>Gpresult</w:t>
      </w:r>
      <w:proofErr w:type="spellEnd"/>
      <w:r w:rsidRPr="00762D1B">
        <w:t xml:space="preserve"> /h </w:t>
      </w:r>
      <w:r w:rsidRPr="00762D1B">
        <w:t>檔名</w:t>
      </w:r>
      <w:r w:rsidRPr="00762D1B">
        <w:t>.html</w:t>
      </w:r>
      <w:r w:rsidRPr="00762D1B">
        <w:t>」指令產出群組原則套用結果報告，以檢視「進階稽核原則」與</w:t>
      </w:r>
      <w:r w:rsidRPr="00762D1B">
        <w:t>Windows</w:t>
      </w:r>
      <w:r w:rsidRPr="00762D1B">
        <w:t>防火牆」項目。</w:t>
      </w:r>
    </w:p>
    <w:p w14:paraId="3C5FC867" w14:textId="77777777" w:rsidR="00541CA2" w:rsidRPr="00762D1B" w:rsidRDefault="00541CA2" w:rsidP="00541CA2">
      <w:pPr>
        <w:pStyle w:val="2"/>
        <w:spacing w:before="180" w:after="180"/>
        <w:ind w:left="420" w:hanging="420"/>
      </w:pPr>
      <w:bookmarkStart w:id="99" w:name="_Toc129962363"/>
      <w:bookmarkStart w:id="100" w:name="_Toc130807714"/>
      <w:r w:rsidRPr="00762D1B">
        <w:t>若將</w:t>
      </w:r>
      <w:r w:rsidRPr="00762D1B">
        <w:t>Windows Server 2012 R2</w:t>
      </w:r>
      <w:r w:rsidRPr="00762D1B">
        <w:t>系統服務之啟動類型設為手動，是否會禁止系統服務啟動呢？</w:t>
      </w:r>
      <w:bookmarkEnd w:id="99"/>
      <w:bookmarkEnd w:id="100"/>
    </w:p>
    <w:p w14:paraId="4197F408" w14:textId="77777777" w:rsidR="00541CA2" w:rsidRDefault="00541CA2" w:rsidP="000243B7">
      <w:pPr>
        <w:pStyle w:val="15"/>
        <w:spacing w:after="180"/>
        <w:ind w:left="280"/>
      </w:pPr>
      <w:r w:rsidRPr="00762D1B">
        <w:t>系統服務之啟動類型分為下列</w:t>
      </w:r>
      <w:r w:rsidRPr="00762D1B">
        <w:t>3</w:t>
      </w:r>
      <w:r w:rsidRPr="00762D1B">
        <w:t>種：</w:t>
      </w:r>
    </w:p>
    <w:p w14:paraId="7D799DDC" w14:textId="77777777" w:rsidR="00541CA2" w:rsidRDefault="00541CA2" w:rsidP="00154C86">
      <w:pPr>
        <w:pStyle w:val="10"/>
      </w:pPr>
      <w:r w:rsidRPr="00762D1B">
        <w:t>自動：允許在開機時自動啟動系統服務，並在不需使用時自動停止</w:t>
      </w:r>
      <w:r>
        <w:rPr>
          <w:rFonts w:hint="eastAsia"/>
        </w:rPr>
        <w:t>。</w:t>
      </w:r>
    </w:p>
    <w:p w14:paraId="3DAA01A6" w14:textId="77777777" w:rsidR="00541CA2" w:rsidRDefault="00541CA2" w:rsidP="00154C86">
      <w:pPr>
        <w:pStyle w:val="10"/>
      </w:pPr>
      <w:r w:rsidRPr="00762D1B">
        <w:t>手動：不允許在開機時自動啟動系統服務，可在需要使用時啟動系統服務</w:t>
      </w:r>
      <w:r>
        <w:rPr>
          <w:rFonts w:hint="eastAsia"/>
        </w:rPr>
        <w:t>。</w:t>
      </w:r>
    </w:p>
    <w:p w14:paraId="3E0E198B" w14:textId="77777777" w:rsidR="00541CA2" w:rsidRDefault="00541CA2" w:rsidP="00154C86">
      <w:pPr>
        <w:pStyle w:val="10"/>
      </w:pPr>
      <w:r w:rsidRPr="00762D1B">
        <w:t>停用：不允許在開機時自動啟動系統服務，即使在需要使用時也不允許啟動。</w:t>
      </w:r>
    </w:p>
    <w:p w14:paraId="2268DEEC" w14:textId="48FB4B58" w:rsidR="00541CA2" w:rsidRDefault="00541CA2" w:rsidP="000243B7">
      <w:pPr>
        <w:pStyle w:val="15"/>
        <w:spacing w:after="180"/>
        <w:ind w:left="280"/>
      </w:pPr>
      <w:r w:rsidRPr="00762D1B">
        <w:rPr>
          <w:rFonts w:hint="eastAsia"/>
        </w:rPr>
        <w:t>若將系統服務之啟動類型設為手動，可在需要使用時啟動系統服務，故不會有禁止系統服務啟動</w:t>
      </w:r>
      <w:r w:rsidR="00A12CEE">
        <w:rPr>
          <w:rFonts w:hint="eastAsia"/>
        </w:rPr>
        <w:t>之</w:t>
      </w:r>
      <w:r w:rsidRPr="00762D1B">
        <w:rPr>
          <w:rFonts w:hint="eastAsia"/>
        </w:rPr>
        <w:t>問題。</w:t>
      </w:r>
    </w:p>
    <w:p w14:paraId="7D007703" w14:textId="2D75144D" w:rsidR="00541CA2" w:rsidRDefault="00541CA2" w:rsidP="00541CA2">
      <w:pPr>
        <w:pStyle w:val="1"/>
        <w:spacing w:after="180"/>
        <w:ind w:left="280" w:hanging="280"/>
      </w:pPr>
      <w:bookmarkStart w:id="101" w:name="_Toc129962376"/>
      <w:bookmarkStart w:id="102" w:name="_Toc130807715"/>
      <w:r w:rsidRPr="00F94D80">
        <w:lastRenderedPageBreak/>
        <w:t xml:space="preserve">Microsoft Windows </w:t>
      </w:r>
      <w:r>
        <w:t>Server 2016</w:t>
      </w:r>
      <w:bookmarkEnd w:id="101"/>
      <w:bookmarkEnd w:id="102"/>
    </w:p>
    <w:p w14:paraId="15E2A8E6" w14:textId="6B8642F6" w:rsidR="00541CA2" w:rsidRPr="007D3CD7" w:rsidRDefault="00541CA2" w:rsidP="00541CA2">
      <w:pPr>
        <w:pStyle w:val="2"/>
        <w:spacing w:before="180" w:after="180"/>
        <w:ind w:left="420" w:hanging="420"/>
      </w:pPr>
      <w:bookmarkStart w:id="103" w:name="_Toc129962377"/>
      <w:bookmarkStart w:id="104" w:name="_Toc130807716"/>
      <w:r w:rsidRPr="007D3CD7">
        <w:t>Microsoft Windows Server 2016</w:t>
      </w:r>
      <w:r w:rsidRPr="007D3CD7">
        <w:t>網域主機使用本機群組原則編輯器</w:t>
      </w:r>
      <w:r w:rsidRPr="007D3CD7">
        <w:t>(</w:t>
      </w:r>
      <w:proofErr w:type="spellStart"/>
      <w:r w:rsidRPr="007D3CD7">
        <w:t>Gpedit.msc</w:t>
      </w:r>
      <w:proofErr w:type="spellEnd"/>
      <w:r w:rsidRPr="007D3CD7">
        <w:t>)</w:t>
      </w:r>
      <w:r w:rsidRPr="007D3CD7">
        <w:t>設定「最小密碼長度」為</w:t>
      </w:r>
      <w:r w:rsidRPr="007D3CD7">
        <w:t>12</w:t>
      </w:r>
      <w:r w:rsidRPr="007D3CD7">
        <w:t>個字元後，網域內</w:t>
      </w:r>
      <w:r w:rsidR="00A12CEE">
        <w:rPr>
          <w:rFonts w:hint="eastAsia"/>
        </w:rPr>
        <w:t>之</w:t>
      </w:r>
      <w:r w:rsidRPr="007D3CD7">
        <w:t>使用者網域帳號是否會受影響呢？</w:t>
      </w:r>
      <w:bookmarkEnd w:id="103"/>
      <w:bookmarkEnd w:id="104"/>
    </w:p>
    <w:p w14:paraId="33764E4E" w14:textId="0E50C86B" w:rsidR="00541CA2" w:rsidRDefault="00541CA2" w:rsidP="000243B7">
      <w:pPr>
        <w:pStyle w:val="15"/>
        <w:spacing w:after="180"/>
        <w:ind w:left="280"/>
      </w:pPr>
      <w:r w:rsidRPr="007D3CD7">
        <w:t>在網域主機上透過本機群組原則工具</w:t>
      </w:r>
      <w:r w:rsidRPr="007D3CD7">
        <w:t>(</w:t>
      </w:r>
      <w:proofErr w:type="spellStart"/>
      <w:r w:rsidRPr="007D3CD7">
        <w:t>Gpedit.msc</w:t>
      </w:r>
      <w:proofErr w:type="spellEnd"/>
      <w:r w:rsidRPr="007D3CD7">
        <w:t>)</w:t>
      </w:r>
      <w:r w:rsidRPr="007D3CD7">
        <w:t>設定「最小密碼長度」後，會影響所有網域帳號。</w:t>
      </w:r>
    </w:p>
    <w:p w14:paraId="5CA6DC81" w14:textId="4F964961" w:rsidR="00541CA2" w:rsidRPr="00294AA9" w:rsidRDefault="00541CA2" w:rsidP="000243B7">
      <w:pPr>
        <w:pStyle w:val="15"/>
        <w:spacing w:after="180"/>
        <w:ind w:left="280"/>
      </w:pPr>
      <w:r w:rsidRPr="007D3CD7">
        <w:t>如欲對網域主機帳號與網域內</w:t>
      </w:r>
      <w:r w:rsidR="00A12CEE">
        <w:rPr>
          <w:rFonts w:hint="eastAsia"/>
        </w:rPr>
        <w:t>之</w:t>
      </w:r>
      <w:r w:rsidRPr="007D3CD7">
        <w:t>使用者帳號分別部署不同設定值，可透過精細密碼原則單獨設定網域主機</w:t>
      </w:r>
      <w:r w:rsidR="00A12CEE">
        <w:rPr>
          <w:rFonts w:hint="eastAsia"/>
        </w:rPr>
        <w:t>之</w:t>
      </w:r>
      <w:r w:rsidRPr="007D3CD7">
        <w:t>帳戶密碼原則。</w:t>
      </w:r>
    </w:p>
    <w:p w14:paraId="0866165C" w14:textId="2D467702" w:rsidR="00541CA2" w:rsidRPr="00294AA9" w:rsidRDefault="00F317D7" w:rsidP="00154C86">
      <w:pPr>
        <w:pStyle w:val="10"/>
      </w:pPr>
      <w:hyperlink r:id="rId24" w:history="1">
        <w:r w:rsidR="00541CA2" w:rsidRPr="007D3CD7">
          <w:rPr>
            <w:rStyle w:val="af6"/>
            <w:rFonts w:hint="eastAsia"/>
          </w:rPr>
          <w:t>精細密碼原則說明文件</w:t>
        </w:r>
      </w:hyperlink>
    </w:p>
    <w:p w14:paraId="4F748490" w14:textId="5389F4F7" w:rsidR="00541CA2" w:rsidRPr="007D3CD7" w:rsidRDefault="00541CA2" w:rsidP="00541CA2">
      <w:pPr>
        <w:pStyle w:val="2"/>
        <w:spacing w:before="180" w:after="180"/>
        <w:ind w:left="420" w:hanging="420"/>
      </w:pPr>
      <w:bookmarkStart w:id="105" w:name="_Toc129962378"/>
      <w:bookmarkStart w:id="106" w:name="_Toc130807717"/>
      <w:r w:rsidRPr="007D3CD7">
        <w:t>政府組態基準</w:t>
      </w:r>
      <w:r w:rsidRPr="007D3CD7">
        <w:t>(GCB)</w:t>
      </w:r>
      <w:r w:rsidRPr="007D3CD7">
        <w:t>是否需套用到非網域主機</w:t>
      </w:r>
      <w:r w:rsidRPr="007D3CD7">
        <w:t>(DC)</w:t>
      </w:r>
      <w:r w:rsidRPr="007D3CD7">
        <w:t>用途</w:t>
      </w:r>
      <w:r w:rsidR="00A12CEE">
        <w:rPr>
          <w:rFonts w:hint="eastAsia"/>
        </w:rPr>
        <w:t>之</w:t>
      </w:r>
      <w:r w:rsidRPr="007D3CD7">
        <w:t>主機上？</w:t>
      </w:r>
      <w:bookmarkEnd w:id="105"/>
      <w:bookmarkEnd w:id="106"/>
    </w:p>
    <w:p w14:paraId="440E6A8B" w14:textId="77777777" w:rsidR="00541CA2" w:rsidRPr="007D3CD7" w:rsidRDefault="00541CA2" w:rsidP="00541CA2">
      <w:pPr>
        <w:pStyle w:val="15"/>
        <w:spacing w:after="180"/>
        <w:ind w:left="280"/>
      </w:pPr>
      <w:r w:rsidRPr="007D3CD7">
        <w:t>Windows Server 2016</w:t>
      </w:r>
      <w:r w:rsidRPr="007D3CD7">
        <w:t>政府組態基準</w:t>
      </w:r>
      <w:r w:rsidRPr="007D3CD7">
        <w:t>(GCB)</w:t>
      </w:r>
      <w:r w:rsidRPr="007D3CD7">
        <w:t>分為共用群組原則與專用群組原則，請參閱</w:t>
      </w:r>
      <w:r w:rsidRPr="007D3CD7">
        <w:t>108</w:t>
      </w:r>
      <w:r w:rsidRPr="007D3CD7">
        <w:t>年政府組態基準</w:t>
      </w:r>
      <w:r w:rsidRPr="007D3CD7">
        <w:t>(GCB)</w:t>
      </w:r>
      <w:r w:rsidRPr="007D3CD7">
        <w:t>實作研習活動教材，將</w:t>
      </w:r>
      <w:r w:rsidRPr="007D3CD7">
        <w:t>GCB</w:t>
      </w:r>
      <w:r w:rsidRPr="007D3CD7">
        <w:t>套用到非網域主機</w:t>
      </w:r>
      <w:r w:rsidRPr="007D3CD7">
        <w:t>(DC)</w:t>
      </w:r>
      <w:r w:rsidRPr="007D3CD7">
        <w:t>用途之主機上。</w:t>
      </w:r>
    </w:p>
    <w:p w14:paraId="781A355A" w14:textId="03504DF0" w:rsidR="00541CA2" w:rsidRPr="007D3CD7" w:rsidRDefault="00F317D7" w:rsidP="00154C86">
      <w:pPr>
        <w:pStyle w:val="10"/>
      </w:pPr>
      <w:hyperlink r:id="rId25" w:history="1">
        <w:r w:rsidR="00541CA2" w:rsidRPr="007D3CD7">
          <w:rPr>
            <w:rStyle w:val="af6"/>
            <w:rFonts w:hint="eastAsia"/>
          </w:rPr>
          <w:t>108</w:t>
        </w:r>
        <w:r w:rsidR="00541CA2" w:rsidRPr="007D3CD7">
          <w:rPr>
            <w:rStyle w:val="af6"/>
            <w:rFonts w:hint="eastAsia"/>
          </w:rPr>
          <w:t>年政府組態基準</w:t>
        </w:r>
        <w:r w:rsidR="00541CA2" w:rsidRPr="007D3CD7">
          <w:rPr>
            <w:rStyle w:val="af6"/>
            <w:rFonts w:hint="eastAsia"/>
          </w:rPr>
          <w:t>(GCB)</w:t>
        </w:r>
        <w:r w:rsidR="00541CA2" w:rsidRPr="007D3CD7">
          <w:rPr>
            <w:rStyle w:val="af6"/>
            <w:rFonts w:hint="eastAsia"/>
          </w:rPr>
          <w:t>實作研習活動教材</w:t>
        </w:r>
      </w:hyperlink>
    </w:p>
    <w:p w14:paraId="207DBC40" w14:textId="77777777" w:rsidR="00541CA2" w:rsidRPr="007D3CD7" w:rsidRDefault="00541CA2" w:rsidP="00541CA2">
      <w:pPr>
        <w:pStyle w:val="2"/>
        <w:spacing w:before="180" w:after="180"/>
        <w:ind w:left="420" w:hanging="420"/>
      </w:pPr>
      <w:bookmarkStart w:id="107" w:name="_Toc129962379"/>
      <w:bookmarkStart w:id="108" w:name="_Toc130807718"/>
      <w:r w:rsidRPr="007D3CD7">
        <w:t>Hyper-V</w:t>
      </w:r>
      <w:r w:rsidRPr="007D3CD7">
        <w:t>伺服器套用政府組態基準</w:t>
      </w:r>
      <w:r w:rsidRPr="007D3CD7">
        <w:t>(GCB)</w:t>
      </w:r>
      <w:r w:rsidRPr="007D3CD7">
        <w:t>後，無法加入新虛擬機，怎麼辦呢？</w:t>
      </w:r>
      <w:bookmarkEnd w:id="107"/>
      <w:bookmarkEnd w:id="108"/>
    </w:p>
    <w:p w14:paraId="12ABB526" w14:textId="77777777" w:rsidR="00541CA2" w:rsidRPr="007D3CD7" w:rsidRDefault="00541CA2" w:rsidP="00541CA2">
      <w:pPr>
        <w:pStyle w:val="15"/>
        <w:spacing w:after="180"/>
        <w:ind w:left="280"/>
      </w:pPr>
      <w:r w:rsidRPr="007D3CD7">
        <w:t>政府組態基準</w:t>
      </w:r>
      <w:r w:rsidRPr="007D3CD7">
        <w:t>(GCB)</w:t>
      </w:r>
      <w:r w:rsidRPr="007D3CD7">
        <w:t>之設定值原則上不宜隨意更動，但如因公務執行需求，必須調整</w:t>
      </w:r>
      <w:r w:rsidRPr="007D3CD7">
        <w:t>TWGCB-01-007-0123</w:t>
      </w:r>
      <w:r w:rsidRPr="007D3CD7">
        <w:t>設定值，方法如下：</w:t>
      </w:r>
    </w:p>
    <w:p w14:paraId="60513ABC" w14:textId="053499F8" w:rsidR="00541CA2" w:rsidRPr="007D3CD7" w:rsidRDefault="00541CA2" w:rsidP="00154C86">
      <w:pPr>
        <w:pStyle w:val="10"/>
      </w:pPr>
      <w:r w:rsidRPr="007D3CD7">
        <w:t>依照「電腦設定</w:t>
      </w:r>
      <w:r w:rsidR="000440DC">
        <w:t>\</w:t>
      </w:r>
      <w:r w:rsidRPr="007D3CD7">
        <w:t xml:space="preserve">Windows </w:t>
      </w:r>
      <w:r w:rsidRPr="007D3CD7">
        <w:t>設定</w:t>
      </w:r>
      <w:r w:rsidR="000440DC">
        <w:t>\</w:t>
      </w:r>
      <w:r w:rsidRPr="007D3CD7">
        <w:t>安全性設定</w:t>
      </w:r>
      <w:r w:rsidR="000440DC">
        <w:t>\</w:t>
      </w:r>
      <w:r w:rsidRPr="007D3CD7">
        <w:t>本機原則</w:t>
      </w:r>
      <w:r w:rsidR="000440DC">
        <w:t>\</w:t>
      </w:r>
      <w:r w:rsidRPr="007D3CD7">
        <w:t>使用者權限指派</w:t>
      </w:r>
      <w:r w:rsidR="000440DC">
        <w:t>\</w:t>
      </w:r>
      <w:r w:rsidRPr="007D3CD7">
        <w:t>以服務方式登入」路徑，將「</w:t>
      </w:r>
      <w:r w:rsidRPr="007D3CD7">
        <w:t>NT Virtual Machine\Virtual Machines</w:t>
      </w:r>
      <w:r w:rsidRPr="007D3CD7">
        <w:t>」帳戶新增至允許以服務方式登入之使用者清單，即可排除此問題</w:t>
      </w:r>
      <w:r>
        <w:rPr>
          <w:rFonts w:hint="eastAsia"/>
        </w:rPr>
        <w:t>，如</w:t>
      </w:r>
      <w:r>
        <w:fldChar w:fldCharType="begin"/>
      </w:r>
      <w:r>
        <w:instrText xml:space="preserve"> </w:instrText>
      </w:r>
      <w:r>
        <w:rPr>
          <w:rFonts w:hint="eastAsia"/>
        </w:rPr>
        <w:instrText>REF _Ref129959562 \r \h</w:instrText>
      </w:r>
      <w:r>
        <w:instrText xml:space="preserve"> </w:instrText>
      </w:r>
      <w:r>
        <w:fldChar w:fldCharType="separate"/>
      </w:r>
      <w:r w:rsidR="00574F0A">
        <w:rPr>
          <w:rFonts w:hint="eastAsia"/>
        </w:rPr>
        <w:t>圖</w:t>
      </w:r>
      <w:r w:rsidR="00574F0A">
        <w:rPr>
          <w:rFonts w:hint="eastAsia"/>
        </w:rPr>
        <w:t>6</w:t>
      </w:r>
      <w:r>
        <w:fldChar w:fldCharType="end"/>
      </w:r>
      <w:r>
        <w:rPr>
          <w:rFonts w:hint="eastAsia"/>
        </w:rPr>
        <w:t>所示</w:t>
      </w:r>
      <w:r w:rsidRPr="007D3CD7">
        <w:t>。</w:t>
      </w:r>
    </w:p>
    <w:tbl>
      <w:tblPr>
        <w:tblStyle w:val="ae"/>
        <w:tblW w:w="0" w:type="auto"/>
        <w:tblLook w:val="04A0" w:firstRow="1" w:lastRow="0" w:firstColumn="1" w:lastColumn="0" w:noHBand="0" w:noVBand="1"/>
      </w:tblPr>
      <w:tblGrid>
        <w:gridCol w:w="8346"/>
      </w:tblGrid>
      <w:tr w:rsidR="00541CA2" w:rsidRPr="00F757BF" w14:paraId="6F9DAF8E" w14:textId="77777777" w:rsidTr="00BD7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2" w:type="dxa"/>
          </w:tcPr>
          <w:p w14:paraId="27472686" w14:textId="77777777" w:rsidR="00541CA2" w:rsidRPr="00E24D60" w:rsidRDefault="00541CA2" w:rsidP="00BD78B7">
            <w:pPr>
              <w:pStyle w:val="af2"/>
            </w:pPr>
            <w:r>
              <w:lastRenderedPageBreak/>
              <w:drawing>
                <wp:inline distT="0" distB="0" distL="0" distR="0" wp14:anchorId="3D65D4FC" wp14:editId="28DFC289">
                  <wp:extent cx="5160442" cy="4203700"/>
                  <wp:effectExtent l="0" t="0" r="2540" b="6350"/>
                  <wp:docPr id="6" name="圖片 6" descr="https://www.nics.nat.gov.tw/UploadFile/attachfilegcb/Server2016_Q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ics.nat.gov.tw/UploadFile/attachfilegcb/Server2016_Q3_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4603" cy="4280404"/>
                          </a:xfrm>
                          <a:prstGeom prst="rect">
                            <a:avLst/>
                          </a:prstGeom>
                          <a:noFill/>
                          <a:ln>
                            <a:noFill/>
                          </a:ln>
                        </pic:spPr>
                      </pic:pic>
                    </a:graphicData>
                  </a:graphic>
                </wp:inline>
              </w:drawing>
            </w:r>
          </w:p>
        </w:tc>
      </w:tr>
      <w:tr w:rsidR="00541CA2" w:rsidRPr="00F757BF" w14:paraId="2781334B"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0F64C25D" w14:textId="77777777" w:rsidR="00541CA2" w:rsidRPr="00E24D60" w:rsidRDefault="00541CA2" w:rsidP="00BD78B7">
            <w:pPr>
              <w:pStyle w:val="a5"/>
            </w:pPr>
            <w:r w:rsidRPr="00E24D60">
              <w:rPr>
                <w:rFonts w:hint="eastAsia"/>
              </w:rPr>
              <w:t>本院整理</w:t>
            </w:r>
          </w:p>
        </w:tc>
      </w:tr>
      <w:tr w:rsidR="00541CA2" w14:paraId="75A99955"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22997EFE" w14:textId="77777777" w:rsidR="00541CA2" w:rsidRDefault="00541CA2" w:rsidP="00BD78B7">
            <w:pPr>
              <w:pStyle w:val="a"/>
              <w:spacing w:before="72" w:after="360"/>
            </w:pPr>
            <w:bookmarkStart w:id="109" w:name="_Toc129946105"/>
            <w:bookmarkStart w:id="110" w:name="_Ref129959562"/>
            <w:bookmarkStart w:id="111" w:name="_Toc129962385"/>
            <w:bookmarkStart w:id="112" w:name="_Toc130807843"/>
            <w:r>
              <w:rPr>
                <w:rFonts w:hint="eastAsia"/>
              </w:rPr>
              <w:t>「</w:t>
            </w:r>
            <w:r w:rsidRPr="00294AA9">
              <w:rPr>
                <w:rFonts w:hint="eastAsia"/>
              </w:rPr>
              <w:t>將「</w:t>
            </w:r>
            <w:r w:rsidRPr="00294AA9">
              <w:rPr>
                <w:rFonts w:hint="eastAsia"/>
              </w:rPr>
              <w:t>NT Virtual Machine\Virtual Machines</w:t>
            </w:r>
            <w:r w:rsidRPr="00294AA9">
              <w:rPr>
                <w:rFonts w:hint="eastAsia"/>
              </w:rPr>
              <w:t>」帳戶新增至允許以服務方式登入之使用者清單</w:t>
            </w:r>
            <w:r>
              <w:rPr>
                <w:rFonts w:hint="eastAsia"/>
              </w:rPr>
              <w:t>」設定</w:t>
            </w:r>
            <w:bookmarkEnd w:id="109"/>
            <w:bookmarkEnd w:id="110"/>
            <w:bookmarkEnd w:id="111"/>
            <w:bookmarkEnd w:id="112"/>
          </w:p>
        </w:tc>
      </w:tr>
    </w:tbl>
    <w:p w14:paraId="066C4187" w14:textId="77777777" w:rsidR="00541CA2" w:rsidRPr="007D3CD7" w:rsidRDefault="00541CA2" w:rsidP="00541CA2">
      <w:pPr>
        <w:pStyle w:val="2"/>
        <w:spacing w:before="180" w:after="180"/>
        <w:ind w:left="420" w:hanging="420"/>
      </w:pPr>
      <w:bookmarkStart w:id="113" w:name="_Toc129962380"/>
      <w:bookmarkStart w:id="114" w:name="_Toc130807719"/>
      <w:r w:rsidRPr="007D3CD7">
        <w:t>Windows Server 2016</w:t>
      </w:r>
      <w:r w:rsidRPr="007D3CD7">
        <w:t>伺服器主機套用</w:t>
      </w:r>
      <w:r w:rsidRPr="007D3CD7">
        <w:t>GCB</w:t>
      </w:r>
      <w:r w:rsidRPr="007D3CD7">
        <w:t>設定後，使用遠端桌面連線至</w:t>
      </w:r>
      <w:r w:rsidRPr="007D3CD7">
        <w:t>Ubuntu 14.04</w:t>
      </w:r>
      <w:r w:rsidRPr="007D3CD7">
        <w:t>伺服器主機時，若出現「因為安全性錯誤，用戶端無法連線到遠端電腦」錯誤訊息時，該怎麼辦？</w:t>
      </w:r>
      <w:bookmarkEnd w:id="113"/>
      <w:bookmarkEnd w:id="114"/>
    </w:p>
    <w:p w14:paraId="021A7E09" w14:textId="77777777" w:rsidR="00541CA2" w:rsidRPr="007D3CD7" w:rsidRDefault="00541CA2" w:rsidP="00541CA2">
      <w:pPr>
        <w:pStyle w:val="15"/>
        <w:spacing w:after="180"/>
        <w:ind w:left="280"/>
      </w:pPr>
      <w:r w:rsidRPr="007D3CD7">
        <w:t>政府組態基準</w:t>
      </w:r>
      <w:r w:rsidRPr="007D3CD7">
        <w:t>(GCB)</w:t>
      </w:r>
      <w:r w:rsidRPr="007D3CD7">
        <w:t>之設定值原則上不宜隨意更動，但如因公務執行需求，必須調整</w:t>
      </w:r>
      <w:r w:rsidRPr="007D3CD7">
        <w:t>TWGCB-01-007-0043</w:t>
      </w:r>
      <w:r w:rsidRPr="007D3CD7">
        <w:t>設定值，方法如下：</w:t>
      </w:r>
    </w:p>
    <w:p w14:paraId="4CB6996B" w14:textId="71F080FF" w:rsidR="00541CA2" w:rsidRDefault="00541CA2" w:rsidP="00154C86">
      <w:pPr>
        <w:pStyle w:val="10"/>
      </w:pPr>
      <w:r w:rsidRPr="007D3CD7">
        <w:t>將「電腦設定</w:t>
      </w:r>
      <w:r w:rsidR="000440DC">
        <w:t>\</w:t>
      </w:r>
      <w:r w:rsidRPr="007D3CD7">
        <w:t>Windows</w:t>
      </w:r>
      <w:r w:rsidRPr="007D3CD7">
        <w:t>設定</w:t>
      </w:r>
      <w:r w:rsidR="000440DC">
        <w:t>\</w:t>
      </w:r>
      <w:r w:rsidRPr="007D3CD7">
        <w:t>安全性設定</w:t>
      </w:r>
      <w:r w:rsidR="000440DC">
        <w:t>\</w:t>
      </w:r>
      <w:r w:rsidRPr="007D3CD7">
        <w:t>本機原則</w:t>
      </w:r>
      <w:r w:rsidR="000440DC">
        <w:t>\</w:t>
      </w:r>
      <w:r w:rsidRPr="007D3CD7">
        <w:t>安全性選項</w:t>
      </w:r>
      <w:r w:rsidR="000440DC">
        <w:t>\</w:t>
      </w:r>
      <w:r w:rsidRPr="007D3CD7">
        <w:t>系統密碼編譯：使用</w:t>
      </w:r>
      <w:r w:rsidRPr="007D3CD7">
        <w:t>FIPS</w:t>
      </w:r>
      <w:r w:rsidRPr="007D3CD7">
        <w:t>相容演算法於加密，雜湊，以及簽章」項目設為停用，遠端桌面即可成功連線。</w:t>
      </w:r>
    </w:p>
    <w:p w14:paraId="68A68776" w14:textId="387C3ECE" w:rsidR="00541CA2" w:rsidRDefault="00541CA2" w:rsidP="00541CA2">
      <w:pPr>
        <w:pStyle w:val="1"/>
        <w:spacing w:after="180"/>
        <w:ind w:left="280" w:hanging="280"/>
      </w:pPr>
      <w:bookmarkStart w:id="115" w:name="_Toc129962396"/>
      <w:bookmarkStart w:id="116" w:name="_Toc130807720"/>
      <w:r>
        <w:lastRenderedPageBreak/>
        <w:t>Red Hat Enterprise Linux 5</w:t>
      </w:r>
      <w:bookmarkEnd w:id="115"/>
      <w:bookmarkEnd w:id="116"/>
    </w:p>
    <w:p w14:paraId="57A7A84F" w14:textId="77777777" w:rsidR="00541CA2" w:rsidRPr="00261747" w:rsidRDefault="00541CA2" w:rsidP="00541CA2">
      <w:pPr>
        <w:pStyle w:val="2"/>
        <w:spacing w:before="180" w:after="180"/>
        <w:ind w:left="420" w:hanging="420"/>
      </w:pPr>
      <w:bookmarkStart w:id="117" w:name="_Toc129962397"/>
      <w:bookmarkStart w:id="118" w:name="_Toc130807721"/>
      <w:r w:rsidRPr="00261747">
        <w:t>Red Hat Enterprise Linux 5</w:t>
      </w:r>
      <w:r w:rsidRPr="00261747">
        <w:t>政府組態基準</w:t>
      </w:r>
      <w:r w:rsidRPr="00261747">
        <w:t>(GCB)</w:t>
      </w:r>
      <w:r w:rsidRPr="00261747">
        <w:t>，是否可套用於新版</w:t>
      </w:r>
      <w:r w:rsidRPr="00261747">
        <w:t>Red Hat Enterprise Linux</w:t>
      </w:r>
      <w:r w:rsidRPr="00261747">
        <w:t>或其他</w:t>
      </w:r>
      <w:r w:rsidRPr="00261747">
        <w:t>Linux</w:t>
      </w:r>
      <w:r w:rsidRPr="00261747">
        <w:t>發行版本作業系統？</w:t>
      </w:r>
      <w:bookmarkEnd w:id="117"/>
      <w:bookmarkEnd w:id="118"/>
    </w:p>
    <w:p w14:paraId="11F9AB36" w14:textId="14691715" w:rsidR="00541CA2" w:rsidRDefault="00541CA2" w:rsidP="00541CA2">
      <w:pPr>
        <w:pStyle w:val="15"/>
        <w:spacing w:after="180"/>
        <w:ind w:left="280"/>
      </w:pPr>
      <w:r w:rsidRPr="00261747">
        <w:t>政府組態基準</w:t>
      </w:r>
      <w:r w:rsidRPr="00261747">
        <w:t>(GCB)</w:t>
      </w:r>
      <w:r w:rsidRPr="00261747">
        <w:t>套用原則為專版專用，不同作業系統版本之設定不盡相同，建議先行測試後再參考使用，避免發生預期外之狀況。</w:t>
      </w:r>
    </w:p>
    <w:p w14:paraId="5968AC9A" w14:textId="466C6B5E" w:rsidR="00C126F2" w:rsidRDefault="00C126F2" w:rsidP="00C126F2">
      <w:pPr>
        <w:pStyle w:val="1"/>
        <w:spacing w:after="180"/>
        <w:ind w:left="280" w:hanging="280"/>
        <w:rPr>
          <w:bCs w:val="0"/>
          <w:kern w:val="0"/>
        </w:rPr>
      </w:pPr>
      <w:bookmarkStart w:id="119" w:name="_Toc129962657"/>
      <w:bookmarkStart w:id="120" w:name="_Toc130807722"/>
      <w:r>
        <w:lastRenderedPageBreak/>
        <w:t>Internet Explorer</w:t>
      </w:r>
      <w:bookmarkEnd w:id="119"/>
      <w:bookmarkEnd w:id="120"/>
    </w:p>
    <w:p w14:paraId="1FB26CEF" w14:textId="77777777" w:rsidR="00C126F2" w:rsidRPr="00343EB8" w:rsidRDefault="00C126F2" w:rsidP="00C126F2">
      <w:pPr>
        <w:pStyle w:val="2"/>
        <w:spacing w:before="180" w:after="180"/>
        <w:ind w:left="420" w:hanging="420"/>
      </w:pPr>
      <w:bookmarkStart w:id="121" w:name="_Toc129962658"/>
      <w:bookmarkStart w:id="122" w:name="_Toc130807723"/>
      <w:r w:rsidRPr="00343EB8">
        <w:t>如何讓「網際網路選項</w:t>
      </w:r>
      <w:r w:rsidRPr="00343EB8">
        <w:t>/</w:t>
      </w:r>
      <w:proofErr w:type="gramStart"/>
      <w:r w:rsidRPr="00343EB8">
        <w:t>安全性分頁</w:t>
      </w:r>
      <w:proofErr w:type="gramEnd"/>
      <w:r w:rsidRPr="00343EB8">
        <w:t>」中的自訂等級按鈕可以選取？</w:t>
      </w:r>
      <w:bookmarkEnd w:id="121"/>
      <w:bookmarkEnd w:id="122"/>
    </w:p>
    <w:p w14:paraId="1B09D043" w14:textId="77777777" w:rsidR="00C126F2" w:rsidRPr="00F467FA" w:rsidRDefault="00C126F2" w:rsidP="00C126F2">
      <w:pPr>
        <w:pStyle w:val="15"/>
        <w:spacing w:after="180"/>
        <w:ind w:left="280"/>
      </w:pPr>
      <w:r w:rsidRPr="00343EB8">
        <w:t>政府組態基準</w:t>
      </w:r>
      <w:r w:rsidRPr="00343EB8">
        <w:t>(GCB)</w:t>
      </w:r>
      <w:r w:rsidRPr="00343EB8">
        <w:t>之設定值原則上不宜隨意更動，但如因公務執行需求，必須調整</w:t>
      </w:r>
      <w:r w:rsidRPr="00343EB8">
        <w:t>TWGCB-02-001-0012</w:t>
      </w:r>
      <w:r w:rsidRPr="00343EB8">
        <w:t>與</w:t>
      </w:r>
      <w:r w:rsidRPr="00343EB8">
        <w:t>TWGCB-02-001-0011</w:t>
      </w:r>
      <w:r w:rsidRPr="00343EB8">
        <w:t>設定值，方法如下：</w:t>
      </w:r>
    </w:p>
    <w:p w14:paraId="62876019" w14:textId="14CBBC63" w:rsidR="00C126F2" w:rsidRPr="00F467FA" w:rsidRDefault="00C126F2" w:rsidP="00154C86">
      <w:pPr>
        <w:pStyle w:val="10"/>
      </w:pPr>
      <w:r w:rsidRPr="00343EB8">
        <w:t>將「電腦設定</w:t>
      </w:r>
      <w:r w:rsidR="000440DC">
        <w:t>\</w:t>
      </w:r>
      <w:r w:rsidRPr="00343EB8">
        <w:t>系統管理範本</w:t>
      </w:r>
      <w:r w:rsidR="000440DC">
        <w:t>\</w:t>
      </w:r>
      <w:r w:rsidRPr="00343EB8">
        <w:t>Windows</w:t>
      </w:r>
      <w:r w:rsidRPr="00343EB8">
        <w:t>元件</w:t>
      </w:r>
      <w:r w:rsidR="000440DC">
        <w:t>\</w:t>
      </w:r>
      <w:r w:rsidRPr="00343EB8">
        <w:t>Internet Explorer</w:t>
      </w:r>
      <w:r w:rsidR="000440DC">
        <w:t>\</w:t>
      </w:r>
      <w:r w:rsidRPr="00343EB8">
        <w:t>安全性區域：只使用電腦設定」設為停用，以及將「電腦設定</w:t>
      </w:r>
      <w:r w:rsidR="000440DC">
        <w:t>\</w:t>
      </w:r>
      <w:r w:rsidRPr="00343EB8">
        <w:t>系統管理範本</w:t>
      </w:r>
      <w:r w:rsidR="000440DC">
        <w:t>\</w:t>
      </w:r>
      <w:r w:rsidRPr="00343EB8">
        <w:t>Windows</w:t>
      </w:r>
      <w:r w:rsidRPr="00343EB8">
        <w:t>元件</w:t>
      </w:r>
      <w:r w:rsidR="000440DC">
        <w:t>\</w:t>
      </w:r>
      <w:r w:rsidRPr="00343EB8">
        <w:t>Internet Explorer</w:t>
      </w:r>
      <w:r w:rsidR="000440DC">
        <w:t>\</w:t>
      </w:r>
      <w:r w:rsidRPr="00343EB8">
        <w:t>安全性區域：不允許使用者變更原則」設為停用即可。</w:t>
      </w:r>
    </w:p>
    <w:p w14:paraId="7E7E7D0A" w14:textId="77777777" w:rsidR="00C126F2" w:rsidRPr="00343EB8" w:rsidRDefault="00C126F2" w:rsidP="00C126F2">
      <w:pPr>
        <w:pStyle w:val="2"/>
        <w:spacing w:before="180" w:after="180"/>
        <w:ind w:left="420" w:hanging="420"/>
      </w:pPr>
      <w:bookmarkStart w:id="123" w:name="_Toc129962659"/>
      <w:bookmarkStart w:id="124" w:name="_Toc130807724"/>
      <w:r w:rsidRPr="00343EB8">
        <w:t>如何在群組原則中設定「允許主動式內容在我電腦上的檔案中執行」？</w:t>
      </w:r>
      <w:bookmarkEnd w:id="123"/>
      <w:bookmarkEnd w:id="124"/>
    </w:p>
    <w:p w14:paraId="558FE04B" w14:textId="77777777" w:rsidR="00C126F2" w:rsidRPr="00F467FA" w:rsidRDefault="00C126F2" w:rsidP="00C126F2">
      <w:pPr>
        <w:pStyle w:val="15"/>
        <w:spacing w:after="180"/>
        <w:ind w:left="280"/>
      </w:pPr>
      <w:r w:rsidRPr="00343EB8">
        <w:t>政府組態基準</w:t>
      </w:r>
      <w:r w:rsidRPr="00343EB8">
        <w:t>(GCB)</w:t>
      </w:r>
      <w:r w:rsidRPr="00343EB8">
        <w:t>之設定值原則上不宜隨意更動，但如因公務執行需求，必須調整</w:t>
      </w:r>
      <w:r w:rsidRPr="00343EB8">
        <w:t>TWGCB-02-001-0024</w:t>
      </w:r>
      <w:r w:rsidRPr="00343EB8">
        <w:t>設定值，方法如下：</w:t>
      </w:r>
    </w:p>
    <w:p w14:paraId="0B9C7A3C" w14:textId="75CD223F" w:rsidR="00C126F2" w:rsidRPr="00F467FA" w:rsidRDefault="00C126F2" w:rsidP="00154C86">
      <w:pPr>
        <w:pStyle w:val="10"/>
      </w:pPr>
      <w:r w:rsidRPr="00343EB8">
        <w:t>將「電腦設定</w:t>
      </w:r>
      <w:r w:rsidR="000440DC">
        <w:t>\</w:t>
      </w:r>
      <w:r w:rsidRPr="00343EB8">
        <w:t>Windows</w:t>
      </w:r>
      <w:r w:rsidRPr="00343EB8">
        <w:t>設定</w:t>
      </w:r>
      <w:r w:rsidR="000440DC">
        <w:t>\</w:t>
      </w:r>
      <w:r w:rsidRPr="00343EB8">
        <w:t>系統管理範本</w:t>
      </w:r>
      <w:r w:rsidR="000440DC">
        <w:t>\</w:t>
      </w:r>
      <w:r w:rsidRPr="00343EB8">
        <w:t>Windows</w:t>
      </w:r>
      <w:r w:rsidRPr="00343EB8">
        <w:t>元件</w:t>
      </w:r>
      <w:r w:rsidR="000440DC">
        <w:t>\</w:t>
      </w:r>
      <w:r w:rsidRPr="00343EB8">
        <w:t>Internet Explorer</w:t>
      </w:r>
      <w:r w:rsidR="000440DC">
        <w:t>\</w:t>
      </w:r>
      <w:r w:rsidRPr="00343EB8">
        <w:t>安全性功能</w:t>
      </w:r>
      <w:r w:rsidR="000440DC">
        <w:t>\</w:t>
      </w:r>
      <w:r w:rsidRPr="00343EB8">
        <w:t>本機電腦區域鎖定安全性</w:t>
      </w:r>
      <w:r w:rsidR="000440DC">
        <w:t>\</w:t>
      </w:r>
      <w:r w:rsidRPr="00343EB8">
        <w:t>Internet Explorer</w:t>
      </w:r>
      <w:r w:rsidRPr="00343EB8">
        <w:t>程序」設為停用即可。</w:t>
      </w:r>
    </w:p>
    <w:p w14:paraId="0D0A133C" w14:textId="77777777" w:rsidR="00C126F2" w:rsidRPr="00343EB8" w:rsidRDefault="00C126F2" w:rsidP="00C126F2">
      <w:pPr>
        <w:pStyle w:val="2"/>
        <w:spacing w:before="180" w:after="180"/>
        <w:ind w:left="420" w:hanging="420"/>
      </w:pPr>
      <w:bookmarkStart w:id="125" w:name="_Toc129962660"/>
      <w:bookmarkStart w:id="126" w:name="_Toc130807725"/>
      <w:r w:rsidRPr="00343EB8">
        <w:t>是否可使用</w:t>
      </w:r>
      <w:r w:rsidRPr="00343EB8">
        <w:t>WMI</w:t>
      </w:r>
      <w:r w:rsidRPr="00343EB8">
        <w:t>篩選器，派送</w:t>
      </w:r>
      <w:r w:rsidRPr="00343EB8">
        <w:t>Internet Explorer 8</w:t>
      </w:r>
      <w:r w:rsidRPr="00343EB8">
        <w:t>與</w:t>
      </w:r>
      <w:r w:rsidRPr="00343EB8">
        <w:t>Internet Explorer 11</w:t>
      </w:r>
      <w:r w:rsidRPr="00343EB8">
        <w:t>之</w:t>
      </w:r>
      <w:r w:rsidRPr="00343EB8">
        <w:t>GPO</w:t>
      </w:r>
      <w:r w:rsidRPr="00343EB8">
        <w:t>？</w:t>
      </w:r>
      <w:bookmarkEnd w:id="125"/>
      <w:bookmarkEnd w:id="126"/>
    </w:p>
    <w:p w14:paraId="5690AA8E" w14:textId="77777777" w:rsidR="00C126F2" w:rsidRDefault="00C126F2" w:rsidP="00C126F2">
      <w:pPr>
        <w:pStyle w:val="15"/>
        <w:spacing w:after="180"/>
        <w:ind w:left="280"/>
      </w:pPr>
      <w:r w:rsidRPr="00343EB8">
        <w:t>請參閱下方說明文件：</w:t>
      </w:r>
    </w:p>
    <w:p w14:paraId="06EBE78D" w14:textId="0C17D560" w:rsidR="00C126F2" w:rsidRPr="00F467FA" w:rsidRDefault="00F317D7" w:rsidP="00154C86">
      <w:pPr>
        <w:pStyle w:val="10"/>
        <w:rPr>
          <w:bCs/>
          <w:szCs w:val="24"/>
        </w:rPr>
      </w:pPr>
      <w:hyperlink r:id="rId27" w:history="1">
        <w:r w:rsidR="00C126F2" w:rsidRPr="00343EB8">
          <w:rPr>
            <w:rStyle w:val="af6"/>
            <w:rFonts w:hint="eastAsia"/>
            <w:bCs/>
            <w:szCs w:val="24"/>
          </w:rPr>
          <w:t>WMI</w:t>
        </w:r>
        <w:r w:rsidR="00C126F2" w:rsidRPr="00343EB8">
          <w:rPr>
            <w:rStyle w:val="af6"/>
            <w:rFonts w:hint="eastAsia"/>
            <w:bCs/>
            <w:szCs w:val="24"/>
          </w:rPr>
          <w:t>篩選器操作說明</w:t>
        </w:r>
      </w:hyperlink>
    </w:p>
    <w:p w14:paraId="231EB729" w14:textId="77777777" w:rsidR="00C126F2" w:rsidRPr="00343EB8" w:rsidRDefault="00C126F2" w:rsidP="00C126F2">
      <w:pPr>
        <w:pStyle w:val="2"/>
        <w:spacing w:before="180" w:after="180"/>
        <w:ind w:left="420" w:hanging="420"/>
      </w:pPr>
      <w:bookmarkStart w:id="127" w:name="_Toc129962661"/>
      <w:bookmarkStart w:id="128" w:name="_Toc130807726"/>
      <w:r w:rsidRPr="00343EB8">
        <w:t>如何將網站加入信任網站區域，使</w:t>
      </w:r>
      <w:r w:rsidRPr="00343EB8">
        <w:t>Active X</w:t>
      </w:r>
      <w:r w:rsidRPr="00343EB8">
        <w:t>元件能夠執行？</w:t>
      </w:r>
      <w:bookmarkEnd w:id="127"/>
      <w:bookmarkEnd w:id="128"/>
    </w:p>
    <w:p w14:paraId="6C655671" w14:textId="77777777" w:rsidR="00C126F2" w:rsidRPr="00343EB8" w:rsidRDefault="00C126F2" w:rsidP="00C126F2">
      <w:pPr>
        <w:pStyle w:val="15"/>
        <w:spacing w:after="180"/>
        <w:ind w:left="280"/>
      </w:pPr>
      <w:r w:rsidRPr="00343EB8">
        <w:t>請參閱下方說明文件：</w:t>
      </w:r>
    </w:p>
    <w:p w14:paraId="06B20FE3" w14:textId="09616D50" w:rsidR="00C126F2" w:rsidRPr="00F467FA" w:rsidRDefault="00F317D7" w:rsidP="00154C86">
      <w:pPr>
        <w:pStyle w:val="10"/>
        <w:rPr>
          <w:bCs/>
          <w:szCs w:val="24"/>
        </w:rPr>
      </w:pPr>
      <w:hyperlink r:id="rId28" w:history="1">
        <w:r w:rsidR="00C126F2" w:rsidRPr="00343EB8">
          <w:rPr>
            <w:rStyle w:val="af6"/>
            <w:rFonts w:hint="eastAsia"/>
            <w:bCs/>
            <w:szCs w:val="24"/>
          </w:rPr>
          <w:t>將網站加入信任網站區域操作說明</w:t>
        </w:r>
      </w:hyperlink>
    </w:p>
    <w:p w14:paraId="78181B0D" w14:textId="155B4123" w:rsidR="00C126F2" w:rsidRPr="00343EB8" w:rsidRDefault="00C126F2" w:rsidP="00C126F2">
      <w:pPr>
        <w:pStyle w:val="2"/>
        <w:spacing w:before="180" w:after="180"/>
        <w:ind w:left="420" w:hanging="420"/>
      </w:pPr>
      <w:bookmarkStart w:id="129" w:name="_Toc129962662"/>
      <w:bookmarkStart w:id="130" w:name="_Toc130807727"/>
      <w:r w:rsidRPr="00343EB8">
        <w:lastRenderedPageBreak/>
        <w:t>套用政府組態基準</w:t>
      </w:r>
      <w:r w:rsidRPr="00343EB8">
        <w:t>(GCB)</w:t>
      </w:r>
      <w:r w:rsidRPr="00343EB8">
        <w:t>後，無法使用清除瀏覽紀錄</w:t>
      </w:r>
      <w:r w:rsidR="00A12CEE">
        <w:rPr>
          <w:rFonts w:hint="eastAsia"/>
        </w:rPr>
        <w:t>之</w:t>
      </w:r>
      <w:r w:rsidRPr="00343EB8">
        <w:t>功能，怎麼辦呢？</w:t>
      </w:r>
      <w:bookmarkEnd w:id="129"/>
      <w:bookmarkEnd w:id="130"/>
    </w:p>
    <w:p w14:paraId="4FD2CCA4" w14:textId="77777777" w:rsidR="00C126F2" w:rsidRPr="00F467FA" w:rsidRDefault="00C126F2" w:rsidP="00C126F2">
      <w:pPr>
        <w:pStyle w:val="15"/>
        <w:spacing w:after="180"/>
        <w:ind w:left="280"/>
      </w:pPr>
      <w:r w:rsidRPr="00343EB8">
        <w:t>政府組態基準</w:t>
      </w:r>
      <w:r w:rsidRPr="00343EB8">
        <w:t>(GCB)</w:t>
      </w:r>
      <w:r w:rsidRPr="00343EB8">
        <w:t>之設定值原則上不宜隨意更動，但如因公務執行需求，必須調整</w:t>
      </w:r>
      <w:r w:rsidRPr="00343EB8">
        <w:t>TWGCB-02-002-0030</w:t>
      </w:r>
      <w:r w:rsidRPr="00343EB8">
        <w:t>設定值，方法如下：</w:t>
      </w:r>
    </w:p>
    <w:p w14:paraId="6501806C" w14:textId="139B358E" w:rsidR="00C126F2" w:rsidRPr="00F467FA" w:rsidRDefault="00C126F2" w:rsidP="00154C86">
      <w:pPr>
        <w:pStyle w:val="10"/>
      </w:pPr>
      <w:r w:rsidRPr="00343EB8">
        <w:t>至「電腦設定</w:t>
      </w:r>
      <w:r w:rsidR="000440DC">
        <w:t>\</w:t>
      </w:r>
      <w:r w:rsidRPr="00343EB8">
        <w:t>系統管理範本</w:t>
      </w:r>
      <w:r w:rsidR="000440DC">
        <w:t>\</w:t>
      </w:r>
      <w:r w:rsidRPr="00343EB8">
        <w:t>Windows</w:t>
      </w:r>
      <w:r w:rsidRPr="00343EB8">
        <w:t>元件</w:t>
      </w:r>
      <w:r w:rsidR="000440DC">
        <w:t>\</w:t>
      </w:r>
      <w:r w:rsidRPr="00343EB8">
        <w:t>Internet Explorer</w:t>
      </w:r>
      <w:r w:rsidR="000440DC">
        <w:t>\</w:t>
      </w:r>
      <w:r w:rsidRPr="00343EB8">
        <w:t>刪除瀏覽歷程記錄</w:t>
      </w:r>
      <w:r w:rsidR="000440DC">
        <w:t>\</w:t>
      </w:r>
      <w:r w:rsidRPr="00343EB8">
        <w:t>防止刪除使用者曾經造訪的網站」設為停用即可。</w:t>
      </w:r>
    </w:p>
    <w:p w14:paraId="05A8AF11" w14:textId="2F1468F0" w:rsidR="00C126F2" w:rsidRPr="00343EB8" w:rsidRDefault="00C126F2" w:rsidP="00C126F2">
      <w:pPr>
        <w:pStyle w:val="2"/>
        <w:spacing w:before="180" w:after="180"/>
        <w:ind w:left="420" w:hanging="420"/>
      </w:pPr>
      <w:bookmarkStart w:id="131" w:name="_Toc129962663"/>
      <w:bookmarkStart w:id="132" w:name="_Toc130807728"/>
      <w:r w:rsidRPr="00343EB8">
        <w:t>套用政府組態基準</w:t>
      </w:r>
      <w:r w:rsidRPr="00343EB8">
        <w:t>(GCB)</w:t>
      </w:r>
      <w:r w:rsidRPr="00343EB8">
        <w:t>後，如何恢復被清空</w:t>
      </w:r>
      <w:r w:rsidR="00A12CEE">
        <w:rPr>
          <w:rFonts w:hint="eastAsia"/>
        </w:rPr>
        <w:t>之</w:t>
      </w:r>
      <w:r w:rsidRPr="00343EB8">
        <w:t>相容性檢視清單內容呢？</w:t>
      </w:r>
      <w:bookmarkEnd w:id="131"/>
      <w:bookmarkEnd w:id="132"/>
    </w:p>
    <w:p w14:paraId="3350CE02" w14:textId="56164274" w:rsidR="00C126F2" w:rsidRPr="00F467FA" w:rsidRDefault="00C126F2" w:rsidP="00C126F2">
      <w:pPr>
        <w:pStyle w:val="15"/>
        <w:wordWrap w:val="0"/>
        <w:spacing w:after="180"/>
        <w:ind w:left="280"/>
      </w:pPr>
      <w:r w:rsidRPr="00343EB8">
        <w:t xml:space="preserve">Internet Explorer </w:t>
      </w:r>
      <w:r w:rsidRPr="00343EB8">
        <w:t>的相容性檢視清單，以</w:t>
      </w:r>
      <w:proofErr w:type="gramStart"/>
      <w:r w:rsidRPr="00343EB8">
        <w:t>機碼值方式</w:t>
      </w:r>
      <w:proofErr w:type="gramEnd"/>
      <w:r w:rsidRPr="00343EB8">
        <w:t>儲存在「</w:t>
      </w:r>
      <w:r w:rsidRPr="00343EB8">
        <w:t>HKEY_CURRENT_USER\Software\Microsoft\Internet Explorer\</w:t>
      </w:r>
      <w:proofErr w:type="spellStart"/>
      <w:r w:rsidRPr="00343EB8">
        <w:t>BrowserEmulation</w:t>
      </w:r>
      <w:proofErr w:type="spellEnd"/>
      <w:r w:rsidRPr="00343EB8">
        <w:t>\</w:t>
      </w:r>
      <w:proofErr w:type="spellStart"/>
      <w:r w:rsidRPr="00343EB8">
        <w:t>ClearableListData</w:t>
      </w:r>
      <w:proofErr w:type="spellEnd"/>
      <w:r w:rsidRPr="00343EB8">
        <w:t>」中，可在</w:t>
      </w:r>
      <w:r w:rsidRPr="00343EB8">
        <w:t>Client</w:t>
      </w:r>
      <w:r w:rsidRPr="00343EB8">
        <w:t>端電腦匯入設定好</w:t>
      </w:r>
      <w:r w:rsidR="00A12CEE">
        <w:rPr>
          <w:rFonts w:hint="eastAsia"/>
        </w:rPr>
        <w:t>之</w:t>
      </w:r>
      <w:r w:rsidRPr="00343EB8">
        <w:t>清單與</w:t>
      </w:r>
      <w:proofErr w:type="gramStart"/>
      <w:r w:rsidRPr="00343EB8">
        <w:t>機碼值</w:t>
      </w:r>
      <w:proofErr w:type="gramEnd"/>
      <w:r w:rsidRPr="00343EB8">
        <w:t>。</w:t>
      </w:r>
    </w:p>
    <w:p w14:paraId="3DFBEA5C" w14:textId="77777777" w:rsidR="00C126F2" w:rsidRPr="00F467FA" w:rsidRDefault="00C126F2" w:rsidP="00C126F2">
      <w:pPr>
        <w:pStyle w:val="15"/>
        <w:spacing w:after="180"/>
        <w:ind w:left="280"/>
      </w:pPr>
      <w:r w:rsidRPr="00343EB8">
        <w:t>請注意：匯入</w:t>
      </w:r>
      <w:proofErr w:type="gramStart"/>
      <w:r w:rsidRPr="00343EB8">
        <w:t>機碼值會</w:t>
      </w:r>
      <w:proofErr w:type="gramEnd"/>
      <w:r w:rsidRPr="00343EB8">
        <w:t>將原本的相容性檢視清單清空。</w:t>
      </w:r>
    </w:p>
    <w:p w14:paraId="045A97C7" w14:textId="77777777" w:rsidR="00C126F2" w:rsidRPr="00343EB8" w:rsidRDefault="00C126F2" w:rsidP="00C126F2">
      <w:pPr>
        <w:pStyle w:val="2"/>
        <w:spacing w:before="180" w:after="180"/>
        <w:ind w:left="420" w:hanging="420"/>
      </w:pPr>
      <w:bookmarkStart w:id="133" w:name="_Toc129962664"/>
      <w:bookmarkStart w:id="134" w:name="_Toc130807729"/>
      <w:r w:rsidRPr="00343EB8">
        <w:t>IE 11</w:t>
      </w:r>
      <w:r w:rsidRPr="00343EB8">
        <w:t>瀏覽器套用</w:t>
      </w:r>
      <w:r w:rsidRPr="00343EB8">
        <w:t>GCB</w:t>
      </w:r>
      <w:r w:rsidRPr="00343EB8">
        <w:t>設定後，瀏覽本機</w:t>
      </w:r>
      <w:r w:rsidRPr="00343EB8">
        <w:t>Apache Tomcat</w:t>
      </w:r>
      <w:r w:rsidRPr="00343EB8">
        <w:t>服務之網頁時，出現「無法顯示此網頁」訊息，該怎麼辦？</w:t>
      </w:r>
      <w:bookmarkEnd w:id="133"/>
      <w:bookmarkEnd w:id="134"/>
    </w:p>
    <w:p w14:paraId="227D644B" w14:textId="77777777" w:rsidR="00C126F2" w:rsidRPr="00F467FA" w:rsidRDefault="00C126F2" w:rsidP="00C126F2">
      <w:pPr>
        <w:pStyle w:val="15"/>
        <w:spacing w:after="180"/>
        <w:ind w:left="280"/>
      </w:pPr>
      <w:r w:rsidRPr="00343EB8">
        <w:t>政府組態基準</w:t>
      </w:r>
      <w:r w:rsidRPr="00343EB8">
        <w:t>(GCB)</w:t>
      </w:r>
      <w:r w:rsidRPr="00343EB8">
        <w:t>之設定值原則上不宜隨意更動，但如因公務執行需求，必須調整</w:t>
      </w:r>
      <w:r w:rsidRPr="00343EB8">
        <w:t>TWGCB-02-002-0140</w:t>
      </w:r>
      <w:r w:rsidRPr="00343EB8">
        <w:t>設定值，方法如下：</w:t>
      </w:r>
    </w:p>
    <w:p w14:paraId="1EA748F0" w14:textId="74A76490" w:rsidR="00541CA2" w:rsidRDefault="00C126F2" w:rsidP="00154C86">
      <w:pPr>
        <w:pStyle w:val="10"/>
      </w:pPr>
      <w:r w:rsidRPr="00343EB8">
        <w:t>將「電腦設定</w:t>
      </w:r>
      <w:r w:rsidR="000440DC">
        <w:t>\</w:t>
      </w:r>
      <w:r w:rsidRPr="00343EB8">
        <w:t>系統管理範本</w:t>
      </w:r>
      <w:r w:rsidR="000440DC">
        <w:t>\</w:t>
      </w:r>
      <w:r w:rsidRPr="00343EB8">
        <w:t>Windows</w:t>
      </w:r>
      <w:r w:rsidRPr="00343EB8">
        <w:t>元件</w:t>
      </w:r>
      <w:r w:rsidR="000440DC">
        <w:t>\</w:t>
      </w:r>
      <w:r w:rsidRPr="00343EB8">
        <w:t>Internet Explorer</w:t>
      </w:r>
      <w:r w:rsidR="000440DC">
        <w:t>\</w:t>
      </w:r>
      <w:r w:rsidRPr="00343EB8">
        <w:t>網際網路控制台</w:t>
      </w:r>
      <w:r w:rsidR="000440DC">
        <w:t>\</w:t>
      </w:r>
      <w:r w:rsidRPr="00343EB8">
        <w:t>進階畫面</w:t>
      </w:r>
      <w:r w:rsidR="000440DC">
        <w:t>\</w:t>
      </w:r>
      <w:r w:rsidRPr="00343EB8">
        <w:t>開啟加強的受保護模式」原則設為停用，</w:t>
      </w:r>
      <w:r w:rsidRPr="00343EB8">
        <w:t>IE 11</w:t>
      </w:r>
      <w:r w:rsidRPr="00343EB8">
        <w:t>瀏覽器即可正常瀏覽本機</w:t>
      </w:r>
      <w:r w:rsidRPr="00343EB8">
        <w:t>Apache Tomcat</w:t>
      </w:r>
      <w:r w:rsidRPr="00343EB8">
        <w:t>服務之網頁。</w:t>
      </w:r>
    </w:p>
    <w:p w14:paraId="0FEA8CC9" w14:textId="5D48712D" w:rsidR="00C126F2" w:rsidRDefault="00C126F2" w:rsidP="00C126F2">
      <w:pPr>
        <w:pStyle w:val="1"/>
        <w:spacing w:after="180"/>
        <w:ind w:left="280" w:hanging="280"/>
        <w:rPr>
          <w:bCs w:val="0"/>
          <w:kern w:val="0"/>
        </w:rPr>
      </w:pPr>
      <w:bookmarkStart w:id="135" w:name="_Toc129962639"/>
      <w:bookmarkStart w:id="136" w:name="_Toc130807730"/>
      <w:r>
        <w:lastRenderedPageBreak/>
        <w:t>Google Chrome</w:t>
      </w:r>
      <w:bookmarkEnd w:id="135"/>
      <w:bookmarkEnd w:id="136"/>
    </w:p>
    <w:p w14:paraId="3427BDC8" w14:textId="2F004484" w:rsidR="00C126F2" w:rsidRPr="004C721C" w:rsidRDefault="00C126F2" w:rsidP="00C126F2">
      <w:pPr>
        <w:pStyle w:val="2"/>
        <w:spacing w:before="180" w:after="180"/>
        <w:ind w:left="420" w:hanging="420"/>
      </w:pPr>
      <w:bookmarkStart w:id="137" w:name="_Toc129962640"/>
      <w:bookmarkStart w:id="138" w:name="_Toc130807731"/>
      <w:r w:rsidRPr="004C721C">
        <w:t>如何解決外掛程式無法使用</w:t>
      </w:r>
      <w:r w:rsidR="00A12CEE">
        <w:rPr>
          <w:rFonts w:hint="eastAsia"/>
        </w:rPr>
        <w:t>之</w:t>
      </w:r>
      <w:r w:rsidRPr="004C721C">
        <w:t>問題？</w:t>
      </w:r>
      <w:bookmarkEnd w:id="137"/>
      <w:bookmarkEnd w:id="138"/>
    </w:p>
    <w:p w14:paraId="73A8756C" w14:textId="77777777" w:rsidR="00C126F2" w:rsidRPr="007B20F7" w:rsidRDefault="00C126F2" w:rsidP="00C126F2">
      <w:pPr>
        <w:pStyle w:val="15"/>
        <w:spacing w:after="180"/>
        <w:ind w:left="280"/>
      </w:pPr>
      <w:r w:rsidRPr="004C721C">
        <w:t>政府組態基準</w:t>
      </w:r>
      <w:r w:rsidRPr="004C721C">
        <w:t>(GCB)</w:t>
      </w:r>
      <w:r w:rsidRPr="004C721C">
        <w:t>之設定值原則上不宜隨意更動，但如因公務執行需求，必須調整</w:t>
      </w:r>
      <w:r w:rsidRPr="004C721C">
        <w:t>TWGCB-02-003-0021</w:t>
      </w:r>
      <w:r w:rsidRPr="004C721C">
        <w:t>設定值，方法如下：</w:t>
      </w:r>
    </w:p>
    <w:p w14:paraId="20ADB349" w14:textId="1961F3F1" w:rsidR="00C126F2" w:rsidRPr="007B20F7" w:rsidRDefault="00C126F2" w:rsidP="00154C86">
      <w:pPr>
        <w:pStyle w:val="10"/>
      </w:pPr>
      <w:r w:rsidRPr="004C721C">
        <w:t>將「電腦設定</w:t>
      </w:r>
      <w:r w:rsidR="000440DC">
        <w:t>\</w:t>
      </w:r>
      <w:r w:rsidRPr="004C721C">
        <w:t>系統管理範本</w:t>
      </w:r>
      <w:r w:rsidR="000440DC">
        <w:t>\</w:t>
      </w:r>
      <w:r w:rsidRPr="004C721C">
        <w:t>Google Chrome</w:t>
      </w:r>
      <w:r w:rsidR="000440DC">
        <w:t>\</w:t>
      </w:r>
      <w:r w:rsidRPr="004C721C">
        <w:t>內容設定</w:t>
      </w:r>
      <w:r w:rsidR="000440DC">
        <w:t>\</w:t>
      </w:r>
      <w:r w:rsidRPr="004C721C">
        <w:t>Flash</w:t>
      </w:r>
      <w:r w:rsidRPr="004C721C">
        <w:t>預設設定」設為啟用，並選取允許所有網站自動執行外掛程式即可。</w:t>
      </w:r>
      <w:r w:rsidRPr="004C721C">
        <w:t xml:space="preserve"> </w:t>
      </w:r>
    </w:p>
    <w:p w14:paraId="42C3C585" w14:textId="77777777" w:rsidR="00C126F2" w:rsidRPr="004C721C" w:rsidRDefault="00C126F2" w:rsidP="00C126F2">
      <w:pPr>
        <w:pStyle w:val="2"/>
        <w:spacing w:before="180" w:after="180"/>
        <w:ind w:left="420" w:hanging="420"/>
      </w:pPr>
      <w:bookmarkStart w:id="139" w:name="_Toc129962641"/>
      <w:bookmarkStart w:id="140" w:name="_Toc130807732"/>
      <w:r w:rsidRPr="004C721C">
        <w:t>是否能以</w:t>
      </w:r>
      <w:r w:rsidRPr="004C721C">
        <w:t>LGPO</w:t>
      </w:r>
      <w:r w:rsidRPr="004C721C">
        <w:t>程式單獨備份</w:t>
      </w:r>
      <w:r w:rsidRPr="004C721C">
        <w:t>Google Chrome</w:t>
      </w:r>
      <w:r w:rsidRPr="004C721C">
        <w:t>政府組態基準</w:t>
      </w:r>
      <w:r w:rsidRPr="004C721C">
        <w:t>(GCB)</w:t>
      </w:r>
      <w:r w:rsidRPr="004C721C">
        <w:t>設定？</w:t>
      </w:r>
      <w:bookmarkEnd w:id="139"/>
      <w:bookmarkEnd w:id="140"/>
    </w:p>
    <w:p w14:paraId="6B7D5C86" w14:textId="77777777" w:rsidR="00C126F2" w:rsidRPr="007B20F7" w:rsidRDefault="00C126F2" w:rsidP="00C126F2">
      <w:pPr>
        <w:pStyle w:val="15"/>
        <w:spacing w:after="180"/>
        <w:ind w:left="280"/>
      </w:pPr>
      <w:r w:rsidRPr="004C721C">
        <w:t>LGPO</w:t>
      </w:r>
      <w:r w:rsidRPr="004C721C">
        <w:t>程式備份內容為電腦當下所有組態設定，包含</w:t>
      </w:r>
      <w:r w:rsidRPr="004C721C">
        <w:t>Microsoft Windows</w:t>
      </w:r>
      <w:r w:rsidRPr="004C721C">
        <w:t>作業系統、</w:t>
      </w:r>
      <w:r w:rsidRPr="004C721C">
        <w:t>Internet Explorer</w:t>
      </w:r>
      <w:r w:rsidRPr="004C721C">
        <w:t>、</w:t>
      </w:r>
      <w:r w:rsidRPr="004C721C">
        <w:t>Google Chrome</w:t>
      </w:r>
      <w:r w:rsidRPr="004C721C">
        <w:t>及其它已部署項目，無法單獨備份特定組態設定。</w:t>
      </w:r>
    </w:p>
    <w:p w14:paraId="43537F62" w14:textId="43D4DBB9" w:rsidR="00C126F2" w:rsidRPr="004C721C" w:rsidRDefault="00C126F2" w:rsidP="00C126F2">
      <w:pPr>
        <w:pStyle w:val="2"/>
        <w:spacing w:before="180" w:after="180"/>
        <w:ind w:left="420" w:hanging="420"/>
      </w:pPr>
      <w:bookmarkStart w:id="141" w:name="_Toc129962642"/>
      <w:bookmarkStart w:id="142" w:name="_Toc130807733"/>
      <w:r w:rsidRPr="004C721C">
        <w:t>如何解決無法顯示</w:t>
      </w:r>
      <w:r w:rsidRPr="004C721C">
        <w:t>Google Chrome</w:t>
      </w:r>
      <w:r w:rsidRPr="004C721C">
        <w:t>組態設定項目</w:t>
      </w:r>
      <w:r w:rsidR="00A12CEE">
        <w:rPr>
          <w:rFonts w:hint="eastAsia"/>
        </w:rPr>
        <w:t>之</w:t>
      </w:r>
      <w:r w:rsidRPr="004C721C">
        <w:t>問題？</w:t>
      </w:r>
      <w:bookmarkEnd w:id="141"/>
      <w:bookmarkEnd w:id="142"/>
    </w:p>
    <w:p w14:paraId="754AB26F" w14:textId="77777777" w:rsidR="00C126F2" w:rsidRDefault="00C126F2" w:rsidP="00C126F2">
      <w:pPr>
        <w:pStyle w:val="15"/>
        <w:spacing w:after="180"/>
        <w:ind w:left="280"/>
      </w:pPr>
      <w:r w:rsidRPr="004C721C">
        <w:t>Microsoft Windows</w:t>
      </w:r>
      <w:r w:rsidRPr="004C721C">
        <w:t>作業系統未內建</w:t>
      </w:r>
      <w:r w:rsidRPr="004C721C">
        <w:t>Google Chrome</w:t>
      </w:r>
      <w:r w:rsidRPr="004C721C">
        <w:t>組態項目，須另行安裝</w:t>
      </w:r>
      <w:r w:rsidRPr="004C721C">
        <w:t>Google Chrome</w:t>
      </w:r>
      <w:r w:rsidRPr="004C721C">
        <w:t>政策範本檔，以正確顯示組態設定項目，請參閱下方連結內容進行設定與範本</w:t>
      </w:r>
      <w:proofErr w:type="gramStart"/>
      <w:r w:rsidRPr="004C721C">
        <w:t>檔</w:t>
      </w:r>
      <w:proofErr w:type="gramEnd"/>
      <w:r w:rsidRPr="004C721C">
        <w:t>下載：</w:t>
      </w:r>
    </w:p>
    <w:p w14:paraId="4DAC3260" w14:textId="79AB5AB2" w:rsidR="00C126F2" w:rsidRDefault="00F317D7" w:rsidP="00154C86">
      <w:pPr>
        <w:pStyle w:val="10"/>
        <w:rPr>
          <w:bCs/>
          <w:szCs w:val="24"/>
        </w:rPr>
      </w:pPr>
      <w:hyperlink r:id="rId29" w:history="1">
        <w:r w:rsidR="00C126F2" w:rsidRPr="004C721C">
          <w:rPr>
            <w:rStyle w:val="af6"/>
            <w:bCs/>
            <w:szCs w:val="24"/>
          </w:rPr>
          <w:t>106</w:t>
        </w:r>
        <w:r w:rsidR="00C126F2" w:rsidRPr="004C721C">
          <w:rPr>
            <w:rStyle w:val="af6"/>
            <w:rFonts w:hint="eastAsia"/>
            <w:bCs/>
            <w:szCs w:val="24"/>
          </w:rPr>
          <w:t>年政府組態基準</w:t>
        </w:r>
        <w:r w:rsidR="00C126F2" w:rsidRPr="004C721C">
          <w:rPr>
            <w:rStyle w:val="af6"/>
            <w:bCs/>
            <w:szCs w:val="24"/>
          </w:rPr>
          <w:t>(GCB)</w:t>
        </w:r>
        <w:r w:rsidR="00C126F2" w:rsidRPr="004C721C">
          <w:rPr>
            <w:rStyle w:val="af6"/>
            <w:rFonts w:hint="eastAsia"/>
            <w:bCs/>
            <w:szCs w:val="24"/>
          </w:rPr>
          <w:t>實作研習活動教材</w:t>
        </w:r>
      </w:hyperlink>
    </w:p>
    <w:p w14:paraId="621575FF" w14:textId="3DC34731" w:rsidR="00C126F2" w:rsidRPr="007B20F7" w:rsidRDefault="00F317D7" w:rsidP="00154C86">
      <w:pPr>
        <w:pStyle w:val="10"/>
        <w:rPr>
          <w:bCs/>
          <w:szCs w:val="24"/>
        </w:rPr>
      </w:pPr>
      <w:hyperlink r:id="rId30" w:history="1">
        <w:r w:rsidR="00C126F2" w:rsidRPr="004C721C">
          <w:rPr>
            <w:rStyle w:val="af6"/>
            <w:bCs/>
            <w:szCs w:val="24"/>
          </w:rPr>
          <w:t>Google Chrome</w:t>
        </w:r>
        <w:r w:rsidR="00C126F2" w:rsidRPr="004C721C">
          <w:rPr>
            <w:rStyle w:val="af6"/>
            <w:rFonts w:hint="eastAsia"/>
            <w:bCs/>
            <w:szCs w:val="24"/>
          </w:rPr>
          <w:t>政策範本檔</w:t>
        </w:r>
      </w:hyperlink>
    </w:p>
    <w:p w14:paraId="6C5CB1C4" w14:textId="77777777" w:rsidR="00C126F2" w:rsidRPr="004C721C" w:rsidRDefault="00C126F2" w:rsidP="00C126F2">
      <w:pPr>
        <w:pStyle w:val="2"/>
        <w:spacing w:before="180" w:after="180"/>
        <w:ind w:left="420" w:hanging="420"/>
      </w:pPr>
      <w:bookmarkStart w:id="143" w:name="_Toc129962643"/>
      <w:bookmarkStart w:id="144" w:name="_Toc130807734"/>
      <w:r w:rsidRPr="004C721C">
        <w:t>如何安裝</w:t>
      </w:r>
      <w:r w:rsidRPr="004C721C">
        <w:t>Google Chrome</w:t>
      </w:r>
      <w:r w:rsidRPr="004C721C">
        <w:t>政策範本檔？</w:t>
      </w:r>
      <w:bookmarkEnd w:id="143"/>
      <w:bookmarkEnd w:id="144"/>
    </w:p>
    <w:p w14:paraId="3B1CAF41" w14:textId="77777777" w:rsidR="00C126F2" w:rsidRPr="004C721C" w:rsidRDefault="00C126F2" w:rsidP="00C126F2">
      <w:pPr>
        <w:pStyle w:val="15"/>
        <w:spacing w:after="180"/>
        <w:ind w:left="280"/>
      </w:pPr>
      <w:r w:rsidRPr="004C721C">
        <w:t>請參閱下方連結下載</w:t>
      </w:r>
      <w:r w:rsidRPr="004C721C">
        <w:t>Google Chrome</w:t>
      </w:r>
      <w:r w:rsidRPr="004C721C">
        <w:t>政策範本檔，並參照</w:t>
      </w:r>
      <w:r w:rsidRPr="004C721C">
        <w:t>106</w:t>
      </w:r>
      <w:r w:rsidRPr="004C721C">
        <w:t>年教育訓練教材內容，將</w:t>
      </w:r>
      <w:proofErr w:type="spellStart"/>
      <w:r w:rsidRPr="004C721C">
        <w:t>admx</w:t>
      </w:r>
      <w:proofErr w:type="spellEnd"/>
      <w:r w:rsidRPr="004C721C">
        <w:t>與</w:t>
      </w:r>
      <w:proofErr w:type="spellStart"/>
      <w:r w:rsidRPr="004C721C">
        <w:t>adml</w:t>
      </w:r>
      <w:proofErr w:type="spellEnd"/>
      <w:r w:rsidRPr="004C721C">
        <w:t>檔安裝到</w:t>
      </w:r>
      <w:r w:rsidRPr="004C721C">
        <w:t>Windows</w:t>
      </w:r>
      <w:r w:rsidRPr="004C721C">
        <w:t>資料夾中，即可查看</w:t>
      </w:r>
      <w:r w:rsidRPr="004C721C">
        <w:t>Google Chrome</w:t>
      </w:r>
      <w:r w:rsidRPr="004C721C">
        <w:t>組態設定。</w:t>
      </w:r>
    </w:p>
    <w:p w14:paraId="567C1E9D" w14:textId="078EE544" w:rsidR="00C126F2" w:rsidRDefault="00F317D7" w:rsidP="00154C86">
      <w:pPr>
        <w:pStyle w:val="10"/>
        <w:rPr>
          <w:bCs/>
          <w:szCs w:val="24"/>
        </w:rPr>
      </w:pPr>
      <w:hyperlink r:id="rId31" w:history="1">
        <w:r w:rsidR="00C126F2" w:rsidRPr="004C721C">
          <w:rPr>
            <w:rStyle w:val="af6"/>
            <w:bCs/>
            <w:szCs w:val="24"/>
          </w:rPr>
          <w:t>106</w:t>
        </w:r>
        <w:r w:rsidR="00C126F2" w:rsidRPr="004C721C">
          <w:rPr>
            <w:rStyle w:val="af6"/>
            <w:rFonts w:hint="eastAsia"/>
            <w:bCs/>
            <w:szCs w:val="24"/>
          </w:rPr>
          <w:t>年政府組態基準</w:t>
        </w:r>
        <w:r w:rsidR="00C126F2" w:rsidRPr="004C721C">
          <w:rPr>
            <w:rStyle w:val="af6"/>
            <w:bCs/>
            <w:szCs w:val="24"/>
          </w:rPr>
          <w:t>(GCB)</w:t>
        </w:r>
        <w:r w:rsidR="00C126F2" w:rsidRPr="004C721C">
          <w:rPr>
            <w:rStyle w:val="af6"/>
            <w:rFonts w:hint="eastAsia"/>
            <w:bCs/>
            <w:szCs w:val="24"/>
          </w:rPr>
          <w:t>實作研習活動教材</w:t>
        </w:r>
      </w:hyperlink>
    </w:p>
    <w:p w14:paraId="72AF4A3E" w14:textId="0FFE199A" w:rsidR="00C126F2" w:rsidRPr="007B20F7" w:rsidRDefault="00F317D7" w:rsidP="00154C86">
      <w:pPr>
        <w:pStyle w:val="10"/>
        <w:rPr>
          <w:bCs/>
          <w:szCs w:val="24"/>
        </w:rPr>
      </w:pPr>
      <w:hyperlink r:id="rId32" w:history="1">
        <w:r w:rsidR="00C126F2" w:rsidRPr="004C721C">
          <w:rPr>
            <w:rStyle w:val="af6"/>
            <w:bCs/>
            <w:szCs w:val="24"/>
          </w:rPr>
          <w:t>Google Chrome</w:t>
        </w:r>
        <w:r w:rsidR="00C126F2" w:rsidRPr="004C721C">
          <w:rPr>
            <w:rStyle w:val="af6"/>
            <w:rFonts w:hint="eastAsia"/>
            <w:bCs/>
            <w:szCs w:val="24"/>
          </w:rPr>
          <w:t>政策範本檔</w:t>
        </w:r>
      </w:hyperlink>
    </w:p>
    <w:p w14:paraId="49C02B3A" w14:textId="77777777" w:rsidR="00C126F2" w:rsidRPr="004C721C" w:rsidRDefault="00C126F2" w:rsidP="00C126F2">
      <w:pPr>
        <w:pStyle w:val="2"/>
        <w:spacing w:before="180" w:after="180"/>
        <w:ind w:left="420" w:hanging="420"/>
      </w:pPr>
      <w:bookmarkStart w:id="145" w:name="_Toc129962644"/>
      <w:bookmarkStart w:id="146" w:name="_Toc130807735"/>
      <w:r w:rsidRPr="004C721C">
        <w:t>如何修改</w:t>
      </w:r>
      <w:r w:rsidRPr="004C721C">
        <w:t>Google Chrom</w:t>
      </w:r>
      <w:r>
        <w:t>e</w:t>
      </w:r>
      <w:r w:rsidRPr="004C721C">
        <w:t>政府組態基準</w:t>
      </w:r>
      <w:r w:rsidRPr="004C721C">
        <w:t>(GCB)</w:t>
      </w:r>
      <w:r w:rsidRPr="004C721C">
        <w:t>設定值？</w:t>
      </w:r>
      <w:bookmarkEnd w:id="145"/>
      <w:bookmarkEnd w:id="146"/>
    </w:p>
    <w:p w14:paraId="6C472FE7" w14:textId="77777777" w:rsidR="00C126F2" w:rsidRPr="004C721C" w:rsidRDefault="00C126F2" w:rsidP="00C126F2">
      <w:pPr>
        <w:pStyle w:val="15"/>
        <w:spacing w:after="180"/>
        <w:ind w:left="280"/>
      </w:pPr>
      <w:r w:rsidRPr="004C721C">
        <w:t>請參閱</w:t>
      </w:r>
      <w:r w:rsidRPr="004C721C">
        <w:t>106</w:t>
      </w:r>
      <w:r w:rsidRPr="004C721C">
        <w:t>年教育訓練教材，安裝</w:t>
      </w:r>
      <w:r w:rsidRPr="004C721C">
        <w:t>Google Chrome</w:t>
      </w:r>
      <w:r w:rsidRPr="004C721C">
        <w:t>政策範本檔，即可在網域主機群組原則管理工具與使用者電腦群組原則編輯器中進行設定值變更。</w:t>
      </w:r>
    </w:p>
    <w:p w14:paraId="020596F9" w14:textId="2228EFC1" w:rsidR="00C126F2" w:rsidRDefault="00F317D7" w:rsidP="00154C86">
      <w:pPr>
        <w:pStyle w:val="10"/>
        <w:rPr>
          <w:bCs/>
          <w:szCs w:val="24"/>
        </w:rPr>
      </w:pPr>
      <w:hyperlink r:id="rId33" w:history="1">
        <w:r w:rsidR="00C126F2" w:rsidRPr="004C721C">
          <w:rPr>
            <w:rStyle w:val="af6"/>
            <w:bCs/>
            <w:szCs w:val="24"/>
          </w:rPr>
          <w:t>106</w:t>
        </w:r>
        <w:r w:rsidR="00C126F2" w:rsidRPr="004C721C">
          <w:rPr>
            <w:rStyle w:val="af6"/>
            <w:rFonts w:hint="eastAsia"/>
            <w:bCs/>
            <w:szCs w:val="24"/>
          </w:rPr>
          <w:t>年政府組態基準</w:t>
        </w:r>
        <w:r w:rsidR="00C126F2" w:rsidRPr="004C721C">
          <w:rPr>
            <w:rStyle w:val="af6"/>
            <w:bCs/>
            <w:szCs w:val="24"/>
          </w:rPr>
          <w:t>(GCB)</w:t>
        </w:r>
        <w:r w:rsidR="00C126F2" w:rsidRPr="004C721C">
          <w:rPr>
            <w:rStyle w:val="af6"/>
            <w:rFonts w:hint="eastAsia"/>
            <w:bCs/>
            <w:szCs w:val="24"/>
          </w:rPr>
          <w:t>實作研習活動教材</w:t>
        </w:r>
      </w:hyperlink>
    </w:p>
    <w:p w14:paraId="2B7D9138" w14:textId="17828B8B" w:rsidR="00C126F2" w:rsidRPr="007B20F7" w:rsidRDefault="00F317D7" w:rsidP="00154C86">
      <w:pPr>
        <w:pStyle w:val="10"/>
        <w:rPr>
          <w:bCs/>
          <w:szCs w:val="24"/>
        </w:rPr>
      </w:pPr>
      <w:hyperlink r:id="rId34" w:history="1">
        <w:r w:rsidR="00C126F2" w:rsidRPr="004C721C">
          <w:rPr>
            <w:rStyle w:val="af6"/>
            <w:bCs/>
            <w:szCs w:val="24"/>
          </w:rPr>
          <w:t>Google Chrome</w:t>
        </w:r>
        <w:r w:rsidR="00C126F2" w:rsidRPr="004C721C">
          <w:rPr>
            <w:rStyle w:val="af6"/>
            <w:rFonts w:hint="eastAsia"/>
            <w:bCs/>
            <w:szCs w:val="24"/>
          </w:rPr>
          <w:t>政策範本檔</w:t>
        </w:r>
      </w:hyperlink>
    </w:p>
    <w:p w14:paraId="0B38E51F" w14:textId="77777777" w:rsidR="00C126F2" w:rsidRPr="0001165A" w:rsidRDefault="00C126F2" w:rsidP="00C126F2">
      <w:pPr>
        <w:pStyle w:val="2"/>
        <w:spacing w:before="180" w:after="180"/>
        <w:ind w:left="420" w:hanging="420"/>
      </w:pPr>
      <w:bookmarkStart w:id="147" w:name="_Toc129962645"/>
      <w:bookmarkStart w:id="148" w:name="_Toc130807736"/>
      <w:r w:rsidRPr="004C721C">
        <w:t>單機部署</w:t>
      </w:r>
      <w:r w:rsidRPr="004C721C">
        <w:t>Google Chrome</w:t>
      </w:r>
      <w:r w:rsidRPr="004C721C">
        <w:t>政府組態基準</w:t>
      </w:r>
      <w:r w:rsidRPr="004C721C">
        <w:t>(GCB)</w:t>
      </w:r>
      <w:r w:rsidRPr="004C721C">
        <w:t>後，如何還原設定值？</w:t>
      </w:r>
      <w:bookmarkEnd w:id="147"/>
      <w:bookmarkEnd w:id="148"/>
    </w:p>
    <w:p w14:paraId="20BA7D3A" w14:textId="77777777" w:rsidR="00C126F2" w:rsidRPr="004C721C" w:rsidRDefault="00C126F2" w:rsidP="00C126F2">
      <w:pPr>
        <w:pStyle w:val="15"/>
        <w:spacing w:after="180"/>
        <w:ind w:left="280"/>
      </w:pPr>
      <w:r w:rsidRPr="004C721C">
        <w:t>請參閱</w:t>
      </w:r>
      <w:r w:rsidRPr="004C721C">
        <w:t>106</w:t>
      </w:r>
      <w:r w:rsidRPr="004C721C">
        <w:t>年教育訓練教材之部署教學簡報，內容涵蓋對</w:t>
      </w:r>
      <w:r w:rsidRPr="004C721C">
        <w:t>Google Chrome</w:t>
      </w:r>
      <w:r w:rsidRPr="004C721C">
        <w:t>政府組態基準</w:t>
      </w:r>
      <w:r w:rsidRPr="004C721C">
        <w:t>(GCB)</w:t>
      </w:r>
      <w:r w:rsidRPr="004C721C">
        <w:t>詳細說明單機部署與還原方式。</w:t>
      </w:r>
    </w:p>
    <w:p w14:paraId="2D62DEEE" w14:textId="06301177" w:rsidR="00C126F2" w:rsidRPr="007B20F7" w:rsidRDefault="00F317D7" w:rsidP="00154C86">
      <w:pPr>
        <w:pStyle w:val="10"/>
        <w:rPr>
          <w:bCs/>
          <w:szCs w:val="24"/>
        </w:rPr>
      </w:pPr>
      <w:hyperlink r:id="rId35" w:history="1">
        <w:r w:rsidR="00C126F2" w:rsidRPr="004C721C">
          <w:rPr>
            <w:rStyle w:val="af6"/>
            <w:bCs/>
            <w:szCs w:val="24"/>
          </w:rPr>
          <w:t>106</w:t>
        </w:r>
        <w:r w:rsidR="00C126F2" w:rsidRPr="004C721C">
          <w:rPr>
            <w:rStyle w:val="af6"/>
            <w:rFonts w:hint="eastAsia"/>
            <w:bCs/>
            <w:szCs w:val="24"/>
          </w:rPr>
          <w:t>年政府組態基準</w:t>
        </w:r>
        <w:r w:rsidR="00C126F2" w:rsidRPr="004C721C">
          <w:rPr>
            <w:rStyle w:val="af6"/>
            <w:bCs/>
            <w:szCs w:val="24"/>
          </w:rPr>
          <w:t>(GCB)</w:t>
        </w:r>
        <w:r w:rsidR="00C126F2" w:rsidRPr="004C721C">
          <w:rPr>
            <w:rStyle w:val="af6"/>
            <w:rFonts w:hint="eastAsia"/>
            <w:bCs/>
            <w:szCs w:val="24"/>
          </w:rPr>
          <w:t>實作研習活動教材</w:t>
        </w:r>
      </w:hyperlink>
    </w:p>
    <w:p w14:paraId="450F2787" w14:textId="77777777" w:rsidR="00C126F2" w:rsidRPr="0001165A" w:rsidRDefault="00C126F2" w:rsidP="00C126F2">
      <w:pPr>
        <w:pStyle w:val="2"/>
        <w:spacing w:before="180" w:after="180"/>
        <w:ind w:left="420" w:hanging="420"/>
      </w:pPr>
      <w:bookmarkStart w:id="149" w:name="_Toc129962646"/>
      <w:bookmarkStart w:id="150" w:name="_Toc130807737"/>
      <w:r w:rsidRPr="004C721C">
        <w:t>啟用資料同步處理功能，有</w:t>
      </w:r>
      <w:proofErr w:type="gramStart"/>
      <w:r w:rsidRPr="004C721C">
        <w:t>何資安</w:t>
      </w:r>
      <w:proofErr w:type="gramEnd"/>
      <w:r w:rsidRPr="004C721C">
        <w:t>疑慮呢？</w:t>
      </w:r>
      <w:bookmarkEnd w:id="149"/>
      <w:bookmarkEnd w:id="150"/>
    </w:p>
    <w:p w14:paraId="716C426D" w14:textId="77777777" w:rsidR="00C126F2" w:rsidRDefault="00C126F2" w:rsidP="00781EE9">
      <w:pPr>
        <w:pStyle w:val="15"/>
        <w:spacing w:after="180"/>
        <w:ind w:left="280"/>
      </w:pPr>
      <w:r w:rsidRPr="0001165A">
        <w:t>Google Chrome</w:t>
      </w:r>
      <w:r w:rsidRPr="0001165A">
        <w:t>資料同步處理功能會將使用者在裝置的相關資訊</w:t>
      </w:r>
      <w:r w:rsidRPr="0001165A">
        <w:t>(</w:t>
      </w:r>
      <w:r w:rsidRPr="0001165A">
        <w:t>包含：書籤、歷史記錄、開啟的分頁、密碼、自動填入資訊、信用卡資料、偏好設定</w:t>
      </w:r>
      <w:r w:rsidRPr="0001165A">
        <w:t>)</w:t>
      </w:r>
      <w:r w:rsidRPr="0001165A">
        <w:t>，同步更新至使用者</w:t>
      </w:r>
      <w:r w:rsidRPr="0001165A">
        <w:t>Google</w:t>
      </w:r>
      <w:r w:rsidRPr="0001165A">
        <w:t>帳戶，並儲存於</w:t>
      </w:r>
      <w:r w:rsidRPr="0001165A">
        <w:t>Google</w:t>
      </w:r>
      <w:r w:rsidRPr="0001165A">
        <w:t>伺服器，建議只在私人裝置</w:t>
      </w:r>
      <w:r w:rsidRPr="0001165A">
        <w:t>(</w:t>
      </w:r>
      <w:r w:rsidRPr="0001165A">
        <w:t>非公務電腦</w:t>
      </w:r>
      <w:r w:rsidRPr="0001165A">
        <w:t>)</w:t>
      </w:r>
      <w:r w:rsidRPr="0001165A">
        <w:t>上開啟同步功能，以</w:t>
      </w:r>
      <w:proofErr w:type="gramStart"/>
      <w:r w:rsidRPr="0001165A">
        <w:t>降低資安風險</w:t>
      </w:r>
      <w:proofErr w:type="gramEnd"/>
      <w:r w:rsidRPr="0001165A">
        <w:t>。</w:t>
      </w:r>
    </w:p>
    <w:p w14:paraId="613D4E60" w14:textId="77777777" w:rsidR="00C126F2" w:rsidRPr="007B20F7" w:rsidRDefault="00C126F2" w:rsidP="00781EE9">
      <w:pPr>
        <w:pStyle w:val="15"/>
        <w:spacing w:after="180"/>
        <w:ind w:left="280"/>
      </w:pPr>
      <w:r w:rsidRPr="0001165A">
        <w:t>Google Chrome GCB</w:t>
      </w:r>
      <w:r w:rsidRPr="0001165A">
        <w:t>將「停用</w:t>
      </w:r>
      <w:r w:rsidRPr="0001165A">
        <w:t>Google</w:t>
      </w:r>
      <w:r w:rsidRPr="0001165A">
        <w:t>資料同步處理」原則設定為「啟用」，藉由停用同步處理功能，降低機敏資訊儲存於</w:t>
      </w:r>
      <w:r w:rsidRPr="0001165A">
        <w:t>Google</w:t>
      </w:r>
      <w:r w:rsidRPr="0001165A">
        <w:t>伺服器之風險，以提升政府機關公務環境安全。</w:t>
      </w:r>
    </w:p>
    <w:p w14:paraId="07F49F9B" w14:textId="57A3FBD0" w:rsidR="00C126F2" w:rsidRPr="0001165A" w:rsidRDefault="00C126F2" w:rsidP="00C126F2">
      <w:pPr>
        <w:pStyle w:val="2"/>
        <w:spacing w:before="180" w:after="180"/>
        <w:ind w:left="420" w:hanging="420"/>
      </w:pPr>
      <w:bookmarkStart w:id="151" w:name="_Toc129962647"/>
      <w:bookmarkStart w:id="152" w:name="_Toc130807738"/>
      <w:r w:rsidRPr="004C721C">
        <w:t>在</w:t>
      </w:r>
      <w:r w:rsidRPr="004C721C">
        <w:t>Chrome</w:t>
      </w:r>
      <w:r w:rsidRPr="004C721C">
        <w:t>瀏覽器設定允許彈出式視窗</w:t>
      </w:r>
      <w:r w:rsidR="00A12CEE">
        <w:rPr>
          <w:rFonts w:hint="eastAsia"/>
        </w:rPr>
        <w:t>之</w:t>
      </w:r>
      <w:r w:rsidRPr="004C721C">
        <w:t>網站清單後，仍然無法顯示彈出式視窗，怎麼辦呢？</w:t>
      </w:r>
      <w:bookmarkEnd w:id="151"/>
      <w:bookmarkEnd w:id="152"/>
    </w:p>
    <w:p w14:paraId="4E9BB1E8" w14:textId="77777777" w:rsidR="00C126F2" w:rsidRPr="007B20F7" w:rsidRDefault="00C126F2" w:rsidP="00C126F2">
      <w:pPr>
        <w:pStyle w:val="15"/>
        <w:spacing w:after="180"/>
        <w:ind w:left="280"/>
      </w:pPr>
      <w:r w:rsidRPr="004C721C">
        <w:t>政府組態基準</w:t>
      </w:r>
      <w:r w:rsidRPr="004C721C">
        <w:t>(GCB)</w:t>
      </w:r>
      <w:r w:rsidRPr="004C721C">
        <w:t>之設定值原則上不宜隨意更動，但如因公務執行需</w:t>
      </w:r>
      <w:r w:rsidRPr="004C721C">
        <w:lastRenderedPageBreak/>
        <w:t>求，必須調整</w:t>
      </w:r>
      <w:r w:rsidRPr="004C721C">
        <w:t>TWGCB-02-003-0024</w:t>
      </w:r>
      <w:r w:rsidRPr="004C721C">
        <w:t>設定值，方法如下：</w:t>
      </w:r>
    </w:p>
    <w:p w14:paraId="4604FEC0" w14:textId="4E1B2E36" w:rsidR="00C126F2" w:rsidRPr="007B20F7" w:rsidRDefault="00C126F2" w:rsidP="00154C86">
      <w:pPr>
        <w:pStyle w:val="10"/>
      </w:pPr>
      <w:r w:rsidRPr="004C721C">
        <w:t>將「電腦設定</w:t>
      </w:r>
      <w:r w:rsidR="000440DC">
        <w:t>\</w:t>
      </w:r>
      <w:r w:rsidRPr="004C721C">
        <w:t>系統管理範本</w:t>
      </w:r>
      <w:r w:rsidR="000440DC">
        <w:t>\</w:t>
      </w:r>
      <w:r w:rsidRPr="004C721C">
        <w:t>Google Chrome</w:t>
      </w:r>
      <w:r w:rsidR="000440DC">
        <w:t>\</w:t>
      </w:r>
      <w:r w:rsidRPr="004C721C">
        <w:t>內容設定</w:t>
      </w:r>
      <w:r w:rsidR="000440DC">
        <w:t>\</w:t>
      </w:r>
      <w:r w:rsidRPr="004C721C">
        <w:t>預設彈出式視窗設定」設為停用即可。</w:t>
      </w:r>
    </w:p>
    <w:p w14:paraId="48ADF40D" w14:textId="77777777" w:rsidR="00C126F2" w:rsidRPr="0001165A" w:rsidRDefault="00C126F2" w:rsidP="00C126F2">
      <w:pPr>
        <w:pStyle w:val="2"/>
        <w:spacing w:before="180" w:after="180"/>
        <w:ind w:left="420" w:hanging="420"/>
      </w:pPr>
      <w:bookmarkStart w:id="153" w:name="_Toc129962648"/>
      <w:bookmarkStart w:id="154" w:name="_Toc130807739"/>
      <w:r w:rsidRPr="004C721C">
        <w:t>套用</w:t>
      </w:r>
      <w:r w:rsidRPr="004C721C">
        <w:t>Google Chrome GCB</w:t>
      </w:r>
      <w:r w:rsidRPr="004C721C">
        <w:t>設定後，</w:t>
      </w:r>
      <w:r w:rsidRPr="004C721C">
        <w:t>Google</w:t>
      </w:r>
      <w:r w:rsidRPr="004C721C">
        <w:t>社群帳戶登入功能失效，但又不希望將「封鎖第三方</w:t>
      </w:r>
      <w:r w:rsidRPr="004C721C">
        <w:t>cookie</w:t>
      </w:r>
      <w:r w:rsidRPr="004C721C">
        <w:t>」進行例外管理，可以怎麼做？</w:t>
      </w:r>
      <w:bookmarkEnd w:id="153"/>
      <w:bookmarkEnd w:id="154"/>
    </w:p>
    <w:p w14:paraId="54786A91" w14:textId="6E1DC99A" w:rsidR="00C126F2" w:rsidRPr="007B20F7" w:rsidRDefault="00C126F2" w:rsidP="00C126F2">
      <w:pPr>
        <w:pStyle w:val="15"/>
        <w:spacing w:after="180"/>
        <w:ind w:left="280"/>
      </w:pPr>
      <w:r w:rsidRPr="004C721C">
        <w:t>在「電腦設定</w:t>
      </w:r>
      <w:r w:rsidR="000440DC">
        <w:t>\</w:t>
      </w:r>
      <w:r w:rsidRPr="004C721C">
        <w:t>系統管理範本</w:t>
      </w:r>
      <w:r w:rsidR="000440DC">
        <w:t>\</w:t>
      </w:r>
      <w:r w:rsidRPr="004C721C">
        <w:t>Google Chrome</w:t>
      </w:r>
      <w:r w:rsidR="000440DC">
        <w:t>\</w:t>
      </w:r>
      <w:r w:rsidRPr="004C721C">
        <w:t>內容設定</w:t>
      </w:r>
      <w:r w:rsidR="000440DC">
        <w:t>\</w:t>
      </w:r>
      <w:r w:rsidRPr="004C721C">
        <w:t>允許這些網站的</w:t>
      </w:r>
      <w:r w:rsidRPr="004C721C">
        <w:t>cookie</w:t>
      </w:r>
      <w:r w:rsidRPr="004C721C">
        <w:t>」或「電腦設定</w:t>
      </w:r>
      <w:r w:rsidR="000440DC">
        <w:t>\</w:t>
      </w:r>
      <w:r w:rsidRPr="004C721C">
        <w:t>系統管理範本</w:t>
      </w:r>
      <w:r w:rsidR="000440DC">
        <w:t>\</w:t>
      </w:r>
      <w:r w:rsidRPr="004C721C">
        <w:t>Google Chrome</w:t>
      </w:r>
      <w:r w:rsidR="000440DC">
        <w:t>\</w:t>
      </w:r>
      <w:r w:rsidRPr="004C721C">
        <w:t>內容設定</w:t>
      </w:r>
      <w:r w:rsidR="000440DC">
        <w:t>\</w:t>
      </w:r>
      <w:r w:rsidRPr="004C721C">
        <w:t>將來自相符網址的</w:t>
      </w:r>
      <w:r w:rsidRPr="004C721C">
        <w:t>Cookie</w:t>
      </w:r>
      <w:r w:rsidRPr="004C721C">
        <w:t>限制在目前的工作階段中」設定項目，將</w:t>
      </w:r>
      <w:r w:rsidRPr="004C721C">
        <w:t>accounts.google.com</w:t>
      </w:r>
      <w:r w:rsidRPr="004C721C">
        <w:t>網址加入允許清單中，即可使用</w:t>
      </w:r>
      <w:r w:rsidRPr="004C721C">
        <w:t>Google</w:t>
      </w:r>
      <w:r w:rsidRPr="004C721C">
        <w:t>社群帳戶登入。</w:t>
      </w:r>
    </w:p>
    <w:p w14:paraId="2A9D2055" w14:textId="77777777" w:rsidR="00C126F2" w:rsidRPr="0001165A" w:rsidRDefault="00C126F2" w:rsidP="00C126F2">
      <w:pPr>
        <w:pStyle w:val="2"/>
        <w:spacing w:before="180" w:after="180"/>
        <w:ind w:left="420" w:hanging="420"/>
      </w:pPr>
      <w:bookmarkStart w:id="155" w:name="_Toc129962649"/>
      <w:bookmarkStart w:id="156" w:name="_Toc130807740"/>
      <w:r w:rsidRPr="004C721C">
        <w:t>針對</w:t>
      </w:r>
      <w:r w:rsidRPr="004C721C">
        <w:t>Mac</w:t>
      </w:r>
      <w:r w:rsidRPr="004C721C">
        <w:t>與</w:t>
      </w:r>
      <w:r w:rsidRPr="004C721C">
        <w:t>Linux</w:t>
      </w:r>
      <w:r w:rsidRPr="004C721C">
        <w:t>作業系統上之</w:t>
      </w:r>
      <w:r w:rsidRPr="004C721C">
        <w:t>Google Chrome</w:t>
      </w:r>
      <w:r w:rsidRPr="004C721C">
        <w:t>瀏覽器，如何部署</w:t>
      </w:r>
      <w:r w:rsidRPr="004C721C">
        <w:t>GCB</w:t>
      </w:r>
      <w:r w:rsidRPr="004C721C">
        <w:t>？</w:t>
      </w:r>
      <w:bookmarkEnd w:id="155"/>
      <w:bookmarkEnd w:id="156"/>
    </w:p>
    <w:p w14:paraId="68EE26AE" w14:textId="77777777" w:rsidR="00C126F2" w:rsidRDefault="00C126F2" w:rsidP="00C126F2">
      <w:pPr>
        <w:pStyle w:val="15"/>
        <w:spacing w:after="180"/>
        <w:ind w:left="280"/>
      </w:pPr>
      <w:r w:rsidRPr="004C721C">
        <w:t>針對</w:t>
      </w:r>
      <w:r w:rsidRPr="004C721C">
        <w:t>Mac</w:t>
      </w:r>
      <w:r w:rsidRPr="004C721C">
        <w:t>與</w:t>
      </w:r>
      <w:r w:rsidRPr="004C721C">
        <w:t>Linux</w:t>
      </w:r>
      <w:r w:rsidRPr="004C721C">
        <w:t>作業系統上之</w:t>
      </w:r>
      <w:r w:rsidRPr="004C721C">
        <w:t>Google Chrome</w:t>
      </w:r>
      <w:r w:rsidRPr="004C721C">
        <w:t>瀏覽器，可參考以下步驟進行</w:t>
      </w:r>
      <w:r w:rsidRPr="004C721C">
        <w:t>GCB</w:t>
      </w:r>
      <w:r w:rsidRPr="004C721C">
        <w:t>部署：</w:t>
      </w:r>
    </w:p>
    <w:p w14:paraId="134EDE32" w14:textId="77777777" w:rsidR="00C126F2" w:rsidRDefault="00C126F2" w:rsidP="00154C86">
      <w:pPr>
        <w:pStyle w:val="10"/>
      </w:pPr>
      <w:r w:rsidRPr="0001165A">
        <w:t>下載</w:t>
      </w:r>
      <w:r w:rsidRPr="0001165A">
        <w:t>Mac</w:t>
      </w:r>
      <w:r w:rsidRPr="0001165A">
        <w:t>與</w:t>
      </w:r>
      <w:r w:rsidRPr="0001165A">
        <w:t>Linux</w:t>
      </w:r>
      <w:r w:rsidRPr="0001165A">
        <w:t>作業系統專用之</w:t>
      </w:r>
      <w:r w:rsidRPr="0001165A">
        <w:t>Google Chrome</w:t>
      </w:r>
      <w:r w:rsidRPr="0001165A">
        <w:t>瀏覽器組態設定檔範例。</w:t>
      </w:r>
    </w:p>
    <w:p w14:paraId="53AED6BD" w14:textId="77777777" w:rsidR="00C126F2" w:rsidRDefault="00C126F2" w:rsidP="00154C86">
      <w:pPr>
        <w:pStyle w:val="10"/>
      </w:pPr>
      <w:r w:rsidRPr="0001165A">
        <w:t>根據</w:t>
      </w:r>
      <w:r w:rsidRPr="0001165A">
        <w:t>GCB</w:t>
      </w:r>
      <w:r w:rsidRPr="0001165A">
        <w:t>設定值與機關環境需求製作組態設定檔。</w:t>
      </w:r>
    </w:p>
    <w:p w14:paraId="757101CD" w14:textId="77777777" w:rsidR="00C126F2" w:rsidRPr="0001165A" w:rsidRDefault="00C126F2" w:rsidP="00154C86">
      <w:pPr>
        <w:pStyle w:val="10"/>
      </w:pPr>
      <w:r w:rsidRPr="0001165A">
        <w:t>將組態設定檔複製至</w:t>
      </w:r>
      <w:r w:rsidRPr="0001165A">
        <w:t>Mac</w:t>
      </w:r>
      <w:r w:rsidRPr="0001165A">
        <w:t>與</w:t>
      </w:r>
      <w:r w:rsidRPr="0001165A">
        <w:t>Linux</w:t>
      </w:r>
      <w:r w:rsidRPr="0001165A">
        <w:t>作業系統上指定資料夾中，即可完成</w:t>
      </w:r>
      <w:r w:rsidRPr="0001165A">
        <w:t>Google Chrome GCB</w:t>
      </w:r>
      <w:r w:rsidRPr="0001165A">
        <w:t>部署。</w:t>
      </w:r>
    </w:p>
    <w:p w14:paraId="0B5EF9F4" w14:textId="77777777" w:rsidR="00C126F2" w:rsidRPr="004C721C" w:rsidRDefault="00C126F2" w:rsidP="00C126F2">
      <w:pPr>
        <w:pStyle w:val="15"/>
        <w:spacing w:after="180"/>
        <w:ind w:left="280"/>
      </w:pPr>
      <w:r w:rsidRPr="004C721C">
        <w:t>詳細部署方式可參考</w:t>
      </w:r>
      <w:r w:rsidRPr="004C721C">
        <w:t>Google Chrome</w:t>
      </w:r>
      <w:proofErr w:type="gramStart"/>
      <w:r w:rsidRPr="004C721C">
        <w:t>官網資訊</w:t>
      </w:r>
      <w:proofErr w:type="gramEnd"/>
      <w:r w:rsidRPr="004C721C">
        <w:t>：</w:t>
      </w:r>
    </w:p>
    <w:p w14:paraId="55A7CF72" w14:textId="7D1ABE05" w:rsidR="00C126F2" w:rsidRDefault="00F317D7" w:rsidP="00154C86">
      <w:pPr>
        <w:pStyle w:val="10"/>
        <w:rPr>
          <w:bCs/>
          <w:szCs w:val="24"/>
        </w:rPr>
      </w:pPr>
      <w:hyperlink r:id="rId36" w:history="1">
        <w:r w:rsidR="00C126F2" w:rsidRPr="0001165A">
          <w:rPr>
            <w:rStyle w:val="af6"/>
            <w:bCs/>
            <w:szCs w:val="24"/>
          </w:rPr>
          <w:t>在</w:t>
        </w:r>
        <w:r w:rsidR="00C126F2" w:rsidRPr="0001165A">
          <w:rPr>
            <w:rStyle w:val="af6"/>
            <w:bCs/>
            <w:szCs w:val="24"/>
          </w:rPr>
          <w:t>Mac</w:t>
        </w:r>
        <w:r w:rsidR="00C126F2" w:rsidRPr="0001165A">
          <w:rPr>
            <w:rStyle w:val="af6"/>
            <w:bCs/>
            <w:szCs w:val="24"/>
          </w:rPr>
          <w:t>上設定</w:t>
        </w:r>
        <w:r w:rsidR="00C126F2" w:rsidRPr="0001165A">
          <w:rPr>
            <w:rStyle w:val="af6"/>
            <w:bCs/>
            <w:szCs w:val="24"/>
          </w:rPr>
          <w:t>Chrome</w:t>
        </w:r>
        <w:r w:rsidR="00C126F2" w:rsidRPr="0001165A">
          <w:rPr>
            <w:rStyle w:val="af6"/>
            <w:bCs/>
            <w:szCs w:val="24"/>
          </w:rPr>
          <w:t>瀏覽器</w:t>
        </w:r>
      </w:hyperlink>
    </w:p>
    <w:p w14:paraId="21CE1F09" w14:textId="05F8C413" w:rsidR="00C126F2" w:rsidRPr="007B20F7" w:rsidRDefault="00BD78B7" w:rsidP="00154C86">
      <w:pPr>
        <w:pStyle w:val="10"/>
        <w:rPr>
          <w:bCs/>
          <w:szCs w:val="24"/>
        </w:rPr>
      </w:pPr>
      <w:hyperlink r:id="rId37" w:history="1">
        <w:r w:rsidR="00C126F2" w:rsidRPr="0001165A">
          <w:rPr>
            <w:rStyle w:val="af6"/>
            <w:bCs/>
            <w:szCs w:val="24"/>
          </w:rPr>
          <w:t>Chrome</w:t>
        </w:r>
        <w:r w:rsidR="00C126F2" w:rsidRPr="0001165A">
          <w:rPr>
            <w:rStyle w:val="af6"/>
            <w:rFonts w:hint="eastAsia"/>
            <w:bCs/>
            <w:szCs w:val="24"/>
          </w:rPr>
          <w:t>瀏覽器快速入門</w:t>
        </w:r>
        <w:r w:rsidR="00C126F2" w:rsidRPr="0001165A">
          <w:rPr>
            <w:rStyle w:val="af6"/>
            <w:bCs/>
            <w:szCs w:val="24"/>
          </w:rPr>
          <w:t>(Linux)</w:t>
        </w:r>
      </w:hyperlink>
    </w:p>
    <w:p w14:paraId="7B894ED8" w14:textId="77777777" w:rsidR="00C126F2" w:rsidRPr="0001165A" w:rsidRDefault="00C126F2" w:rsidP="00C126F2">
      <w:pPr>
        <w:pStyle w:val="2"/>
        <w:spacing w:before="180" w:after="180"/>
        <w:ind w:left="420" w:hanging="420"/>
      </w:pPr>
      <w:bookmarkStart w:id="157" w:name="_Toc129962650"/>
      <w:bookmarkStart w:id="158" w:name="_Toc130807741"/>
      <w:r w:rsidRPr="004C721C">
        <w:lastRenderedPageBreak/>
        <w:t>套用</w:t>
      </w:r>
      <w:r w:rsidRPr="004C721C">
        <w:t>Google Chrome GCB</w:t>
      </w:r>
      <w:r w:rsidRPr="004C721C">
        <w:t>設定後，無法從</w:t>
      </w:r>
      <w:r w:rsidRPr="004C721C">
        <w:t>Google Drive</w:t>
      </w:r>
      <w:r w:rsidRPr="004C721C">
        <w:t>網站下載雲端硬碟檔案，該怎麼辦？</w:t>
      </w:r>
      <w:bookmarkEnd w:id="157"/>
      <w:bookmarkEnd w:id="158"/>
    </w:p>
    <w:p w14:paraId="5DA2A59C" w14:textId="77777777" w:rsidR="00C126F2" w:rsidRPr="007B20F7" w:rsidRDefault="00C126F2" w:rsidP="00C126F2">
      <w:pPr>
        <w:pStyle w:val="15"/>
        <w:spacing w:after="180"/>
        <w:ind w:left="280"/>
      </w:pPr>
      <w:r w:rsidRPr="004C721C">
        <w:t>政府組態基準</w:t>
      </w:r>
      <w:r w:rsidRPr="004C721C">
        <w:t>(GCB)</w:t>
      </w:r>
      <w:r w:rsidRPr="004C721C">
        <w:t>之設定值原則上不宜隨意更動，但如因公務執行需求，必須調整</w:t>
      </w:r>
      <w:r w:rsidRPr="004C721C">
        <w:t>TWGCB-02-003-0006</w:t>
      </w:r>
      <w:r w:rsidRPr="004C721C">
        <w:t>設定值，方法如下：</w:t>
      </w:r>
    </w:p>
    <w:p w14:paraId="22BEE1D6" w14:textId="58AA5BE7" w:rsidR="00C126F2" w:rsidRDefault="00C126F2" w:rsidP="00154C86">
      <w:pPr>
        <w:pStyle w:val="10"/>
      </w:pPr>
      <w:r w:rsidRPr="004C721C">
        <w:t>將「電腦設定</w:t>
      </w:r>
      <w:r w:rsidR="000440DC">
        <w:t>\</w:t>
      </w:r>
      <w:r w:rsidRPr="004C721C">
        <w:t>系統管理範本</w:t>
      </w:r>
      <w:r w:rsidR="000440DC">
        <w:t>\</w:t>
      </w:r>
      <w:r w:rsidRPr="004C721C">
        <w:t>Google Chrome</w:t>
      </w:r>
      <w:r w:rsidR="000440DC">
        <w:t>\</w:t>
      </w:r>
      <w:r w:rsidRPr="004C721C">
        <w:t>封鎖第三方</w:t>
      </w:r>
      <w:r w:rsidRPr="004C721C">
        <w:t>Cookie</w:t>
      </w:r>
      <w:r w:rsidRPr="004C721C">
        <w:t>」項目設為停用，即可從</w:t>
      </w:r>
      <w:r w:rsidRPr="004C721C">
        <w:t>Google Drive</w:t>
      </w:r>
      <w:r w:rsidRPr="004C721C">
        <w:t>網站下載檔案。</w:t>
      </w:r>
    </w:p>
    <w:p w14:paraId="3AF57875" w14:textId="4E38303F" w:rsidR="00C126F2" w:rsidRDefault="00C126F2" w:rsidP="00C126F2">
      <w:pPr>
        <w:pStyle w:val="1"/>
        <w:spacing w:after="180"/>
        <w:ind w:left="280" w:hanging="280"/>
      </w:pPr>
      <w:bookmarkStart w:id="159" w:name="_Toc129962777"/>
      <w:bookmarkStart w:id="160" w:name="_Toc130807742"/>
      <w:r>
        <w:lastRenderedPageBreak/>
        <w:t>Mozilla Firefox</w:t>
      </w:r>
      <w:bookmarkEnd w:id="159"/>
      <w:bookmarkEnd w:id="160"/>
    </w:p>
    <w:p w14:paraId="761AFFE2" w14:textId="5D91EEC4" w:rsidR="00C126F2" w:rsidRPr="00143E9D" w:rsidRDefault="00C126F2" w:rsidP="00C126F2">
      <w:pPr>
        <w:pStyle w:val="2"/>
        <w:spacing w:before="180" w:after="180"/>
        <w:ind w:left="420" w:hanging="420"/>
      </w:pPr>
      <w:bookmarkStart w:id="161" w:name="_Toc129962778"/>
      <w:bookmarkStart w:id="162" w:name="_Toc130807743"/>
      <w:r w:rsidRPr="00143E9D">
        <w:t>以網域主機部署</w:t>
      </w:r>
      <w:r w:rsidRPr="00143E9D">
        <w:t>Mozilla Firefox</w:t>
      </w:r>
      <w:r w:rsidRPr="00143E9D">
        <w:t>政府組態基準</w:t>
      </w:r>
      <w:r w:rsidRPr="00143E9D">
        <w:t>(GCB)</w:t>
      </w:r>
      <w:r w:rsidRPr="00143E9D">
        <w:t>，如何判斷使用者電腦為</w:t>
      </w:r>
      <w:r w:rsidRPr="00143E9D">
        <w:t>64</w:t>
      </w:r>
      <w:r w:rsidRPr="00143E9D">
        <w:t>位元或</w:t>
      </w:r>
      <w:r w:rsidRPr="00143E9D">
        <w:t>32</w:t>
      </w:r>
      <w:r w:rsidRPr="00143E9D">
        <w:t>位元</w:t>
      </w:r>
      <w:r w:rsidR="00781EE9" w:rsidRPr="00143E9D">
        <w:t>？</w:t>
      </w:r>
      <w:r w:rsidRPr="00143E9D">
        <w:t>CFG</w:t>
      </w:r>
      <w:r w:rsidRPr="00143E9D">
        <w:t>檔與</w:t>
      </w:r>
      <w:r w:rsidRPr="00143E9D">
        <w:t>JS</w:t>
      </w:r>
      <w:r w:rsidRPr="00143E9D">
        <w:t>檔是否也分為</w:t>
      </w:r>
      <w:r w:rsidRPr="00143E9D">
        <w:t>64</w:t>
      </w:r>
      <w:r w:rsidRPr="00143E9D">
        <w:t>位元或</w:t>
      </w:r>
      <w:r w:rsidRPr="00143E9D">
        <w:t>32</w:t>
      </w:r>
      <w:r w:rsidRPr="00143E9D">
        <w:t>位元？</w:t>
      </w:r>
      <w:bookmarkEnd w:id="161"/>
      <w:bookmarkEnd w:id="162"/>
    </w:p>
    <w:p w14:paraId="04D78A13" w14:textId="77777777" w:rsidR="00C126F2" w:rsidRPr="00143E9D" w:rsidRDefault="00C126F2" w:rsidP="00C126F2">
      <w:pPr>
        <w:pStyle w:val="15"/>
        <w:spacing w:after="180"/>
        <w:ind w:left="280"/>
      </w:pPr>
      <w:r w:rsidRPr="00143E9D">
        <w:t>請參閱</w:t>
      </w:r>
      <w:r w:rsidRPr="00143E9D">
        <w:t>107</w:t>
      </w:r>
      <w:r w:rsidRPr="00143E9D">
        <w:t>年教育訓練教材，課程內容針對判斷使用者電腦為</w:t>
      </w:r>
      <w:r w:rsidRPr="00143E9D">
        <w:t>64</w:t>
      </w:r>
      <w:r w:rsidRPr="00143E9D">
        <w:t>位元或</w:t>
      </w:r>
      <w:r w:rsidRPr="00143E9D">
        <w:t>32</w:t>
      </w:r>
      <w:r w:rsidRPr="00143E9D">
        <w:t>位元版本之批次</w:t>
      </w:r>
      <w:proofErr w:type="gramStart"/>
      <w:r w:rsidRPr="00143E9D">
        <w:t>檔</w:t>
      </w:r>
      <w:proofErr w:type="gramEnd"/>
      <w:r w:rsidRPr="00143E9D">
        <w:t>語法進行說明，另針對</w:t>
      </w:r>
      <w:r w:rsidRPr="00143E9D">
        <w:t>CFG</w:t>
      </w:r>
      <w:r w:rsidRPr="00143E9D">
        <w:t>檔及</w:t>
      </w:r>
      <w:r w:rsidRPr="00143E9D">
        <w:t>JS</w:t>
      </w:r>
      <w:r w:rsidRPr="00143E9D">
        <w:t>檔進行派送說明。</w:t>
      </w:r>
    </w:p>
    <w:p w14:paraId="5BD8AFE0" w14:textId="3386C2ED" w:rsidR="00C126F2" w:rsidRDefault="00F317D7" w:rsidP="00154C86">
      <w:pPr>
        <w:pStyle w:val="10"/>
      </w:pPr>
      <w:hyperlink r:id="rId38" w:history="1">
        <w:r w:rsidR="00C126F2" w:rsidRPr="00143E9D">
          <w:rPr>
            <w:rStyle w:val="af6"/>
          </w:rPr>
          <w:t>107</w:t>
        </w:r>
        <w:r w:rsidR="00C126F2" w:rsidRPr="00143E9D">
          <w:rPr>
            <w:rStyle w:val="af6"/>
          </w:rPr>
          <w:t>年政府組態基準</w:t>
        </w:r>
        <w:r w:rsidR="00C126F2" w:rsidRPr="00143E9D">
          <w:rPr>
            <w:rStyle w:val="af6"/>
          </w:rPr>
          <w:t>(GCB)</w:t>
        </w:r>
        <w:r w:rsidR="00C126F2" w:rsidRPr="00143E9D">
          <w:rPr>
            <w:rStyle w:val="af6"/>
          </w:rPr>
          <w:t>實作研習活動教材</w:t>
        </w:r>
      </w:hyperlink>
    </w:p>
    <w:p w14:paraId="22E00E53" w14:textId="53F0D683" w:rsidR="00C126F2" w:rsidRPr="00143E9D" w:rsidRDefault="00F317D7" w:rsidP="00154C86">
      <w:pPr>
        <w:pStyle w:val="10"/>
      </w:pPr>
      <w:hyperlink r:id="rId39" w:history="1">
        <w:r w:rsidR="00C126F2" w:rsidRPr="00143E9D">
          <w:rPr>
            <w:rStyle w:val="af6"/>
          </w:rPr>
          <w:t>Mozilla Firefox</w:t>
        </w:r>
        <w:r w:rsidR="00C126F2" w:rsidRPr="00143E9D">
          <w:rPr>
            <w:rStyle w:val="af6"/>
            <w:rFonts w:hint="eastAsia"/>
          </w:rPr>
          <w:t>部署設定檔</w:t>
        </w:r>
      </w:hyperlink>
    </w:p>
    <w:p w14:paraId="089259DA" w14:textId="77777777" w:rsidR="00C126F2" w:rsidRPr="00143E9D" w:rsidRDefault="00C126F2" w:rsidP="00C126F2">
      <w:pPr>
        <w:pStyle w:val="2"/>
        <w:spacing w:before="180" w:after="180"/>
        <w:ind w:left="420" w:hanging="420"/>
      </w:pPr>
      <w:bookmarkStart w:id="163" w:name="_Toc129962779"/>
      <w:bookmarkStart w:id="164" w:name="_Toc130807744"/>
      <w:r w:rsidRPr="00143E9D">
        <w:t>「不接受第三方</w:t>
      </w:r>
      <w:r w:rsidRPr="00143E9D">
        <w:t>cookie</w:t>
      </w:r>
      <w:r w:rsidRPr="00143E9D">
        <w:t>」原則是否會導致使用者無法開啟網頁？</w:t>
      </w:r>
      <w:bookmarkEnd w:id="163"/>
      <w:bookmarkEnd w:id="164"/>
    </w:p>
    <w:p w14:paraId="718DAF8C" w14:textId="77777777" w:rsidR="00C126F2" w:rsidRPr="00143E9D" w:rsidRDefault="00C126F2" w:rsidP="00C126F2">
      <w:pPr>
        <w:pStyle w:val="15"/>
        <w:spacing w:after="180"/>
        <w:ind w:left="280"/>
      </w:pPr>
      <w:r w:rsidRPr="00143E9D">
        <w:t>此項原則設定不會影響使用者以</w:t>
      </w:r>
      <w:r w:rsidRPr="00143E9D">
        <w:t>Mozilla Firefox</w:t>
      </w:r>
      <w:r w:rsidRPr="00143E9D">
        <w:t>瀏覽器連線及開啟網頁之功能。</w:t>
      </w:r>
    </w:p>
    <w:p w14:paraId="63948644" w14:textId="77777777" w:rsidR="00C126F2" w:rsidRPr="00143E9D" w:rsidRDefault="00C126F2" w:rsidP="00C126F2">
      <w:pPr>
        <w:pStyle w:val="2"/>
        <w:spacing w:before="180" w:after="180"/>
        <w:ind w:left="420" w:hanging="420"/>
      </w:pPr>
      <w:bookmarkStart w:id="165" w:name="_Toc129962780"/>
      <w:bookmarkStart w:id="166" w:name="_Toc130807745"/>
      <w:r w:rsidRPr="00143E9D">
        <w:t>套用</w:t>
      </w:r>
      <w:r w:rsidRPr="00143E9D">
        <w:t>Mozilla Firefox</w:t>
      </w:r>
      <w:r w:rsidRPr="00143E9D">
        <w:t>政府組態基準</w:t>
      </w:r>
      <w:r w:rsidRPr="00143E9D">
        <w:t>(GCB)</w:t>
      </w:r>
      <w:r w:rsidRPr="00143E9D">
        <w:t>，如何恢復原始設定？</w:t>
      </w:r>
      <w:bookmarkEnd w:id="165"/>
      <w:bookmarkEnd w:id="166"/>
    </w:p>
    <w:p w14:paraId="53EFDB02" w14:textId="77777777" w:rsidR="00C126F2" w:rsidRPr="00143E9D" w:rsidRDefault="00C126F2" w:rsidP="00C126F2">
      <w:pPr>
        <w:pStyle w:val="15"/>
        <w:spacing w:after="180"/>
        <w:ind w:left="280"/>
      </w:pPr>
      <w:r w:rsidRPr="00143E9D">
        <w:t>建議機關依照</w:t>
      </w:r>
      <w:proofErr w:type="gramStart"/>
      <w:r>
        <w:rPr>
          <w:rFonts w:hint="eastAsia"/>
        </w:rPr>
        <w:t>資安院</w:t>
      </w:r>
      <w:proofErr w:type="gramEnd"/>
      <w:r w:rsidRPr="00143E9D">
        <w:t>公告之</w:t>
      </w:r>
      <w:r w:rsidRPr="00143E9D">
        <w:t>Mozilla Firefox</w:t>
      </w:r>
      <w:r w:rsidRPr="00143E9D">
        <w:t>政府組態基準</w:t>
      </w:r>
      <w:r w:rsidRPr="00143E9D">
        <w:t>(GCB)</w:t>
      </w:r>
      <w:r w:rsidRPr="00143E9D">
        <w:t>進行設定，以提升瀏覽器使用安全，若有恢復原始設定之需求，請直接將部署設定檔</w:t>
      </w:r>
      <w:r w:rsidRPr="00143E9D">
        <w:t>(CFG</w:t>
      </w:r>
      <w:r w:rsidRPr="00143E9D">
        <w:t>檔與</w:t>
      </w:r>
      <w:r w:rsidRPr="00143E9D">
        <w:t>JS</w:t>
      </w:r>
      <w:r w:rsidRPr="00143E9D">
        <w:t>檔</w:t>
      </w:r>
      <w:r w:rsidRPr="00143E9D">
        <w:t>)</w:t>
      </w:r>
      <w:r w:rsidRPr="00143E9D">
        <w:t>刪除即可。</w:t>
      </w:r>
    </w:p>
    <w:p w14:paraId="33B1C2AE" w14:textId="69761894" w:rsidR="00C126F2" w:rsidRPr="00143E9D" w:rsidRDefault="00C126F2" w:rsidP="00C126F2">
      <w:pPr>
        <w:pStyle w:val="2"/>
        <w:spacing w:before="180" w:after="180"/>
        <w:ind w:left="420" w:hanging="420"/>
      </w:pPr>
      <w:bookmarkStart w:id="167" w:name="_Toc129962781"/>
      <w:bookmarkStart w:id="168" w:name="_Toc130807746"/>
      <w:r w:rsidRPr="00143E9D">
        <w:t>以網域主機部署</w:t>
      </w:r>
      <w:r w:rsidRPr="00143E9D">
        <w:t>Mozilla Firefox</w:t>
      </w:r>
      <w:r w:rsidRPr="00143E9D">
        <w:t>政府組態基準</w:t>
      </w:r>
      <w:r w:rsidRPr="00143E9D">
        <w:t>(GCB)</w:t>
      </w:r>
      <w:r w:rsidRPr="00143E9D">
        <w:t>，如何解決檔案存取被拒，導致設定</w:t>
      </w:r>
      <w:proofErr w:type="gramStart"/>
      <w:r w:rsidRPr="00143E9D">
        <w:t>檔</w:t>
      </w:r>
      <w:proofErr w:type="gramEnd"/>
      <w:r w:rsidRPr="00143E9D">
        <w:t>無法寫入使用者電腦資料夾</w:t>
      </w:r>
      <w:r w:rsidR="00A12CEE">
        <w:rPr>
          <w:rFonts w:hint="eastAsia"/>
        </w:rPr>
        <w:t>之</w:t>
      </w:r>
      <w:r w:rsidRPr="00143E9D">
        <w:t>問題？</w:t>
      </w:r>
      <w:bookmarkEnd w:id="167"/>
      <w:bookmarkEnd w:id="168"/>
    </w:p>
    <w:p w14:paraId="458656B7" w14:textId="62C9ACD2" w:rsidR="00C126F2" w:rsidRPr="00143E9D" w:rsidRDefault="00C126F2" w:rsidP="00C126F2">
      <w:pPr>
        <w:pStyle w:val="15"/>
        <w:spacing w:after="180"/>
        <w:ind w:left="280"/>
      </w:pPr>
      <w:r w:rsidRPr="00143E9D">
        <w:t>若發生設定</w:t>
      </w:r>
      <w:proofErr w:type="gramStart"/>
      <w:r w:rsidRPr="00143E9D">
        <w:t>檔</w:t>
      </w:r>
      <w:proofErr w:type="gramEnd"/>
      <w:r w:rsidRPr="00143E9D">
        <w:t>無法寫入使用者電腦資料夾的問題，可能為使用者帳戶控制</w:t>
      </w:r>
      <w:r w:rsidRPr="00143E9D">
        <w:t>(UAC)</w:t>
      </w:r>
      <w:r w:rsidRPr="00143E9D">
        <w:t>或資料夾存取權限所導致，建議針對部署所使用</w:t>
      </w:r>
      <w:r w:rsidR="00A12CEE">
        <w:rPr>
          <w:rFonts w:hint="eastAsia"/>
        </w:rPr>
        <w:t>之</w:t>
      </w:r>
      <w:r w:rsidRPr="00143E9D">
        <w:t>批次</w:t>
      </w:r>
      <w:proofErr w:type="gramStart"/>
      <w:r w:rsidRPr="00143E9D">
        <w:t>檔</w:t>
      </w:r>
      <w:proofErr w:type="gramEnd"/>
      <w:r w:rsidRPr="00143E9D">
        <w:t>逐條檢視語法，以</w:t>
      </w:r>
      <w:proofErr w:type="gramStart"/>
      <w:r w:rsidRPr="00143E9D">
        <w:t>釐</w:t>
      </w:r>
      <w:proofErr w:type="gramEnd"/>
      <w:r w:rsidRPr="00143E9D">
        <w:t>清問題發生原因。</w:t>
      </w:r>
    </w:p>
    <w:p w14:paraId="4DB98B96" w14:textId="03BEFCB9" w:rsidR="00C126F2" w:rsidRPr="00143E9D" w:rsidRDefault="00C126F2" w:rsidP="00C126F2">
      <w:pPr>
        <w:pStyle w:val="2"/>
        <w:spacing w:before="180" w:after="180"/>
        <w:ind w:left="420" w:hanging="420"/>
      </w:pPr>
      <w:bookmarkStart w:id="169" w:name="_Toc129962782"/>
      <w:bookmarkStart w:id="170" w:name="_Toc130807747"/>
      <w:r w:rsidRPr="00143E9D">
        <w:lastRenderedPageBreak/>
        <w:t>如何檢查</w:t>
      </w:r>
      <w:r w:rsidRPr="00143E9D">
        <w:t>Mozilla Firefox</w:t>
      </w:r>
      <w:r w:rsidRPr="00143E9D">
        <w:t>政府組態基準</w:t>
      </w:r>
      <w:r w:rsidRPr="00143E9D">
        <w:t>(GCB)</w:t>
      </w:r>
      <w:r w:rsidRPr="00143E9D">
        <w:t>是否套用成功</w:t>
      </w:r>
      <w:bookmarkEnd w:id="169"/>
      <w:r w:rsidR="00781EE9" w:rsidRPr="00143E9D">
        <w:t>？</w:t>
      </w:r>
      <w:bookmarkEnd w:id="170"/>
    </w:p>
    <w:p w14:paraId="622CE2EA" w14:textId="72A8BB3B" w:rsidR="00C126F2" w:rsidRPr="00143E9D" w:rsidRDefault="00C126F2" w:rsidP="00C126F2">
      <w:pPr>
        <w:pStyle w:val="15"/>
        <w:spacing w:after="180"/>
        <w:ind w:left="280"/>
      </w:pPr>
      <w:r w:rsidRPr="00143E9D">
        <w:t>如下圖所示，開啟</w:t>
      </w:r>
      <w:r w:rsidRPr="00143E9D">
        <w:t>Mozilla Firefox</w:t>
      </w:r>
      <w:r w:rsidRPr="00143E9D">
        <w:t>瀏覽器，在網址列輸入</w:t>
      </w:r>
      <w:r w:rsidR="00E01D47">
        <w:rPr>
          <w:rFonts w:hint="eastAsia"/>
        </w:rPr>
        <w:t>「</w:t>
      </w:r>
      <w:proofErr w:type="spellStart"/>
      <w:r w:rsidRPr="00143E9D">
        <w:t>about:config</w:t>
      </w:r>
      <w:proofErr w:type="spellEnd"/>
      <w:r w:rsidR="00E01D47">
        <w:rPr>
          <w:rFonts w:hint="eastAsia"/>
        </w:rPr>
        <w:t>」</w:t>
      </w:r>
      <w:r w:rsidRPr="00143E9D">
        <w:t>，即可檢視目前的組態設定值</w:t>
      </w:r>
      <w:r>
        <w:rPr>
          <w:rFonts w:hint="eastAsia"/>
        </w:rPr>
        <w:t>(</w:t>
      </w:r>
      <w:r>
        <w:rPr>
          <w:rFonts w:hint="eastAsia"/>
        </w:rPr>
        <w:t>如</w:t>
      </w:r>
      <w:r>
        <w:fldChar w:fldCharType="begin"/>
      </w:r>
      <w:r>
        <w:instrText xml:space="preserve"> </w:instrText>
      </w:r>
      <w:r>
        <w:rPr>
          <w:rFonts w:hint="eastAsia"/>
        </w:rPr>
        <w:instrText>REF _Ref129962746 \r \h</w:instrText>
      </w:r>
      <w:r>
        <w:instrText xml:space="preserve"> </w:instrText>
      </w:r>
      <w:r>
        <w:fldChar w:fldCharType="separate"/>
      </w:r>
      <w:r w:rsidR="00574F0A">
        <w:rPr>
          <w:rFonts w:hint="eastAsia"/>
        </w:rPr>
        <w:t>圖</w:t>
      </w:r>
      <w:r w:rsidR="00574F0A">
        <w:rPr>
          <w:rFonts w:hint="eastAsia"/>
        </w:rPr>
        <w:t>7</w:t>
      </w:r>
      <w:r>
        <w:fldChar w:fldCharType="end"/>
      </w:r>
      <w:r>
        <w:rPr>
          <w:rFonts w:hint="eastAsia"/>
        </w:rPr>
        <w:t>所示</w:t>
      </w:r>
      <w:r>
        <w:rPr>
          <w:rFonts w:hint="eastAsia"/>
        </w:rPr>
        <w:t>)</w:t>
      </w:r>
      <w:r w:rsidRPr="00143E9D">
        <w:t>，詳細內容說明請參閱</w:t>
      </w:r>
      <w:r w:rsidRPr="00143E9D">
        <w:t>107</w:t>
      </w:r>
      <w:r w:rsidRPr="00143E9D">
        <w:t>年政府組態基準</w:t>
      </w:r>
      <w:r w:rsidRPr="00143E9D">
        <w:t>(GCB)</w:t>
      </w:r>
      <w:r w:rsidRPr="00143E9D">
        <w:t>實作研習活動教材。</w:t>
      </w:r>
    </w:p>
    <w:p w14:paraId="6F0A1AA6" w14:textId="2A306C64" w:rsidR="00C126F2" w:rsidRDefault="00F317D7" w:rsidP="00154C86">
      <w:pPr>
        <w:pStyle w:val="10"/>
      </w:pPr>
      <w:hyperlink r:id="rId40" w:history="1">
        <w:r w:rsidR="00C126F2" w:rsidRPr="00143E9D">
          <w:rPr>
            <w:rStyle w:val="af6"/>
          </w:rPr>
          <w:t>107</w:t>
        </w:r>
        <w:r w:rsidR="00C126F2" w:rsidRPr="00143E9D">
          <w:rPr>
            <w:rStyle w:val="af6"/>
          </w:rPr>
          <w:t>年政府組態基準</w:t>
        </w:r>
        <w:r w:rsidR="00C126F2" w:rsidRPr="00143E9D">
          <w:rPr>
            <w:rStyle w:val="af6"/>
          </w:rPr>
          <w:t>(GCB)</w:t>
        </w:r>
        <w:r w:rsidR="00C126F2" w:rsidRPr="00143E9D">
          <w:rPr>
            <w:rStyle w:val="af6"/>
          </w:rPr>
          <w:t>實作研習活動教材</w:t>
        </w:r>
      </w:hyperlink>
    </w:p>
    <w:tbl>
      <w:tblPr>
        <w:tblStyle w:val="ae"/>
        <w:tblW w:w="0" w:type="auto"/>
        <w:tblLook w:val="04A0" w:firstRow="1" w:lastRow="0" w:firstColumn="1" w:lastColumn="0" w:noHBand="0" w:noVBand="1"/>
      </w:tblPr>
      <w:tblGrid>
        <w:gridCol w:w="8738"/>
      </w:tblGrid>
      <w:tr w:rsidR="00C126F2" w:rsidRPr="00F757BF" w14:paraId="1F37EE83" w14:textId="77777777" w:rsidTr="00BD7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2" w:type="dxa"/>
          </w:tcPr>
          <w:p w14:paraId="71AD44DE" w14:textId="77777777" w:rsidR="00C126F2" w:rsidRPr="00124E56" w:rsidRDefault="00C126F2" w:rsidP="00BD78B7">
            <w:pPr>
              <w:pStyle w:val="af2"/>
            </w:pPr>
            <w:r>
              <w:drawing>
                <wp:inline distT="0" distB="0" distL="0" distR="0" wp14:anchorId="3C8F3963" wp14:editId="7B45BB27">
                  <wp:extent cx="5412095" cy="3054350"/>
                  <wp:effectExtent l="0" t="0" r="0" b="0"/>
                  <wp:docPr id="7" name="圖片 7" descr="https://www.nics.nat.gov.tw/UploadFile/attachfilegcb/Firefox_Q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ics.nat.gov.tw/UploadFile/attachfilegcb/Firefox_Q5.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9242" cy="3097888"/>
                          </a:xfrm>
                          <a:prstGeom prst="rect">
                            <a:avLst/>
                          </a:prstGeom>
                          <a:noFill/>
                          <a:ln>
                            <a:noFill/>
                          </a:ln>
                        </pic:spPr>
                      </pic:pic>
                    </a:graphicData>
                  </a:graphic>
                </wp:inline>
              </w:drawing>
            </w:r>
          </w:p>
        </w:tc>
      </w:tr>
      <w:tr w:rsidR="00C126F2" w:rsidRPr="00F757BF" w14:paraId="2633AD00"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3FC5E6CA" w14:textId="77777777" w:rsidR="00C126F2" w:rsidRPr="00F757BF" w:rsidRDefault="00C126F2" w:rsidP="00BD78B7">
            <w:pPr>
              <w:pStyle w:val="a5"/>
            </w:pPr>
            <w:r w:rsidRPr="00124E56">
              <w:rPr>
                <w:rFonts w:hint="eastAsia"/>
              </w:rPr>
              <w:t>本</w:t>
            </w:r>
            <w:r>
              <w:rPr>
                <w:rFonts w:hint="eastAsia"/>
              </w:rPr>
              <w:t>院</w:t>
            </w:r>
            <w:r w:rsidRPr="00124E56">
              <w:rPr>
                <w:rFonts w:hint="eastAsia"/>
              </w:rPr>
              <w:t>整理</w:t>
            </w:r>
          </w:p>
        </w:tc>
      </w:tr>
      <w:tr w:rsidR="00C126F2" w14:paraId="0AFE65F6"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278095C5" w14:textId="77777777" w:rsidR="00C126F2" w:rsidRDefault="00C126F2" w:rsidP="00BD78B7">
            <w:pPr>
              <w:pStyle w:val="a"/>
              <w:spacing w:before="72" w:after="360"/>
            </w:pPr>
            <w:bookmarkStart w:id="171" w:name="_Ref129962746"/>
            <w:bookmarkStart w:id="172" w:name="_Toc129962773"/>
            <w:bookmarkStart w:id="173" w:name="_Toc130807844"/>
            <w:r>
              <w:rPr>
                <w:rFonts w:hint="eastAsia"/>
              </w:rPr>
              <w:t>檢視</w:t>
            </w:r>
            <w:r>
              <w:rPr>
                <w:rFonts w:hint="eastAsia"/>
              </w:rPr>
              <w:t>Mo</w:t>
            </w:r>
            <w:r>
              <w:t>zilla Firefox</w:t>
            </w:r>
            <w:r>
              <w:rPr>
                <w:rFonts w:hint="eastAsia"/>
              </w:rPr>
              <w:t>組態設定值</w:t>
            </w:r>
            <w:bookmarkEnd w:id="171"/>
            <w:bookmarkEnd w:id="172"/>
            <w:bookmarkEnd w:id="173"/>
          </w:p>
        </w:tc>
      </w:tr>
    </w:tbl>
    <w:p w14:paraId="5C9A351B" w14:textId="793320B9" w:rsidR="00C126F2" w:rsidRPr="00143E9D" w:rsidRDefault="00C126F2" w:rsidP="00C126F2">
      <w:pPr>
        <w:pStyle w:val="2"/>
        <w:spacing w:before="180" w:after="180"/>
        <w:ind w:left="420" w:hanging="420"/>
      </w:pPr>
      <w:bookmarkStart w:id="174" w:name="_Toc129962783"/>
      <w:bookmarkStart w:id="175" w:name="_Toc130807748"/>
      <w:r w:rsidRPr="00143E9D">
        <w:t>如何使用單機方式部署</w:t>
      </w:r>
      <w:r w:rsidRPr="00143E9D">
        <w:t>Mozilla Firefox</w:t>
      </w:r>
      <w:r w:rsidRPr="00143E9D">
        <w:t>政府組態基準</w:t>
      </w:r>
      <w:r w:rsidRPr="00143E9D">
        <w:t>(GCB)</w:t>
      </w:r>
      <w:r w:rsidR="009548A6">
        <w:t>？</w:t>
      </w:r>
      <w:bookmarkEnd w:id="174"/>
      <w:bookmarkEnd w:id="175"/>
    </w:p>
    <w:p w14:paraId="22F42321" w14:textId="77777777" w:rsidR="00C126F2" w:rsidRPr="00143E9D" w:rsidRDefault="00C126F2" w:rsidP="00C126F2">
      <w:pPr>
        <w:pStyle w:val="15"/>
        <w:spacing w:after="180"/>
        <w:ind w:left="280"/>
      </w:pPr>
      <w:r w:rsidRPr="00143E9D">
        <w:t>請參閱</w:t>
      </w:r>
      <w:r w:rsidRPr="00143E9D">
        <w:t>107</w:t>
      </w:r>
      <w:r w:rsidRPr="00143E9D">
        <w:t>年教育訓練教材，內容包含單機部署</w:t>
      </w:r>
      <w:r w:rsidRPr="00143E9D">
        <w:t>CFG</w:t>
      </w:r>
      <w:r w:rsidRPr="00143E9D">
        <w:t>與</w:t>
      </w:r>
      <w:r w:rsidRPr="00143E9D">
        <w:t>JS</w:t>
      </w:r>
      <w:r w:rsidRPr="00143E9D">
        <w:t>檔，或透過瀏覽器逐條設定詳細說明。</w:t>
      </w:r>
    </w:p>
    <w:p w14:paraId="0AF4660F" w14:textId="1EBAFF70" w:rsidR="00C126F2" w:rsidRPr="00143E9D" w:rsidRDefault="00F317D7" w:rsidP="00154C86">
      <w:pPr>
        <w:pStyle w:val="10"/>
      </w:pPr>
      <w:hyperlink r:id="rId42" w:history="1">
        <w:r w:rsidR="00C126F2" w:rsidRPr="00143E9D">
          <w:rPr>
            <w:rStyle w:val="af6"/>
          </w:rPr>
          <w:t>107</w:t>
        </w:r>
        <w:r w:rsidR="00C126F2" w:rsidRPr="00143E9D">
          <w:rPr>
            <w:rStyle w:val="af6"/>
          </w:rPr>
          <w:t>年政府組態基準</w:t>
        </w:r>
        <w:r w:rsidR="00C126F2" w:rsidRPr="00143E9D">
          <w:rPr>
            <w:rStyle w:val="af6"/>
          </w:rPr>
          <w:t>(GCB)</w:t>
        </w:r>
        <w:r w:rsidR="00C126F2" w:rsidRPr="00143E9D">
          <w:rPr>
            <w:rStyle w:val="af6"/>
          </w:rPr>
          <w:t>實作研習活動教材</w:t>
        </w:r>
      </w:hyperlink>
    </w:p>
    <w:p w14:paraId="5CFC0259" w14:textId="2D74CD63" w:rsidR="00C126F2" w:rsidRPr="00143E9D" w:rsidRDefault="00C126F2" w:rsidP="00C126F2">
      <w:pPr>
        <w:pStyle w:val="2"/>
        <w:spacing w:before="180" w:after="180"/>
        <w:ind w:left="420" w:hanging="420"/>
      </w:pPr>
      <w:bookmarkStart w:id="176" w:name="_Toc129962784"/>
      <w:bookmarkStart w:id="177" w:name="_Toc130807749"/>
      <w:r w:rsidRPr="00143E9D">
        <w:lastRenderedPageBreak/>
        <w:t>以網域主機部署</w:t>
      </w:r>
      <w:r w:rsidRPr="00143E9D">
        <w:t>Mozilla Firefox</w:t>
      </w:r>
      <w:r w:rsidRPr="00143E9D">
        <w:t>政府組態基準</w:t>
      </w:r>
      <w:r w:rsidRPr="00143E9D">
        <w:t>(GCB)</w:t>
      </w:r>
      <w:r w:rsidRPr="00143E9D">
        <w:t>，套用失敗</w:t>
      </w:r>
      <w:r w:rsidR="00A12CEE">
        <w:rPr>
          <w:rFonts w:hint="eastAsia"/>
        </w:rPr>
        <w:t>之</w:t>
      </w:r>
      <w:r w:rsidRPr="00143E9D">
        <w:t>原因為何？</w:t>
      </w:r>
      <w:bookmarkEnd w:id="176"/>
      <w:bookmarkEnd w:id="177"/>
    </w:p>
    <w:p w14:paraId="4AF2F350" w14:textId="77777777" w:rsidR="00C126F2" w:rsidRPr="00143E9D" w:rsidRDefault="00C126F2" w:rsidP="00C126F2">
      <w:pPr>
        <w:pStyle w:val="15"/>
        <w:spacing w:after="180"/>
        <w:ind w:left="280"/>
      </w:pPr>
      <w:r w:rsidRPr="00143E9D">
        <w:t>若有政府組態基準</w:t>
      </w:r>
      <w:r w:rsidRPr="00143E9D">
        <w:t>(GCB)</w:t>
      </w:r>
      <w:r w:rsidRPr="00143E9D">
        <w:t>套用失敗之狀況，可能為</w:t>
      </w:r>
      <w:r w:rsidRPr="00143E9D">
        <w:t>CFG</w:t>
      </w:r>
      <w:r w:rsidRPr="00143E9D">
        <w:t>檔與</w:t>
      </w:r>
      <w:r w:rsidRPr="00143E9D">
        <w:t>JS</w:t>
      </w:r>
      <w:r w:rsidRPr="00143E9D">
        <w:t>檔未成功派送至</w:t>
      </w:r>
      <w:r w:rsidRPr="00143E9D">
        <w:t>Mozilla Firefox</w:t>
      </w:r>
      <w:r w:rsidRPr="00143E9D">
        <w:t>資料夾中，建議至資料夾目錄下查看派送狀況，並開啟</w:t>
      </w:r>
      <w:r w:rsidRPr="00143E9D">
        <w:t>Mozilla Firefox</w:t>
      </w:r>
      <w:r w:rsidRPr="00143E9D">
        <w:t>瀏覽器，於網址列輸入「</w:t>
      </w:r>
      <w:proofErr w:type="spellStart"/>
      <w:r w:rsidRPr="00143E9D">
        <w:t>about:config</w:t>
      </w:r>
      <w:proofErr w:type="spellEnd"/>
      <w:r w:rsidRPr="00143E9D">
        <w:t>」檢查設定值是否生效。</w:t>
      </w:r>
    </w:p>
    <w:p w14:paraId="656D1BE0" w14:textId="1F03350F" w:rsidR="00C126F2" w:rsidRPr="00143E9D" w:rsidRDefault="00C126F2" w:rsidP="00C126F2">
      <w:pPr>
        <w:pStyle w:val="2"/>
        <w:spacing w:before="180" w:after="180"/>
        <w:ind w:left="420" w:hanging="420"/>
      </w:pPr>
      <w:bookmarkStart w:id="178" w:name="_Toc129962785"/>
      <w:bookmarkStart w:id="179" w:name="_Toc130807750"/>
      <w:r w:rsidRPr="00143E9D">
        <w:t>透過網域主機部署</w:t>
      </w:r>
      <w:r w:rsidRPr="00143E9D">
        <w:t>Mozilla Firefox</w:t>
      </w:r>
      <w:r w:rsidRPr="00143E9D">
        <w:t>政府組態基準</w:t>
      </w:r>
      <w:r w:rsidRPr="00143E9D">
        <w:t>(GCB)</w:t>
      </w:r>
      <w:r w:rsidRPr="00143E9D">
        <w:t>，無法使用批次檔將資料寫入使用者電腦</w:t>
      </w:r>
      <w:r w:rsidR="009257F9">
        <w:rPr>
          <w:rFonts w:hint="eastAsia"/>
        </w:rPr>
        <w:t>之</w:t>
      </w:r>
      <w:r w:rsidRPr="00143E9D">
        <w:t>原因為何？</w:t>
      </w:r>
      <w:bookmarkEnd w:id="178"/>
      <w:bookmarkEnd w:id="179"/>
    </w:p>
    <w:p w14:paraId="25D35C15" w14:textId="77777777" w:rsidR="00C126F2" w:rsidRPr="00143E9D" w:rsidRDefault="00C126F2" w:rsidP="00C126F2">
      <w:pPr>
        <w:pStyle w:val="15"/>
        <w:spacing w:after="180"/>
        <w:ind w:left="280"/>
      </w:pPr>
      <w:r w:rsidRPr="00143E9D">
        <w:t>請至使用者電腦確認</w:t>
      </w:r>
      <w:r w:rsidRPr="00143E9D">
        <w:t>Mozilla Firefox</w:t>
      </w:r>
      <w:r w:rsidRPr="00143E9D">
        <w:t>安裝版本為</w:t>
      </w:r>
      <w:r w:rsidRPr="00143E9D">
        <w:t>32</w:t>
      </w:r>
      <w:r w:rsidRPr="00143E9D">
        <w:t>位元或</w:t>
      </w:r>
      <w:r w:rsidRPr="00143E9D">
        <w:t>64</w:t>
      </w:r>
      <w:r w:rsidRPr="00143E9D">
        <w:t>位元，並確認安裝路徑為預設或自訂路徑，再依檢查結果修改批次檔。</w:t>
      </w:r>
    </w:p>
    <w:p w14:paraId="38806733" w14:textId="77777777" w:rsidR="00C126F2" w:rsidRPr="00143E9D" w:rsidRDefault="00C126F2" w:rsidP="00C126F2">
      <w:pPr>
        <w:pStyle w:val="2"/>
        <w:spacing w:before="180" w:after="180"/>
        <w:ind w:left="420" w:hanging="420"/>
      </w:pPr>
      <w:bookmarkStart w:id="180" w:name="_Toc129962786"/>
      <w:bookmarkStart w:id="181" w:name="_Toc130807751"/>
      <w:r w:rsidRPr="00143E9D">
        <w:t>如何透過</w:t>
      </w:r>
      <w:r w:rsidRPr="00143E9D">
        <w:t>AD</w:t>
      </w:r>
      <w:r w:rsidRPr="00143E9D">
        <w:t>伺服器部署</w:t>
      </w:r>
      <w:r w:rsidRPr="00143E9D">
        <w:t>Mozilla Firefox GCB</w:t>
      </w:r>
      <w:r w:rsidRPr="00143E9D">
        <w:t>至整個網域？</w:t>
      </w:r>
      <w:bookmarkEnd w:id="180"/>
      <w:bookmarkEnd w:id="181"/>
    </w:p>
    <w:p w14:paraId="3103D3A3" w14:textId="77777777" w:rsidR="00C126F2" w:rsidRPr="00143E9D" w:rsidRDefault="00C126F2" w:rsidP="00C126F2">
      <w:pPr>
        <w:pStyle w:val="15"/>
        <w:spacing w:after="180"/>
        <w:ind w:left="280"/>
      </w:pPr>
      <w:r w:rsidRPr="00143E9D">
        <w:t>可透過</w:t>
      </w:r>
      <w:r w:rsidRPr="00143E9D">
        <w:t>AD</w:t>
      </w:r>
      <w:r w:rsidRPr="00143E9D">
        <w:t>伺服器設定</w:t>
      </w:r>
      <w:r w:rsidRPr="00143E9D">
        <w:t>GPO</w:t>
      </w:r>
      <w:r w:rsidRPr="00143E9D">
        <w:t>，使電腦開機啟動時載入與執行自行撰寫之</w:t>
      </w:r>
      <w:r w:rsidRPr="00143E9D">
        <w:t>Batch</w:t>
      </w:r>
      <w:r w:rsidRPr="00143E9D">
        <w:t>檔，將寫有</w:t>
      </w:r>
      <w:r w:rsidRPr="00143E9D">
        <w:t>GCB</w:t>
      </w:r>
      <w:r w:rsidRPr="00143E9D">
        <w:t>設定值之設定</w:t>
      </w:r>
      <w:proofErr w:type="gramStart"/>
      <w:r w:rsidRPr="00143E9D">
        <w:t>檔</w:t>
      </w:r>
      <w:proofErr w:type="gramEnd"/>
      <w:r w:rsidRPr="00143E9D">
        <w:t>自動複製至指定資料夾中，即可完成</w:t>
      </w:r>
      <w:r w:rsidRPr="00143E9D">
        <w:t>Mozilla Firefox GCB</w:t>
      </w:r>
      <w:r w:rsidRPr="00143E9D">
        <w:t>網域部署，詳細部署方式請參閱「政府組態基準</w:t>
      </w:r>
      <w:r w:rsidRPr="00143E9D">
        <w:t>(GCB)</w:t>
      </w:r>
      <w:r w:rsidRPr="00143E9D">
        <w:t>」專區之「</w:t>
      </w:r>
      <w:r w:rsidRPr="00143E9D">
        <w:t>GCB</w:t>
      </w:r>
      <w:r w:rsidRPr="00143E9D">
        <w:t>數位教材</w:t>
      </w:r>
      <w:r w:rsidRPr="00143E9D">
        <w:t>--&gt;</w:t>
      </w:r>
      <w:r w:rsidRPr="00143E9D">
        <w:t>瀏覽器實作教材」。</w:t>
      </w:r>
    </w:p>
    <w:p w14:paraId="724324C0" w14:textId="06E62DA1" w:rsidR="00C126F2" w:rsidRPr="00781EE9" w:rsidRDefault="00F317D7" w:rsidP="00154C86">
      <w:pPr>
        <w:pStyle w:val="10"/>
      </w:pPr>
      <w:hyperlink r:id="rId43" w:history="1">
        <w:r w:rsidR="00C126F2" w:rsidRPr="00143E9D">
          <w:rPr>
            <w:rStyle w:val="af6"/>
            <w:rFonts w:hint="eastAsia"/>
          </w:rPr>
          <w:t>瀏覽器實作教材</w:t>
        </w:r>
      </w:hyperlink>
    </w:p>
    <w:p w14:paraId="12B97D54" w14:textId="05643C69" w:rsidR="00C126F2" w:rsidRDefault="00C126F2" w:rsidP="00C126F2">
      <w:pPr>
        <w:pStyle w:val="1"/>
        <w:spacing w:after="180"/>
        <w:ind w:left="280" w:hanging="280"/>
      </w:pPr>
      <w:bookmarkStart w:id="182" w:name="_Toc129962674"/>
      <w:bookmarkStart w:id="183" w:name="_Toc130807752"/>
      <w:r>
        <w:lastRenderedPageBreak/>
        <w:t>Microsoft Edge Legacy</w:t>
      </w:r>
      <w:bookmarkEnd w:id="182"/>
      <w:bookmarkEnd w:id="183"/>
    </w:p>
    <w:p w14:paraId="7109CB7E" w14:textId="77777777" w:rsidR="00C126F2" w:rsidRPr="00D20534" w:rsidRDefault="00C126F2" w:rsidP="00C126F2">
      <w:pPr>
        <w:pStyle w:val="2"/>
        <w:spacing w:before="180" w:after="180"/>
        <w:ind w:left="420" w:hanging="420"/>
      </w:pPr>
      <w:bookmarkStart w:id="184" w:name="_Toc129962675"/>
      <w:bookmarkStart w:id="185" w:name="_Toc130807753"/>
      <w:r w:rsidRPr="00D20534">
        <w:t>使用網域主機部署</w:t>
      </w:r>
      <w:r w:rsidRPr="00D20534">
        <w:t>Microsoft Edge Legacy GCB</w:t>
      </w:r>
      <w:r w:rsidRPr="00D20534">
        <w:t>時，無法找到群組原則設定項目，怎麼辦呢？</w:t>
      </w:r>
      <w:bookmarkEnd w:id="184"/>
      <w:bookmarkEnd w:id="185"/>
    </w:p>
    <w:p w14:paraId="1FD081A8" w14:textId="77777777" w:rsidR="00C126F2" w:rsidRPr="00D20534" w:rsidRDefault="00C126F2" w:rsidP="00C126F2">
      <w:pPr>
        <w:pStyle w:val="15"/>
        <w:spacing w:after="180"/>
        <w:ind w:left="280"/>
      </w:pPr>
      <w:r w:rsidRPr="00D20534">
        <w:t>部署</w:t>
      </w:r>
      <w:r w:rsidRPr="00D20534">
        <w:t>Microsoft Edge Legacy GCB</w:t>
      </w:r>
      <w:r w:rsidRPr="00D20534">
        <w:t>時，須先安裝</w:t>
      </w:r>
      <w:r w:rsidRPr="00D20534">
        <w:t>Microsoft Edge Legacy</w:t>
      </w:r>
      <w:r w:rsidRPr="00D20534">
        <w:t>管理範本，即可進行部署與檢視設定結果，相關操作方式請參閱</w:t>
      </w:r>
      <w:r w:rsidRPr="00D20534">
        <w:t>108</w:t>
      </w:r>
      <w:r w:rsidRPr="00D20534">
        <w:t>年政府組態基準</w:t>
      </w:r>
      <w:r w:rsidRPr="00D20534">
        <w:t>(GCB)</w:t>
      </w:r>
      <w:r w:rsidRPr="00D20534">
        <w:t>實作研習活動教材。</w:t>
      </w:r>
    </w:p>
    <w:p w14:paraId="1D0ADEA1" w14:textId="477126F8" w:rsidR="00C126F2" w:rsidRPr="00D20534" w:rsidRDefault="00F317D7" w:rsidP="00154C86">
      <w:pPr>
        <w:pStyle w:val="10"/>
      </w:pPr>
      <w:hyperlink r:id="rId44" w:history="1">
        <w:r w:rsidR="00C126F2" w:rsidRPr="00D20534">
          <w:rPr>
            <w:rStyle w:val="af6"/>
            <w:rFonts w:hint="eastAsia"/>
          </w:rPr>
          <w:t>108</w:t>
        </w:r>
        <w:r w:rsidR="00C126F2" w:rsidRPr="00D20534">
          <w:rPr>
            <w:rStyle w:val="af6"/>
            <w:rFonts w:hint="eastAsia"/>
          </w:rPr>
          <w:t>年政府組態基準</w:t>
        </w:r>
        <w:r w:rsidR="00C126F2" w:rsidRPr="00D20534">
          <w:rPr>
            <w:rStyle w:val="af6"/>
            <w:rFonts w:hint="eastAsia"/>
          </w:rPr>
          <w:t>(GCB)</w:t>
        </w:r>
        <w:r w:rsidR="00C126F2" w:rsidRPr="00D20534">
          <w:rPr>
            <w:rStyle w:val="af6"/>
            <w:rFonts w:hint="eastAsia"/>
          </w:rPr>
          <w:t>實作研習活動教材</w:t>
        </w:r>
      </w:hyperlink>
    </w:p>
    <w:p w14:paraId="450B7CBD" w14:textId="77777777" w:rsidR="00C126F2" w:rsidRPr="00D20534" w:rsidRDefault="00C126F2" w:rsidP="00C126F2">
      <w:pPr>
        <w:pStyle w:val="2"/>
        <w:spacing w:before="180" w:after="180"/>
        <w:ind w:left="420" w:hanging="420"/>
      </w:pPr>
      <w:bookmarkStart w:id="186" w:name="_Toc129962676"/>
      <w:bookmarkStart w:id="187" w:name="_Toc130807754"/>
      <w:r w:rsidRPr="00D20534">
        <w:t>Microsoft Edge Legacy GCB(TWGCB-02-005)</w:t>
      </w:r>
      <w:r w:rsidRPr="00D20534">
        <w:t>，是否適用於新版</w:t>
      </w:r>
      <w:r w:rsidRPr="00D20534">
        <w:t>Microsoft Edge</w:t>
      </w:r>
      <w:r w:rsidRPr="00D20534">
        <w:t>瀏覽器</w:t>
      </w:r>
      <w:r w:rsidRPr="00D20534">
        <w:t>(</w:t>
      </w:r>
      <w:r w:rsidRPr="00D20534">
        <w:t>基於</w:t>
      </w:r>
      <w:r w:rsidRPr="00D20534">
        <w:t>Chromium</w:t>
      </w:r>
      <w:r w:rsidRPr="00D20534">
        <w:t>原始碼</w:t>
      </w:r>
      <w:r w:rsidRPr="00D20534">
        <w:t>)</w:t>
      </w:r>
      <w:r w:rsidRPr="00D20534">
        <w:t>？</w:t>
      </w:r>
      <w:bookmarkEnd w:id="186"/>
      <w:bookmarkEnd w:id="187"/>
    </w:p>
    <w:p w14:paraId="0C58F68D" w14:textId="2835B32A" w:rsidR="00C126F2" w:rsidRDefault="00C126F2" w:rsidP="00D8441F">
      <w:pPr>
        <w:pStyle w:val="15"/>
        <w:spacing w:after="180"/>
        <w:ind w:left="280"/>
      </w:pPr>
      <w:r w:rsidRPr="00D20534">
        <w:t>Microsoft Edge Legacy GCB(TWGCB-02-005)</w:t>
      </w:r>
      <w:r w:rsidRPr="00D20534">
        <w:t>適用基於</w:t>
      </w:r>
      <w:proofErr w:type="spellStart"/>
      <w:r w:rsidRPr="00D20534">
        <w:t>EdgeHTML</w:t>
      </w:r>
      <w:proofErr w:type="spellEnd"/>
      <w:r w:rsidRPr="00D20534">
        <w:t>之舊版</w:t>
      </w:r>
      <w:r w:rsidRPr="00D20534">
        <w:t>Microsoft Edge</w:t>
      </w:r>
      <w:r w:rsidRPr="00D20534">
        <w:t>瀏覽器，不適用基於</w:t>
      </w:r>
      <w:r w:rsidRPr="00D20534">
        <w:t>Chromium</w:t>
      </w:r>
      <w:r w:rsidRPr="00D20534">
        <w:t>原始碼之新版</w:t>
      </w:r>
      <w:r w:rsidRPr="00D20534">
        <w:t>Microsoft Edge</w:t>
      </w:r>
      <w:r w:rsidRPr="00D20534">
        <w:t>瀏覽器。</w:t>
      </w:r>
    </w:p>
    <w:p w14:paraId="636A1D5A" w14:textId="09443AF0" w:rsidR="00C126F2" w:rsidRDefault="00C126F2" w:rsidP="00C126F2">
      <w:pPr>
        <w:pStyle w:val="1"/>
        <w:spacing w:after="180"/>
        <w:ind w:left="280" w:hanging="280"/>
      </w:pPr>
      <w:bookmarkStart w:id="188" w:name="_Toc129962692"/>
      <w:bookmarkStart w:id="189" w:name="_Toc130807755"/>
      <w:r>
        <w:lastRenderedPageBreak/>
        <w:t>Microsoft Edge</w:t>
      </w:r>
      <w:bookmarkEnd w:id="188"/>
      <w:bookmarkEnd w:id="189"/>
    </w:p>
    <w:p w14:paraId="78F4E5E6" w14:textId="35E4D462" w:rsidR="00C126F2" w:rsidRPr="00D91EBB" w:rsidRDefault="00C126F2" w:rsidP="00C126F2">
      <w:pPr>
        <w:pStyle w:val="2"/>
        <w:spacing w:before="180" w:after="180"/>
        <w:ind w:left="420" w:hanging="420"/>
      </w:pPr>
      <w:bookmarkStart w:id="190" w:name="_Toc129962693"/>
      <w:bookmarkStart w:id="191" w:name="_Toc130807756"/>
      <w:r w:rsidRPr="00D91EBB">
        <w:t>Microsoft Edge GCB(TWGCB-02-006)</w:t>
      </w:r>
      <w:r w:rsidRPr="00D91EBB">
        <w:t>適用</w:t>
      </w:r>
      <w:r w:rsidR="009257F9">
        <w:rPr>
          <w:rFonts w:hint="eastAsia"/>
        </w:rPr>
        <w:t>之</w:t>
      </w:r>
      <w:r w:rsidRPr="00D91EBB">
        <w:t>Microsoft Edge</w:t>
      </w:r>
      <w:r w:rsidRPr="00D91EBB">
        <w:t>版本為何？</w:t>
      </w:r>
      <w:bookmarkEnd w:id="190"/>
      <w:bookmarkEnd w:id="191"/>
    </w:p>
    <w:p w14:paraId="6624B172" w14:textId="77777777" w:rsidR="00C126F2" w:rsidRPr="00D91EBB" w:rsidRDefault="00C126F2" w:rsidP="00C126F2">
      <w:pPr>
        <w:pStyle w:val="15"/>
        <w:spacing w:after="180"/>
        <w:ind w:left="280"/>
      </w:pPr>
      <w:r w:rsidRPr="00D91EBB">
        <w:t>Microsoft Edge GCB(TWGCB-02-006)</w:t>
      </w:r>
      <w:r w:rsidRPr="00D91EBB">
        <w:t>適用基於</w:t>
      </w:r>
      <w:r w:rsidRPr="00D91EBB">
        <w:t>Chromium</w:t>
      </w:r>
      <w:r w:rsidRPr="00D91EBB">
        <w:t>開放原始碼專案之新版</w:t>
      </w:r>
      <w:r w:rsidRPr="00D91EBB">
        <w:t>Microsoft Edge</w:t>
      </w:r>
      <w:r w:rsidRPr="00D91EBB">
        <w:t>瀏覽器，不適用基於</w:t>
      </w:r>
      <w:proofErr w:type="spellStart"/>
      <w:r w:rsidRPr="00D91EBB">
        <w:t>EdgeHTML</w:t>
      </w:r>
      <w:proofErr w:type="spellEnd"/>
      <w:r w:rsidRPr="00D91EBB">
        <w:t>之舊版</w:t>
      </w:r>
      <w:r w:rsidRPr="00D91EBB">
        <w:t>Microsoft Edge</w:t>
      </w:r>
      <w:r w:rsidRPr="00D91EBB">
        <w:t>瀏覽器。</w:t>
      </w:r>
    </w:p>
    <w:p w14:paraId="28B85D39" w14:textId="77777777" w:rsidR="00C126F2" w:rsidRPr="00D91EBB" w:rsidRDefault="00C126F2" w:rsidP="00C126F2">
      <w:pPr>
        <w:pStyle w:val="2"/>
        <w:spacing w:before="180" w:after="180"/>
        <w:ind w:left="420" w:hanging="420"/>
      </w:pPr>
      <w:bookmarkStart w:id="192" w:name="_Toc129962694"/>
      <w:bookmarkStart w:id="193" w:name="_Toc130807757"/>
      <w:r w:rsidRPr="00D91EBB">
        <w:t>部署</w:t>
      </w:r>
      <w:r w:rsidRPr="00D91EBB">
        <w:t>Microsoft Edge GCB</w:t>
      </w:r>
      <w:r w:rsidRPr="00D91EBB">
        <w:t>後，使用本機群組原則編輯器</w:t>
      </w:r>
      <w:r w:rsidRPr="00D91EBB">
        <w:t>(</w:t>
      </w:r>
      <w:proofErr w:type="spellStart"/>
      <w:r w:rsidRPr="00D91EBB">
        <w:t>Gpedit.msc</w:t>
      </w:r>
      <w:proofErr w:type="spellEnd"/>
      <w:r w:rsidRPr="00D91EBB">
        <w:t>)</w:t>
      </w:r>
      <w:r w:rsidRPr="00D91EBB">
        <w:t>或群組原則管理主控台</w:t>
      </w:r>
      <w:r w:rsidRPr="00D91EBB">
        <w:t>(</w:t>
      </w:r>
      <w:proofErr w:type="spellStart"/>
      <w:r w:rsidRPr="00D91EBB">
        <w:t>Gpmc.msc</w:t>
      </w:r>
      <w:proofErr w:type="spellEnd"/>
      <w:r w:rsidRPr="00D91EBB">
        <w:t>)</w:t>
      </w:r>
      <w:r w:rsidRPr="00D91EBB">
        <w:t>等工具檢視時，看不到</w:t>
      </w:r>
      <w:r w:rsidRPr="00D91EBB">
        <w:t>Microsoft Edge</w:t>
      </w:r>
      <w:r w:rsidRPr="00D91EBB">
        <w:t>設定項目，該怎麼辦？</w:t>
      </w:r>
      <w:bookmarkEnd w:id="192"/>
      <w:bookmarkEnd w:id="193"/>
    </w:p>
    <w:p w14:paraId="43DD2262" w14:textId="77777777" w:rsidR="00C126F2" w:rsidRPr="00D91EBB" w:rsidRDefault="00C126F2" w:rsidP="00C126F2">
      <w:pPr>
        <w:pStyle w:val="15"/>
        <w:spacing w:after="180"/>
        <w:ind w:left="280"/>
      </w:pPr>
      <w:r w:rsidRPr="00D91EBB">
        <w:t>部署</w:t>
      </w:r>
      <w:r w:rsidRPr="00D91EBB">
        <w:t>GCB</w:t>
      </w:r>
      <w:r w:rsidRPr="00D91EBB">
        <w:t>後，如欲使用群組原則工具檢視</w:t>
      </w:r>
      <w:r w:rsidRPr="00D91EBB">
        <w:t>Microsoft Edge</w:t>
      </w:r>
      <w:r w:rsidRPr="00D91EBB">
        <w:t>設定項目，須下載安裝</w:t>
      </w:r>
      <w:r w:rsidRPr="00D91EBB">
        <w:t>Microsoft Edge</w:t>
      </w:r>
      <w:r w:rsidRPr="00D91EBB">
        <w:t>政策範本檔，詳細操作請參閱下方說明文件：</w:t>
      </w:r>
    </w:p>
    <w:p w14:paraId="51D2B8E3" w14:textId="5AF0DBBF" w:rsidR="00C126F2" w:rsidRPr="00D8441F" w:rsidRDefault="00F317D7" w:rsidP="00154C86">
      <w:pPr>
        <w:pStyle w:val="10"/>
      </w:pPr>
      <w:hyperlink r:id="rId45" w:history="1">
        <w:r w:rsidR="00C126F2" w:rsidRPr="00D91EBB">
          <w:rPr>
            <w:rStyle w:val="af6"/>
            <w:rFonts w:hint="eastAsia"/>
          </w:rPr>
          <w:t>Microsoft Edge</w:t>
        </w:r>
        <w:r w:rsidR="00C126F2" w:rsidRPr="00D91EBB">
          <w:rPr>
            <w:rStyle w:val="af6"/>
            <w:rFonts w:hint="eastAsia"/>
          </w:rPr>
          <w:t>政策範本檔安裝方式說明</w:t>
        </w:r>
      </w:hyperlink>
    </w:p>
    <w:p w14:paraId="174D9DE3" w14:textId="1D70D1A8" w:rsidR="00C126F2" w:rsidRDefault="00C126F2" w:rsidP="00C126F2">
      <w:pPr>
        <w:pStyle w:val="1"/>
        <w:spacing w:after="180"/>
        <w:ind w:left="280" w:hanging="280"/>
      </w:pPr>
      <w:bookmarkStart w:id="194" w:name="_Toc129962421"/>
      <w:bookmarkStart w:id="195" w:name="_Toc130807758"/>
      <w:r>
        <w:lastRenderedPageBreak/>
        <w:t xml:space="preserve">Fortinet </w:t>
      </w:r>
      <w:proofErr w:type="spellStart"/>
      <w:r>
        <w:t>Fortigate</w:t>
      </w:r>
      <w:bookmarkEnd w:id="194"/>
      <w:bookmarkEnd w:id="195"/>
      <w:proofErr w:type="spellEnd"/>
    </w:p>
    <w:p w14:paraId="17AEC0A5" w14:textId="77777777" w:rsidR="00C126F2" w:rsidRPr="00D81163" w:rsidRDefault="00C126F2" w:rsidP="00C126F2">
      <w:pPr>
        <w:pStyle w:val="2"/>
        <w:spacing w:before="180" w:after="180"/>
        <w:ind w:left="420" w:hanging="420"/>
      </w:pPr>
      <w:bookmarkStart w:id="196" w:name="_Toc129962422"/>
      <w:bookmarkStart w:id="197" w:name="_Toc130807759"/>
      <w:r w:rsidRPr="00D81163">
        <w:t xml:space="preserve">Fortinet </w:t>
      </w:r>
      <w:proofErr w:type="spellStart"/>
      <w:r w:rsidRPr="00D81163">
        <w:t>Fortigate</w:t>
      </w:r>
      <w:proofErr w:type="spellEnd"/>
      <w:r w:rsidRPr="00D81163">
        <w:t xml:space="preserve"> SNMP</w:t>
      </w:r>
      <w:r w:rsidRPr="00D81163">
        <w:t>為完全停用狀態，是否還需列入例外管理項目？</w:t>
      </w:r>
      <w:bookmarkEnd w:id="196"/>
      <w:bookmarkEnd w:id="197"/>
    </w:p>
    <w:p w14:paraId="26212FBE" w14:textId="77777777" w:rsidR="00C126F2" w:rsidRPr="00D81163" w:rsidRDefault="00C126F2" w:rsidP="00C126F2">
      <w:pPr>
        <w:pStyle w:val="15"/>
        <w:spacing w:after="180"/>
        <w:ind w:left="280"/>
      </w:pPr>
      <w:r w:rsidRPr="00D81163">
        <w:t>機關針對</w:t>
      </w:r>
      <w:r w:rsidRPr="00D81163">
        <w:t xml:space="preserve">Fortinet </w:t>
      </w:r>
      <w:proofErr w:type="spellStart"/>
      <w:r w:rsidRPr="00D81163">
        <w:t>Fortigate</w:t>
      </w:r>
      <w:proofErr w:type="spellEnd"/>
      <w:r w:rsidRPr="00D81163">
        <w:t xml:space="preserve"> SNMP</w:t>
      </w:r>
      <w:r w:rsidRPr="00D81163">
        <w:t>規範比政府組態基準</w:t>
      </w:r>
      <w:r w:rsidRPr="00D81163">
        <w:t>(GCB)</w:t>
      </w:r>
      <w:r w:rsidRPr="00D81163">
        <w:t>嚴謹時，仍建議針對修訂項目進行例外管理，後續將列為</w:t>
      </w:r>
      <w:proofErr w:type="gramStart"/>
      <w:r w:rsidRPr="00D81163">
        <w:t>行政院資安稽核</w:t>
      </w:r>
      <w:proofErr w:type="gramEnd"/>
      <w:r w:rsidRPr="00D81163">
        <w:t>技術檢測之查核項目。</w:t>
      </w:r>
    </w:p>
    <w:p w14:paraId="62314F88" w14:textId="7B30D6A9" w:rsidR="00C126F2" w:rsidRPr="00D81163" w:rsidRDefault="00C126F2" w:rsidP="00C126F2">
      <w:pPr>
        <w:pStyle w:val="2"/>
        <w:spacing w:before="180" w:after="180"/>
        <w:ind w:left="420" w:hanging="420"/>
      </w:pPr>
      <w:bookmarkStart w:id="198" w:name="_Toc129962423"/>
      <w:bookmarkStart w:id="199" w:name="_Toc130807760"/>
      <w:r w:rsidRPr="00D81163">
        <w:t xml:space="preserve">Fortinet </w:t>
      </w:r>
      <w:proofErr w:type="spellStart"/>
      <w:r w:rsidRPr="00D81163">
        <w:t>Fortigate</w:t>
      </w:r>
      <w:proofErr w:type="spellEnd"/>
      <w:r w:rsidRPr="00D81163">
        <w:t>政府組態基準</w:t>
      </w:r>
      <w:r w:rsidRPr="00D81163">
        <w:t>(GCB)</w:t>
      </w:r>
      <w:r w:rsidRPr="00D81163">
        <w:t>，是否適用於</w:t>
      </w:r>
      <w:proofErr w:type="spellStart"/>
      <w:r w:rsidRPr="00D81163">
        <w:t>FortiOS</w:t>
      </w:r>
      <w:proofErr w:type="spellEnd"/>
      <w:r w:rsidRPr="00D81163">
        <w:t xml:space="preserve"> 5.2</w:t>
      </w:r>
      <w:r w:rsidRPr="00D81163">
        <w:t>以外版本或其</w:t>
      </w:r>
      <w:r w:rsidR="009257F9">
        <w:rPr>
          <w:rFonts w:hint="eastAsia"/>
        </w:rPr>
        <w:t>他</w:t>
      </w:r>
      <w:r w:rsidRPr="00D81163">
        <w:t>廠牌網通設備？</w:t>
      </w:r>
      <w:bookmarkEnd w:id="198"/>
      <w:bookmarkEnd w:id="199"/>
    </w:p>
    <w:p w14:paraId="18C50780" w14:textId="77777777" w:rsidR="00C126F2" w:rsidRPr="00D81163" w:rsidRDefault="00C126F2" w:rsidP="00C126F2">
      <w:pPr>
        <w:pStyle w:val="15"/>
        <w:spacing w:after="180"/>
        <w:ind w:left="280"/>
      </w:pPr>
      <w:r w:rsidRPr="00D81163">
        <w:t>政府組態基準</w:t>
      </w:r>
      <w:r w:rsidRPr="00D81163">
        <w:t>(GCB)</w:t>
      </w:r>
      <w:r w:rsidRPr="00D81163">
        <w:t>套用原則為專版專用，不同系統版本之設定不盡相同，建議先行測試後再參考使用，避免發生預期外之狀況。</w:t>
      </w:r>
    </w:p>
    <w:p w14:paraId="59BD6CF9" w14:textId="5AD830DE" w:rsidR="00C126F2" w:rsidRPr="00D81163" w:rsidRDefault="00C126F2" w:rsidP="00C126F2">
      <w:pPr>
        <w:pStyle w:val="2"/>
        <w:spacing w:before="180" w:after="180"/>
        <w:ind w:left="420" w:hanging="420"/>
      </w:pPr>
      <w:bookmarkStart w:id="200" w:name="_Toc129962424"/>
      <w:bookmarkStart w:id="201" w:name="_Toc130807761"/>
      <w:r w:rsidRPr="00D81163">
        <w:t>「限制以網路設備主機型號做為主機名稱」原則，是否為設備</w:t>
      </w:r>
      <w:r w:rsidR="009257F9">
        <w:rPr>
          <w:rFonts w:hint="eastAsia"/>
        </w:rPr>
        <w:t>之</w:t>
      </w:r>
      <w:r w:rsidRPr="00D81163">
        <w:t>網域名稱？</w:t>
      </w:r>
      <w:bookmarkEnd w:id="200"/>
      <w:bookmarkEnd w:id="201"/>
    </w:p>
    <w:p w14:paraId="530A847E" w14:textId="77777777" w:rsidR="00C126F2" w:rsidRPr="00D81163" w:rsidRDefault="00C126F2" w:rsidP="00C126F2">
      <w:pPr>
        <w:pStyle w:val="15"/>
        <w:spacing w:after="180"/>
        <w:ind w:left="280"/>
      </w:pPr>
      <w:r w:rsidRPr="00D81163">
        <w:t>此項原則指網路設備的主機名稱，建議更改設備主機名稱為非預設名稱，並避免使用設備型號做為主機名稱，以降低成為駭客資料蒐集目標。</w:t>
      </w:r>
    </w:p>
    <w:p w14:paraId="5589AF29" w14:textId="5BB0E30B" w:rsidR="00C126F2" w:rsidRPr="00D81163" w:rsidRDefault="00C126F2" w:rsidP="00C126F2">
      <w:pPr>
        <w:pStyle w:val="2"/>
        <w:spacing w:before="180" w:after="180"/>
        <w:ind w:left="420" w:hanging="420"/>
      </w:pPr>
      <w:bookmarkStart w:id="202" w:name="_Toc129962425"/>
      <w:bookmarkStart w:id="203" w:name="_Toc130807762"/>
      <w:r w:rsidRPr="00D81163">
        <w:t>若</w:t>
      </w:r>
      <w:r w:rsidRPr="00D81163">
        <w:t>SNMP V1</w:t>
      </w:r>
      <w:r w:rsidRPr="00D81163">
        <w:t>與</w:t>
      </w:r>
      <w:r w:rsidRPr="00D81163">
        <w:t>V2C</w:t>
      </w:r>
      <w:r w:rsidRPr="00D81163">
        <w:t>皆已停用，是否還須更改預設</w:t>
      </w:r>
      <w:r w:rsidR="009257F9">
        <w:rPr>
          <w:rFonts w:hint="eastAsia"/>
        </w:rPr>
        <w:t>之</w:t>
      </w:r>
      <w:r w:rsidRPr="00D81163">
        <w:t>port</w:t>
      </w:r>
      <w:r w:rsidR="009257F9">
        <w:rPr>
          <w:rFonts w:hint="eastAsia"/>
        </w:rPr>
        <w:t xml:space="preserve"> </w:t>
      </w:r>
      <w:r w:rsidR="009257F9" w:rsidRPr="00D81163">
        <w:t>161</w:t>
      </w:r>
      <w:r w:rsidRPr="00D81163">
        <w:t>？</w:t>
      </w:r>
      <w:bookmarkEnd w:id="202"/>
      <w:bookmarkEnd w:id="203"/>
    </w:p>
    <w:p w14:paraId="1E11AC7C" w14:textId="7E7F0460" w:rsidR="00C126F2" w:rsidRPr="00D81163" w:rsidRDefault="00C126F2" w:rsidP="00C126F2">
      <w:pPr>
        <w:pStyle w:val="15"/>
        <w:spacing w:after="180"/>
        <w:ind w:left="280"/>
      </w:pPr>
      <w:r w:rsidRPr="00D81163">
        <w:t>即使</w:t>
      </w:r>
      <w:r w:rsidRPr="00D81163">
        <w:t>SNMP V1</w:t>
      </w:r>
      <w:r w:rsidRPr="00D81163">
        <w:t>及</w:t>
      </w:r>
      <w:r w:rsidRPr="00D81163">
        <w:t>V2C</w:t>
      </w:r>
      <w:r w:rsidRPr="00D81163">
        <w:t>皆已停用，為降低被駭客入侵的風險，仍建議更改為非預設</w:t>
      </w:r>
      <w:r w:rsidR="009257F9">
        <w:rPr>
          <w:rFonts w:hint="eastAsia"/>
        </w:rPr>
        <w:t>之</w:t>
      </w:r>
      <w:r w:rsidRPr="00D81163">
        <w:t>port</w:t>
      </w:r>
      <w:r w:rsidR="009257F9">
        <w:rPr>
          <w:rFonts w:hint="eastAsia"/>
        </w:rPr>
        <w:t xml:space="preserve"> </w:t>
      </w:r>
      <w:r w:rsidR="009257F9" w:rsidRPr="00D81163">
        <w:t>161</w:t>
      </w:r>
      <w:r w:rsidRPr="00D81163">
        <w:t>，以提升整體防護安全。</w:t>
      </w:r>
    </w:p>
    <w:p w14:paraId="17C6AE51" w14:textId="3DC22C96" w:rsidR="00C126F2" w:rsidRDefault="00C126F2" w:rsidP="00C126F2">
      <w:pPr>
        <w:pStyle w:val="1"/>
        <w:spacing w:after="180"/>
        <w:ind w:left="280" w:hanging="280"/>
      </w:pPr>
      <w:bookmarkStart w:id="204" w:name="_Toc129962440"/>
      <w:bookmarkStart w:id="205" w:name="_Toc130807763"/>
      <w:r>
        <w:rPr>
          <w:rFonts w:hint="eastAsia"/>
        </w:rPr>
        <w:lastRenderedPageBreak/>
        <w:t>J</w:t>
      </w:r>
      <w:r>
        <w:t>uniper Firewall</w:t>
      </w:r>
      <w:bookmarkEnd w:id="204"/>
      <w:bookmarkEnd w:id="205"/>
    </w:p>
    <w:p w14:paraId="3C1A2302" w14:textId="49D1BD88" w:rsidR="00C126F2" w:rsidRPr="00227A16" w:rsidRDefault="00C126F2" w:rsidP="00C126F2">
      <w:pPr>
        <w:pStyle w:val="2"/>
        <w:spacing w:before="180" w:after="180"/>
        <w:ind w:left="420" w:hanging="420"/>
      </w:pPr>
      <w:bookmarkStart w:id="206" w:name="_Toc129962441"/>
      <w:bookmarkStart w:id="207" w:name="_Toc130807764"/>
      <w:r w:rsidRPr="00227A16">
        <w:t>如何部署</w:t>
      </w:r>
      <w:r w:rsidRPr="00227A16">
        <w:t>Juniper Firewall</w:t>
      </w:r>
      <w:r w:rsidRPr="00227A16">
        <w:t>政府組態基準</w:t>
      </w:r>
      <w:r w:rsidRPr="00227A16">
        <w:t>(GCB)</w:t>
      </w:r>
      <w:r w:rsidR="009548A6">
        <w:t>？</w:t>
      </w:r>
      <w:bookmarkEnd w:id="206"/>
      <w:bookmarkEnd w:id="207"/>
    </w:p>
    <w:p w14:paraId="51BDC570" w14:textId="77777777" w:rsidR="00C126F2" w:rsidRPr="00227A16" w:rsidRDefault="00C126F2" w:rsidP="00C126F2">
      <w:pPr>
        <w:pStyle w:val="15"/>
        <w:spacing w:after="180"/>
        <w:ind w:left="280"/>
      </w:pPr>
      <w:r w:rsidRPr="00227A16">
        <w:t>請參閱</w:t>
      </w:r>
      <w:r w:rsidRPr="00227A16">
        <w:t>106</w:t>
      </w:r>
      <w:r w:rsidRPr="00227A16">
        <w:t>年教育訓練教材，內容涵蓋以</w:t>
      </w:r>
      <w:r w:rsidRPr="00227A16">
        <w:t>JUNOS CLI</w:t>
      </w:r>
      <w:r w:rsidRPr="00227A16">
        <w:t>進行</w:t>
      </w:r>
      <w:r w:rsidRPr="00227A16">
        <w:t>Juniper Firewall</w:t>
      </w:r>
      <w:r w:rsidRPr="00227A16">
        <w:t>政府組態基準</w:t>
      </w:r>
      <w:r w:rsidRPr="00227A16">
        <w:t>(GCB)</w:t>
      </w:r>
      <w:r w:rsidRPr="00227A16">
        <w:t>部署之相關指令說明。</w:t>
      </w:r>
    </w:p>
    <w:p w14:paraId="784C3EFD" w14:textId="652B1E8D" w:rsidR="00C126F2" w:rsidRPr="00227A16" w:rsidRDefault="00F317D7" w:rsidP="00154C86">
      <w:pPr>
        <w:pStyle w:val="10"/>
      </w:pPr>
      <w:hyperlink r:id="rId46" w:history="1">
        <w:r w:rsidR="00C126F2" w:rsidRPr="00227A16">
          <w:rPr>
            <w:rStyle w:val="af6"/>
            <w:rFonts w:hint="eastAsia"/>
          </w:rPr>
          <w:t>106</w:t>
        </w:r>
        <w:r w:rsidR="00C126F2" w:rsidRPr="00227A16">
          <w:rPr>
            <w:rStyle w:val="af6"/>
            <w:rFonts w:hint="eastAsia"/>
          </w:rPr>
          <w:t>年政府組態基準</w:t>
        </w:r>
        <w:r w:rsidR="00C126F2" w:rsidRPr="00227A16">
          <w:rPr>
            <w:rStyle w:val="af6"/>
            <w:rFonts w:hint="eastAsia"/>
          </w:rPr>
          <w:t>(GCB)</w:t>
        </w:r>
        <w:r w:rsidR="00C126F2" w:rsidRPr="00227A16">
          <w:rPr>
            <w:rStyle w:val="af6"/>
            <w:rFonts w:hint="eastAsia"/>
          </w:rPr>
          <w:t>實作研習活動教材</w:t>
        </w:r>
      </w:hyperlink>
    </w:p>
    <w:p w14:paraId="20195FEE" w14:textId="37D8E2C6" w:rsidR="00C126F2" w:rsidRPr="00227A16" w:rsidRDefault="00C126F2" w:rsidP="00C126F2">
      <w:pPr>
        <w:pStyle w:val="2"/>
        <w:spacing w:before="180" w:after="180"/>
        <w:ind w:left="420" w:hanging="420"/>
      </w:pPr>
      <w:bookmarkStart w:id="208" w:name="_Toc129962442"/>
      <w:bookmarkStart w:id="209" w:name="_Toc130807765"/>
      <w:r w:rsidRPr="00227A16">
        <w:t>Juniper Firewall</w:t>
      </w:r>
      <w:r w:rsidRPr="00227A16">
        <w:t>政府組態基準</w:t>
      </w:r>
      <w:r w:rsidRPr="00227A16">
        <w:t>(GCB)</w:t>
      </w:r>
      <w:r w:rsidRPr="00227A16">
        <w:t>適用範圍為何</w:t>
      </w:r>
      <w:r w:rsidR="009548A6">
        <w:t>？</w:t>
      </w:r>
      <w:bookmarkEnd w:id="208"/>
      <w:bookmarkEnd w:id="209"/>
      <w:r w:rsidRPr="00227A16">
        <w:t xml:space="preserve"> </w:t>
      </w:r>
    </w:p>
    <w:p w14:paraId="0881F638" w14:textId="77777777" w:rsidR="00C126F2" w:rsidRPr="00227A16" w:rsidRDefault="00C126F2" w:rsidP="00C126F2">
      <w:pPr>
        <w:pStyle w:val="15"/>
        <w:spacing w:after="180"/>
        <w:ind w:left="280"/>
      </w:pPr>
      <w:r w:rsidRPr="00227A16">
        <w:t>Juniper Firewall</w:t>
      </w:r>
      <w:r w:rsidRPr="00227A16">
        <w:t>政府組態基準</w:t>
      </w:r>
      <w:r w:rsidRPr="00227A16">
        <w:t>(GCB)</w:t>
      </w:r>
      <w:r w:rsidRPr="00227A16">
        <w:t>適用於</w:t>
      </w:r>
      <w:r w:rsidRPr="00227A16">
        <w:t>JUNOS 8.x/9.x/10.x</w:t>
      </w:r>
      <w:r w:rsidRPr="00227A16">
        <w:t>版本。</w:t>
      </w:r>
    </w:p>
    <w:p w14:paraId="4D6E8414" w14:textId="7905688D" w:rsidR="00C126F2" w:rsidRDefault="00C126F2" w:rsidP="00C126F2">
      <w:pPr>
        <w:pStyle w:val="1"/>
        <w:spacing w:after="180"/>
        <w:ind w:left="280" w:hanging="280"/>
      </w:pPr>
      <w:bookmarkStart w:id="210" w:name="_Toc129962465"/>
      <w:bookmarkStart w:id="211" w:name="_Toc130807766"/>
      <w:r>
        <w:rPr>
          <w:rFonts w:hint="eastAsia"/>
        </w:rPr>
        <w:lastRenderedPageBreak/>
        <w:t>無線網路</w:t>
      </w:r>
      <w:bookmarkEnd w:id="210"/>
      <w:bookmarkEnd w:id="211"/>
    </w:p>
    <w:p w14:paraId="23CDD92C" w14:textId="77777777" w:rsidR="00C126F2" w:rsidRPr="00B94AEA" w:rsidRDefault="00C126F2" w:rsidP="00C126F2">
      <w:pPr>
        <w:pStyle w:val="2"/>
        <w:spacing w:before="180" w:after="180"/>
        <w:ind w:left="420" w:hanging="420"/>
      </w:pPr>
      <w:bookmarkStart w:id="212" w:name="_Toc129962466"/>
      <w:bookmarkStart w:id="213" w:name="_Toc130807767"/>
      <w:r w:rsidRPr="00B94AEA">
        <w:t>無線網路政府組態基準</w:t>
      </w:r>
      <w:r w:rsidRPr="00B94AEA">
        <w:t>(GCB)</w:t>
      </w:r>
      <w:r w:rsidRPr="00B94AEA">
        <w:t>適用範圍是否僅為發展文件內之</w:t>
      </w:r>
      <w:r w:rsidRPr="00B94AEA">
        <w:t>D-Link</w:t>
      </w:r>
      <w:r w:rsidRPr="00B94AEA">
        <w:t>、</w:t>
      </w:r>
      <w:r w:rsidRPr="00B94AEA">
        <w:t>EDIMAX</w:t>
      </w:r>
      <w:r w:rsidRPr="00B94AEA">
        <w:t>及</w:t>
      </w:r>
      <w:proofErr w:type="spellStart"/>
      <w:r w:rsidRPr="00B94AEA">
        <w:t>ZyXel</w:t>
      </w:r>
      <w:proofErr w:type="spellEnd"/>
      <w:r w:rsidRPr="00B94AEA">
        <w:t>廠牌設備？</w:t>
      </w:r>
      <w:bookmarkEnd w:id="212"/>
      <w:bookmarkEnd w:id="213"/>
    </w:p>
    <w:p w14:paraId="2B1121A9" w14:textId="77777777" w:rsidR="00C126F2" w:rsidRPr="00B94AEA" w:rsidRDefault="00C126F2" w:rsidP="00C126F2">
      <w:pPr>
        <w:pStyle w:val="15"/>
        <w:spacing w:after="180"/>
        <w:ind w:left="280"/>
      </w:pPr>
      <w:r w:rsidRPr="00B94AEA">
        <w:t>無線網路政府組態基準</w:t>
      </w:r>
      <w:r w:rsidRPr="00B94AEA">
        <w:t>(GCB)</w:t>
      </w:r>
      <w:r w:rsidRPr="00B94AEA">
        <w:t>適用範圍包含機關內所有廠牌之無線網路設備，發展文件中</w:t>
      </w:r>
      <w:r w:rsidRPr="00B94AEA">
        <w:t>D-Link</w:t>
      </w:r>
      <w:r w:rsidRPr="00B94AEA">
        <w:t>、</w:t>
      </w:r>
      <w:r w:rsidRPr="00B94AEA">
        <w:t>EDIMAX</w:t>
      </w:r>
      <w:r w:rsidRPr="00B94AEA">
        <w:t>、</w:t>
      </w:r>
      <w:proofErr w:type="spellStart"/>
      <w:r w:rsidRPr="00B94AEA">
        <w:t>ZyXel</w:t>
      </w:r>
      <w:proofErr w:type="spellEnd"/>
      <w:r w:rsidRPr="00B94AEA">
        <w:t>廠牌設備僅為範例說明，供機關參考設定路徑及設定值。</w:t>
      </w:r>
    </w:p>
    <w:p w14:paraId="4B451E78" w14:textId="77777777" w:rsidR="00C126F2" w:rsidRPr="00B94AEA" w:rsidRDefault="00C126F2" w:rsidP="00C126F2">
      <w:pPr>
        <w:pStyle w:val="2"/>
        <w:spacing w:before="180" w:after="180"/>
        <w:ind w:left="420" w:hanging="420"/>
      </w:pPr>
      <w:bookmarkStart w:id="214" w:name="_Toc129962467"/>
      <w:bookmarkStart w:id="215" w:name="_Toc130807768"/>
      <w:r w:rsidRPr="00B94AEA">
        <w:t>如何部署無線網路政府組態基準</w:t>
      </w:r>
      <w:r w:rsidRPr="00B94AEA">
        <w:t>(GCB)</w:t>
      </w:r>
      <w:r w:rsidRPr="00B94AEA">
        <w:t>？</w:t>
      </w:r>
      <w:bookmarkEnd w:id="214"/>
      <w:bookmarkEnd w:id="215"/>
    </w:p>
    <w:p w14:paraId="35AEC5C6" w14:textId="77777777" w:rsidR="00C126F2" w:rsidRPr="00B94AEA" w:rsidRDefault="00C126F2" w:rsidP="00C126F2">
      <w:pPr>
        <w:pStyle w:val="15"/>
        <w:spacing w:after="180"/>
        <w:ind w:left="280"/>
      </w:pPr>
      <w:r w:rsidRPr="00B94AEA">
        <w:t>請參閱</w:t>
      </w:r>
      <w:r w:rsidRPr="00B94AEA">
        <w:t>105</w:t>
      </w:r>
      <w:r w:rsidRPr="00B94AEA">
        <w:t>年教育訓練教材，以設備管理介面進行設定，另提供三個廠牌</w:t>
      </w:r>
      <w:r w:rsidRPr="00B94AEA">
        <w:t>(D-Link</w:t>
      </w:r>
      <w:r w:rsidRPr="00B94AEA">
        <w:t>、</w:t>
      </w:r>
      <w:r w:rsidRPr="00B94AEA">
        <w:t>EDIMAX</w:t>
      </w:r>
      <w:r w:rsidRPr="00B94AEA">
        <w:t>、</w:t>
      </w:r>
      <w:proofErr w:type="spellStart"/>
      <w:r w:rsidRPr="00B94AEA">
        <w:t>ZyXel</w:t>
      </w:r>
      <w:proofErr w:type="spellEnd"/>
      <w:r w:rsidRPr="00B94AEA">
        <w:t>)</w:t>
      </w:r>
      <w:r w:rsidRPr="00B94AEA">
        <w:t>設定路徑範例，供機關參考。</w:t>
      </w:r>
    </w:p>
    <w:p w14:paraId="0CE61127" w14:textId="42400434" w:rsidR="00C126F2" w:rsidRPr="00B94AEA" w:rsidRDefault="00F317D7" w:rsidP="00154C86">
      <w:pPr>
        <w:pStyle w:val="10"/>
      </w:pPr>
      <w:hyperlink r:id="rId47" w:history="1">
        <w:r w:rsidR="00C126F2" w:rsidRPr="00B94AEA">
          <w:rPr>
            <w:rStyle w:val="af6"/>
          </w:rPr>
          <w:t>1</w:t>
        </w:r>
        <w:r w:rsidR="00C126F2" w:rsidRPr="00B94AEA">
          <w:rPr>
            <w:rStyle w:val="af6"/>
            <w:rFonts w:hint="eastAsia"/>
          </w:rPr>
          <w:t>05</w:t>
        </w:r>
        <w:r w:rsidR="00C126F2" w:rsidRPr="00B94AEA">
          <w:rPr>
            <w:rStyle w:val="af6"/>
            <w:rFonts w:hint="eastAsia"/>
          </w:rPr>
          <w:t>年政府組態基準</w:t>
        </w:r>
        <w:r w:rsidR="00C126F2" w:rsidRPr="00B94AEA">
          <w:rPr>
            <w:rStyle w:val="af6"/>
            <w:rFonts w:hint="eastAsia"/>
          </w:rPr>
          <w:t>(GCB)</w:t>
        </w:r>
        <w:r w:rsidR="00C126F2" w:rsidRPr="00B94AEA">
          <w:rPr>
            <w:rStyle w:val="af6"/>
            <w:rFonts w:hint="eastAsia"/>
          </w:rPr>
          <w:t>實作研習活動教材</w:t>
        </w:r>
      </w:hyperlink>
    </w:p>
    <w:p w14:paraId="712CBEEF" w14:textId="77777777" w:rsidR="00C126F2" w:rsidRPr="00B94AEA" w:rsidRDefault="00C126F2" w:rsidP="00C126F2">
      <w:pPr>
        <w:pStyle w:val="2"/>
        <w:spacing w:before="180" w:after="180"/>
        <w:ind w:left="420" w:hanging="420"/>
      </w:pPr>
      <w:bookmarkStart w:id="216" w:name="_Toc129962468"/>
      <w:bookmarkStart w:id="217" w:name="_Toc130807769"/>
      <w:r w:rsidRPr="00B94AEA">
        <w:t>若無線網路政府組態基準</w:t>
      </w:r>
      <w:r w:rsidRPr="00B94AEA">
        <w:t>(GCB)</w:t>
      </w:r>
      <w:r w:rsidRPr="00B94AEA">
        <w:t>不適用於機關環境，是否可調整其設定呢？</w:t>
      </w:r>
      <w:bookmarkEnd w:id="216"/>
      <w:bookmarkEnd w:id="217"/>
    </w:p>
    <w:p w14:paraId="5CA5D8C0" w14:textId="77777777" w:rsidR="00C126F2" w:rsidRPr="00B94AEA" w:rsidRDefault="00C126F2" w:rsidP="00C126F2">
      <w:pPr>
        <w:pStyle w:val="15"/>
        <w:spacing w:after="180"/>
        <w:ind w:left="280"/>
      </w:pPr>
      <w:r w:rsidRPr="00B94AEA">
        <w:t>機關可依實務需求與環境現況調整政府組態基準</w:t>
      </w:r>
      <w:r w:rsidRPr="00B94AEA">
        <w:t>(GCB)</w:t>
      </w:r>
      <w:r w:rsidRPr="00B94AEA">
        <w:t>建議值，並參考教育訓練教材說明進行例外管理。</w:t>
      </w:r>
    </w:p>
    <w:p w14:paraId="61791663" w14:textId="77777777" w:rsidR="00C126F2" w:rsidRPr="00B94AEA" w:rsidRDefault="00C126F2" w:rsidP="00C126F2">
      <w:pPr>
        <w:pStyle w:val="2"/>
        <w:spacing w:before="180" w:after="180"/>
        <w:ind w:left="420" w:hanging="420"/>
      </w:pPr>
      <w:bookmarkStart w:id="218" w:name="_Toc129962469"/>
      <w:bookmarkStart w:id="219" w:name="_Toc130807770"/>
      <w:r w:rsidRPr="00B94AEA">
        <w:t>若無線網路設備設定係透過主機管理控制，主機是否需要部署無線網路設備</w:t>
      </w:r>
      <w:r w:rsidRPr="00B94AEA">
        <w:t>GCB</w:t>
      </w:r>
      <w:r w:rsidRPr="00B94AEA">
        <w:t>？</w:t>
      </w:r>
      <w:bookmarkEnd w:id="218"/>
      <w:bookmarkEnd w:id="219"/>
    </w:p>
    <w:p w14:paraId="7D5CCF98" w14:textId="77777777" w:rsidR="00C126F2" w:rsidRPr="002E7909" w:rsidRDefault="00C126F2" w:rsidP="002E7909">
      <w:pPr>
        <w:pStyle w:val="15"/>
        <w:spacing w:after="180"/>
        <w:ind w:left="280"/>
      </w:pPr>
      <w:r w:rsidRPr="002E7909">
        <w:t>若無線網路設備設定係透過主機管理控制，須於主機設定無線網路設備</w:t>
      </w:r>
      <w:r w:rsidRPr="002E7909">
        <w:t>GCB</w:t>
      </w:r>
      <w:r w:rsidRPr="002E7909">
        <w:t>，將</w:t>
      </w:r>
      <w:r w:rsidRPr="002E7909">
        <w:t>GCB</w:t>
      </w:r>
      <w:r w:rsidRPr="002E7909">
        <w:t>設定部署至無線網路設備。</w:t>
      </w:r>
    </w:p>
    <w:p w14:paraId="7E5FA644" w14:textId="23921F36" w:rsidR="00C126F2" w:rsidRDefault="00C126F2" w:rsidP="00C126F2">
      <w:pPr>
        <w:pStyle w:val="1"/>
        <w:spacing w:after="180"/>
        <w:ind w:left="280" w:hanging="280"/>
      </w:pPr>
      <w:bookmarkStart w:id="220" w:name="_Toc129962508"/>
      <w:bookmarkStart w:id="221" w:name="_Toc130807771"/>
      <w:r>
        <w:lastRenderedPageBreak/>
        <w:t xml:space="preserve">Microsoft Exchange </w:t>
      </w:r>
      <w:r w:rsidR="00347FDF">
        <w:rPr>
          <w:rFonts w:hint="eastAsia"/>
        </w:rPr>
        <w:t>S</w:t>
      </w:r>
      <w:r w:rsidR="00347FDF">
        <w:t xml:space="preserve">erver </w:t>
      </w:r>
      <w:r>
        <w:t>2013</w:t>
      </w:r>
      <w:bookmarkEnd w:id="220"/>
      <w:bookmarkEnd w:id="221"/>
    </w:p>
    <w:p w14:paraId="367A8487" w14:textId="77777777" w:rsidR="00C126F2" w:rsidRPr="00C805E1" w:rsidRDefault="00C126F2" w:rsidP="00C126F2">
      <w:pPr>
        <w:pStyle w:val="2"/>
        <w:spacing w:before="180" w:after="180"/>
        <w:ind w:left="420" w:hanging="420"/>
      </w:pPr>
      <w:bookmarkStart w:id="222" w:name="_Toc129962509"/>
      <w:bookmarkStart w:id="223" w:name="_Toc130807772"/>
      <w:r w:rsidRPr="00C805E1">
        <w:t>Microsoft Exchange Server 2013</w:t>
      </w:r>
      <w:r w:rsidRPr="00C805E1">
        <w:t>政府組態基準</w:t>
      </w:r>
      <w:r w:rsidRPr="00C805E1">
        <w:t>(GCB)</w:t>
      </w:r>
      <w:r w:rsidRPr="00C805E1">
        <w:t>，是否適用於</w:t>
      </w:r>
      <w:r w:rsidRPr="00C805E1">
        <w:t>2013</w:t>
      </w:r>
      <w:r w:rsidRPr="00C805E1">
        <w:t>版本以外之</w:t>
      </w:r>
      <w:r w:rsidRPr="00C805E1">
        <w:t xml:space="preserve">Microsoft Exchange Server </w:t>
      </w:r>
      <w:r w:rsidRPr="00C805E1">
        <w:t>應用程式？</w:t>
      </w:r>
      <w:bookmarkEnd w:id="222"/>
      <w:bookmarkEnd w:id="223"/>
    </w:p>
    <w:p w14:paraId="153AF268" w14:textId="77777777" w:rsidR="00C126F2" w:rsidRDefault="00C126F2" w:rsidP="00C126F2">
      <w:pPr>
        <w:pStyle w:val="15"/>
        <w:spacing w:after="180"/>
        <w:ind w:left="280"/>
      </w:pPr>
      <w:r w:rsidRPr="00C805E1">
        <w:t>政府組態基準</w:t>
      </w:r>
      <w:r w:rsidRPr="00C805E1">
        <w:t>(GCB)</w:t>
      </w:r>
      <w:r w:rsidRPr="00C805E1">
        <w:t>套用原則為專版專用，不同作業系統版本之設定不盡相同，建議先行測試後再參考使用，避免發生預期外之狀況。</w:t>
      </w:r>
    </w:p>
    <w:p w14:paraId="11723E93" w14:textId="77777777" w:rsidR="00C126F2" w:rsidRPr="00C805E1" w:rsidRDefault="00C126F2" w:rsidP="00C126F2">
      <w:pPr>
        <w:pStyle w:val="2"/>
        <w:spacing w:before="180" w:after="180"/>
        <w:ind w:left="420" w:hanging="420"/>
      </w:pPr>
      <w:bookmarkStart w:id="224" w:name="_Toc129962510"/>
      <w:bookmarkStart w:id="225" w:name="_Toc130807773"/>
      <w:r w:rsidRPr="00C805E1">
        <w:t>如何部署</w:t>
      </w:r>
      <w:r w:rsidRPr="00C805E1">
        <w:t>Microsoft Exch</w:t>
      </w:r>
      <w:r>
        <w:t>a</w:t>
      </w:r>
      <w:r w:rsidRPr="00C805E1">
        <w:t>nge Server 2013</w:t>
      </w:r>
      <w:r w:rsidRPr="00C805E1">
        <w:t>政府組態基準</w:t>
      </w:r>
      <w:r w:rsidRPr="00C805E1">
        <w:t>(GCB)</w:t>
      </w:r>
      <w:r w:rsidRPr="00C805E1">
        <w:t>？</w:t>
      </w:r>
      <w:bookmarkEnd w:id="224"/>
      <w:bookmarkEnd w:id="225"/>
    </w:p>
    <w:p w14:paraId="66D7491E" w14:textId="77777777" w:rsidR="00C126F2" w:rsidRPr="00C805E1" w:rsidRDefault="00C126F2" w:rsidP="00C126F2">
      <w:pPr>
        <w:pStyle w:val="15"/>
        <w:spacing w:after="180"/>
        <w:ind w:left="280"/>
      </w:pPr>
      <w:r w:rsidRPr="00C805E1">
        <w:t>請參閱</w:t>
      </w:r>
      <w:r w:rsidRPr="00C805E1">
        <w:t>106</w:t>
      </w:r>
      <w:r w:rsidRPr="00C805E1">
        <w:t>年教育訓練教材，內容涵蓋以</w:t>
      </w:r>
      <w:r w:rsidRPr="00C805E1">
        <w:t>Windows PowerShell</w:t>
      </w:r>
      <w:r w:rsidRPr="00C805E1">
        <w:t>指令進行組態設定部署之詳細說明。</w:t>
      </w:r>
    </w:p>
    <w:p w14:paraId="6C1CFB2F" w14:textId="2CEE17D5" w:rsidR="00C126F2" w:rsidRPr="00C805E1" w:rsidRDefault="00F317D7" w:rsidP="00154C86">
      <w:pPr>
        <w:pStyle w:val="10"/>
      </w:pPr>
      <w:hyperlink r:id="rId48" w:history="1">
        <w:r w:rsidR="00C126F2" w:rsidRPr="00C805E1">
          <w:rPr>
            <w:rStyle w:val="af6"/>
            <w:rFonts w:hint="eastAsia"/>
          </w:rPr>
          <w:t>106</w:t>
        </w:r>
        <w:r w:rsidR="00C126F2" w:rsidRPr="00C805E1">
          <w:rPr>
            <w:rStyle w:val="af6"/>
            <w:rFonts w:hint="eastAsia"/>
          </w:rPr>
          <w:t>年政府組態基準</w:t>
        </w:r>
        <w:r w:rsidR="00C126F2" w:rsidRPr="00C805E1">
          <w:rPr>
            <w:rStyle w:val="af6"/>
            <w:rFonts w:hint="eastAsia"/>
          </w:rPr>
          <w:t>(GCB)</w:t>
        </w:r>
        <w:r w:rsidR="00C126F2" w:rsidRPr="00C805E1">
          <w:rPr>
            <w:rStyle w:val="af6"/>
            <w:rFonts w:hint="eastAsia"/>
          </w:rPr>
          <w:t>實作研習活動教材</w:t>
        </w:r>
      </w:hyperlink>
    </w:p>
    <w:p w14:paraId="46B6812A" w14:textId="6CEB9D98" w:rsidR="00C126F2" w:rsidRDefault="00C126F2" w:rsidP="00C126F2">
      <w:pPr>
        <w:pStyle w:val="1"/>
        <w:spacing w:after="180"/>
        <w:ind w:left="280" w:hanging="280"/>
      </w:pPr>
      <w:bookmarkStart w:id="226" w:name="_Toc129962526"/>
      <w:bookmarkStart w:id="227" w:name="_Toc130807774"/>
      <w:r>
        <w:lastRenderedPageBreak/>
        <w:t>Microsoft IIS 8.5</w:t>
      </w:r>
      <w:bookmarkEnd w:id="226"/>
      <w:bookmarkEnd w:id="227"/>
    </w:p>
    <w:p w14:paraId="62860B50" w14:textId="77777777" w:rsidR="00C126F2" w:rsidRPr="00485A83" w:rsidRDefault="00C126F2" w:rsidP="00C126F2">
      <w:pPr>
        <w:pStyle w:val="2"/>
        <w:spacing w:before="180" w:after="180"/>
        <w:ind w:left="420" w:hanging="420"/>
      </w:pPr>
      <w:bookmarkStart w:id="228" w:name="_Toc129962527"/>
      <w:bookmarkStart w:id="229" w:name="_Toc130807775"/>
      <w:r w:rsidRPr="00485A83">
        <w:t>Microsoft IIS</w:t>
      </w:r>
      <w:r w:rsidRPr="00485A83">
        <w:t>是否有</w:t>
      </w:r>
      <w:r w:rsidRPr="00485A83">
        <w:t>GPO</w:t>
      </w:r>
      <w:r w:rsidRPr="00485A83">
        <w:t>設定檔可下載？</w:t>
      </w:r>
      <w:bookmarkEnd w:id="228"/>
      <w:bookmarkEnd w:id="229"/>
    </w:p>
    <w:p w14:paraId="4B6CDAD9" w14:textId="77777777" w:rsidR="00C126F2" w:rsidRPr="00485A83" w:rsidRDefault="00C126F2" w:rsidP="00C126F2">
      <w:pPr>
        <w:pStyle w:val="15"/>
        <w:spacing w:after="180"/>
        <w:ind w:left="280"/>
      </w:pPr>
      <w:r w:rsidRPr="00485A83">
        <w:t>Microsoft IIS GCB</w:t>
      </w:r>
      <w:r w:rsidRPr="00485A83">
        <w:t>係透過</w:t>
      </w:r>
      <w:r w:rsidRPr="00485A83">
        <w:t>IIS</w:t>
      </w:r>
      <w:r w:rsidRPr="00485A83">
        <w:t>管理員、命令提示字元視窗或機碼編輯器進行設定，故無</w:t>
      </w:r>
      <w:r w:rsidRPr="00485A83">
        <w:t>GPO</w:t>
      </w:r>
      <w:r w:rsidRPr="00485A83">
        <w:t>設定檔供機關下載，詳細設定方式請參閱</w:t>
      </w:r>
      <w:r w:rsidRPr="00485A83">
        <w:t>Microsoft IIS GCB</w:t>
      </w:r>
      <w:r w:rsidRPr="00485A83">
        <w:t>說明文件。</w:t>
      </w:r>
    </w:p>
    <w:p w14:paraId="2A14880E" w14:textId="45151128" w:rsidR="00C126F2" w:rsidRPr="00485A83" w:rsidRDefault="00F317D7" w:rsidP="00154C86">
      <w:pPr>
        <w:pStyle w:val="10"/>
      </w:pPr>
      <w:hyperlink r:id="rId49" w:history="1">
        <w:r w:rsidR="00C126F2" w:rsidRPr="00485A83">
          <w:rPr>
            <w:rStyle w:val="af6"/>
            <w:rFonts w:hint="eastAsia"/>
          </w:rPr>
          <w:t>IIS GCB</w:t>
        </w:r>
        <w:r w:rsidR="00C126F2" w:rsidRPr="00485A83">
          <w:rPr>
            <w:rStyle w:val="af6"/>
            <w:rFonts w:hint="eastAsia"/>
          </w:rPr>
          <w:t>說明文件</w:t>
        </w:r>
      </w:hyperlink>
    </w:p>
    <w:p w14:paraId="70B45707" w14:textId="77777777" w:rsidR="00C126F2" w:rsidRPr="00485A83" w:rsidRDefault="00C126F2" w:rsidP="00C126F2">
      <w:pPr>
        <w:pStyle w:val="2"/>
        <w:spacing w:before="180" w:after="180"/>
        <w:ind w:left="420" w:hanging="420"/>
      </w:pPr>
      <w:bookmarkStart w:id="230" w:name="_Toc129962528"/>
      <w:bookmarkStart w:id="231" w:name="_Toc130807776"/>
      <w:r w:rsidRPr="00485A83">
        <w:t>Microsoft IIS 8.5</w:t>
      </w:r>
      <w:r w:rsidRPr="00485A83">
        <w:t>政府組態基準</w:t>
      </w:r>
      <w:r w:rsidRPr="00485A83">
        <w:t>(GCB)</w:t>
      </w:r>
      <w:r w:rsidRPr="00485A83">
        <w:t>，是否只適用於</w:t>
      </w:r>
      <w:r w:rsidRPr="00485A83">
        <w:t>Windows Server 2012 R2</w:t>
      </w:r>
      <w:r w:rsidRPr="00485A83">
        <w:t>作業系統環境之</w:t>
      </w:r>
      <w:r w:rsidRPr="00485A83">
        <w:t>IIS Server</w:t>
      </w:r>
      <w:r w:rsidRPr="00485A83">
        <w:t>？</w:t>
      </w:r>
      <w:bookmarkEnd w:id="230"/>
      <w:bookmarkEnd w:id="231"/>
    </w:p>
    <w:p w14:paraId="517B8E7E" w14:textId="77777777" w:rsidR="00C126F2" w:rsidRPr="00485A83" w:rsidRDefault="00C126F2" w:rsidP="00C126F2">
      <w:pPr>
        <w:pStyle w:val="15"/>
        <w:spacing w:after="180"/>
        <w:ind w:left="280"/>
      </w:pPr>
      <w:r w:rsidRPr="00485A83">
        <w:t>Microsoft IIS 8.5</w:t>
      </w:r>
      <w:r w:rsidRPr="00485A83">
        <w:t>政府組態基準</w:t>
      </w:r>
      <w:r w:rsidRPr="00485A83">
        <w:t>(GCB)</w:t>
      </w:r>
      <w:r w:rsidRPr="00485A83">
        <w:t>，適用於</w:t>
      </w:r>
      <w:r w:rsidRPr="00485A83">
        <w:t>Windows 8.1</w:t>
      </w:r>
      <w:r w:rsidRPr="00485A83">
        <w:t>與</w:t>
      </w:r>
      <w:r w:rsidRPr="00485A83">
        <w:t>Windows Server 2012 R2</w:t>
      </w:r>
      <w:r w:rsidRPr="00485A83">
        <w:t>作業系統環境之</w:t>
      </w:r>
      <w:r w:rsidRPr="00485A83">
        <w:t>IIS Server</w:t>
      </w:r>
      <w:r w:rsidRPr="00485A83">
        <w:t>，其應用程式版本皆為</w:t>
      </w:r>
      <w:r w:rsidRPr="00485A83">
        <w:t>IIS 8.5</w:t>
      </w:r>
      <w:r w:rsidRPr="00485A83">
        <w:t>。</w:t>
      </w:r>
    </w:p>
    <w:p w14:paraId="0C1667CB" w14:textId="77777777" w:rsidR="00C126F2" w:rsidRPr="00485A83" w:rsidRDefault="00C126F2" w:rsidP="00C126F2">
      <w:pPr>
        <w:pStyle w:val="2"/>
        <w:spacing w:before="180" w:after="180"/>
        <w:ind w:left="420" w:hanging="420"/>
      </w:pPr>
      <w:bookmarkStart w:id="232" w:name="_Toc129962529"/>
      <w:bookmarkStart w:id="233" w:name="_Toc130807777"/>
      <w:r w:rsidRPr="00485A83">
        <w:t>Microsoft IIS 8.5</w:t>
      </w:r>
      <w:r w:rsidRPr="00485A83">
        <w:t>政府組態基準</w:t>
      </w:r>
      <w:r w:rsidRPr="00485A83">
        <w:t>(GCB)</w:t>
      </w:r>
      <w:r w:rsidRPr="00485A83">
        <w:t>，是否適用於</w:t>
      </w:r>
      <w:r w:rsidRPr="00485A83">
        <w:t>8.5</w:t>
      </w:r>
      <w:r w:rsidRPr="00485A83">
        <w:t>版本以外之</w:t>
      </w:r>
      <w:r w:rsidRPr="00485A83">
        <w:t>IIS</w:t>
      </w:r>
      <w:r w:rsidRPr="00485A83">
        <w:t>應用程式？</w:t>
      </w:r>
      <w:bookmarkEnd w:id="232"/>
      <w:bookmarkEnd w:id="233"/>
    </w:p>
    <w:p w14:paraId="52989F6D" w14:textId="77777777" w:rsidR="00C126F2" w:rsidRPr="00485A83" w:rsidRDefault="00C126F2" w:rsidP="00C126F2">
      <w:pPr>
        <w:pStyle w:val="15"/>
        <w:spacing w:after="180"/>
        <w:ind w:left="280"/>
      </w:pPr>
      <w:r w:rsidRPr="00485A83">
        <w:t>政府組態基準</w:t>
      </w:r>
      <w:r w:rsidRPr="00485A83">
        <w:t>(GCB)</w:t>
      </w:r>
      <w:r w:rsidRPr="00485A83">
        <w:t>套用原則為專版專用，不同應用程式版本之設定不盡相同，建議先行測試後再參考使用，避免發生預期外之狀況。</w:t>
      </w:r>
    </w:p>
    <w:p w14:paraId="4428F9C8" w14:textId="77777777" w:rsidR="00C126F2" w:rsidRPr="00485A83" w:rsidRDefault="00C126F2" w:rsidP="00C126F2">
      <w:pPr>
        <w:pStyle w:val="2"/>
        <w:spacing w:before="180" w:after="180"/>
        <w:ind w:left="420" w:hanging="420"/>
      </w:pPr>
      <w:bookmarkStart w:id="234" w:name="_Toc129962530"/>
      <w:bookmarkStart w:id="235" w:name="_Toc130807778"/>
      <w:r w:rsidRPr="00485A83">
        <w:t>GCB</w:t>
      </w:r>
      <w:r w:rsidRPr="00485A83">
        <w:t>說明文件的設定位置是</w:t>
      </w:r>
      <w:r w:rsidRPr="00485A83">
        <w:t>regedit</w:t>
      </w:r>
      <w:r w:rsidRPr="00485A83">
        <w:t>時，要如何設定</w:t>
      </w:r>
      <w:proofErr w:type="gramStart"/>
      <w:r w:rsidRPr="00485A83">
        <w:t>機碼呢</w:t>
      </w:r>
      <w:proofErr w:type="gramEnd"/>
      <w:r w:rsidRPr="00485A83">
        <w:t>？</w:t>
      </w:r>
      <w:bookmarkEnd w:id="234"/>
      <w:bookmarkEnd w:id="235"/>
    </w:p>
    <w:p w14:paraId="730337AF" w14:textId="77777777" w:rsidR="00C126F2" w:rsidRPr="00485A83" w:rsidRDefault="00C126F2" w:rsidP="00C126F2">
      <w:pPr>
        <w:pStyle w:val="15"/>
        <w:spacing w:after="180"/>
        <w:ind w:left="280"/>
      </w:pPr>
      <w:r w:rsidRPr="00485A83">
        <w:t>請參閱</w:t>
      </w:r>
      <w:r w:rsidRPr="00485A83">
        <w:t>108</w:t>
      </w:r>
      <w:r w:rsidRPr="00485A83">
        <w:t>年教育訓練教材，即可透過登錄編輯程式</w:t>
      </w:r>
      <w:r w:rsidRPr="00485A83">
        <w:t>(regedit)</w:t>
      </w:r>
      <w:r w:rsidRPr="00485A83">
        <w:t>設定</w:t>
      </w:r>
      <w:proofErr w:type="gramStart"/>
      <w:r w:rsidRPr="00485A83">
        <w:t>機碼值</w:t>
      </w:r>
      <w:proofErr w:type="gramEnd"/>
      <w:r w:rsidRPr="00485A83">
        <w:t>。</w:t>
      </w:r>
    </w:p>
    <w:p w14:paraId="5D7C2018" w14:textId="54401002" w:rsidR="00C126F2" w:rsidRPr="00485A83" w:rsidRDefault="00F317D7" w:rsidP="00154C86">
      <w:pPr>
        <w:pStyle w:val="10"/>
      </w:pPr>
      <w:hyperlink r:id="rId50" w:history="1">
        <w:r w:rsidR="00C126F2" w:rsidRPr="00485A83">
          <w:rPr>
            <w:rStyle w:val="af6"/>
            <w:rFonts w:hint="eastAsia"/>
          </w:rPr>
          <w:t>108</w:t>
        </w:r>
        <w:r w:rsidR="00C126F2" w:rsidRPr="00485A83">
          <w:rPr>
            <w:rStyle w:val="af6"/>
            <w:rFonts w:hint="eastAsia"/>
          </w:rPr>
          <w:t>年政府組態基準</w:t>
        </w:r>
        <w:r w:rsidR="00C126F2" w:rsidRPr="00485A83">
          <w:rPr>
            <w:rStyle w:val="af6"/>
            <w:rFonts w:hint="eastAsia"/>
          </w:rPr>
          <w:t>(GCB)</w:t>
        </w:r>
        <w:r w:rsidR="00C126F2" w:rsidRPr="00485A83">
          <w:rPr>
            <w:rStyle w:val="af6"/>
            <w:rFonts w:hint="eastAsia"/>
          </w:rPr>
          <w:t>實作研習活動教材</w:t>
        </w:r>
      </w:hyperlink>
    </w:p>
    <w:p w14:paraId="5DB5E414" w14:textId="3F5CCCA6" w:rsidR="00C126F2" w:rsidRDefault="00C126F2" w:rsidP="00C126F2">
      <w:pPr>
        <w:pStyle w:val="1"/>
        <w:spacing w:after="180"/>
        <w:ind w:left="280" w:hanging="280"/>
      </w:pPr>
      <w:bookmarkStart w:id="236" w:name="_Toc129962595"/>
      <w:bookmarkStart w:id="237" w:name="_Toc130807779"/>
      <w:r>
        <w:lastRenderedPageBreak/>
        <w:t>Microsoft Office 2016</w:t>
      </w:r>
      <w:bookmarkEnd w:id="236"/>
      <w:bookmarkEnd w:id="237"/>
    </w:p>
    <w:p w14:paraId="25FBCDA0" w14:textId="77777777" w:rsidR="00C126F2" w:rsidRPr="00DC14DE" w:rsidRDefault="00C126F2" w:rsidP="00C126F2">
      <w:pPr>
        <w:pStyle w:val="2"/>
        <w:spacing w:before="180" w:after="180"/>
        <w:ind w:left="420" w:hanging="420"/>
      </w:pPr>
      <w:bookmarkStart w:id="238" w:name="_Toc129962596"/>
      <w:bookmarkStart w:id="239" w:name="_Toc130807780"/>
      <w:r w:rsidRPr="00DC14DE">
        <w:t>Office 2016</w:t>
      </w:r>
      <w:r w:rsidRPr="00DC14DE">
        <w:t>政府組態基準</w:t>
      </w:r>
      <w:r w:rsidRPr="00DC14DE">
        <w:t>(GCB)</w:t>
      </w:r>
      <w:r w:rsidRPr="00DC14DE">
        <w:t>，是否適用於</w:t>
      </w:r>
      <w:r w:rsidRPr="00DC14DE">
        <w:t>2016</w:t>
      </w:r>
      <w:r w:rsidRPr="00DC14DE">
        <w:t>版本以外之</w:t>
      </w:r>
      <w:r w:rsidRPr="00DC14DE">
        <w:t>Microsoft Office</w:t>
      </w:r>
      <w:r w:rsidRPr="00DC14DE">
        <w:t>應用程式？</w:t>
      </w:r>
      <w:bookmarkEnd w:id="238"/>
      <w:bookmarkEnd w:id="239"/>
    </w:p>
    <w:p w14:paraId="480C3E5A" w14:textId="77777777" w:rsidR="00C126F2" w:rsidRPr="00DC14DE" w:rsidRDefault="00C126F2" w:rsidP="00C126F2">
      <w:pPr>
        <w:pStyle w:val="15"/>
        <w:spacing w:after="180"/>
        <w:ind w:left="280"/>
      </w:pPr>
      <w:r w:rsidRPr="00DC14DE">
        <w:t>政府組態基準</w:t>
      </w:r>
      <w:r w:rsidRPr="00DC14DE">
        <w:t>(GCB)</w:t>
      </w:r>
      <w:r w:rsidRPr="00DC14DE">
        <w:t>套用原則為專版專用，不同應用程式版本之設定不盡相同，建議先行測試後再參考使用，避免發生預期外之狀況。</w:t>
      </w:r>
    </w:p>
    <w:p w14:paraId="18C0EAA0" w14:textId="77777777" w:rsidR="00C126F2" w:rsidRPr="00DC14DE" w:rsidRDefault="00C126F2" w:rsidP="00C126F2">
      <w:pPr>
        <w:pStyle w:val="2"/>
        <w:spacing w:before="180" w:after="180"/>
        <w:ind w:left="420" w:hanging="420"/>
      </w:pPr>
      <w:bookmarkStart w:id="240" w:name="_Toc129962597"/>
      <w:bookmarkStart w:id="241" w:name="_Toc130807781"/>
      <w:r w:rsidRPr="00DC14DE">
        <w:t>單機部署</w:t>
      </w:r>
      <w:r w:rsidRPr="00DC14DE">
        <w:t>Office 2016 GCB</w:t>
      </w:r>
      <w:r w:rsidRPr="00DC14DE">
        <w:t>後，使用本機群組原則編輯器</w:t>
      </w:r>
      <w:r w:rsidRPr="00DC14DE">
        <w:t>(</w:t>
      </w:r>
      <w:proofErr w:type="spellStart"/>
      <w:r w:rsidRPr="00DC14DE">
        <w:t>gpedit.msc</w:t>
      </w:r>
      <w:proofErr w:type="spellEnd"/>
      <w:r w:rsidRPr="00DC14DE">
        <w:t>)</w:t>
      </w:r>
      <w:r w:rsidRPr="00DC14DE">
        <w:t>檢視部署結果時，看不到</w:t>
      </w:r>
      <w:r w:rsidRPr="00DC14DE">
        <w:t xml:space="preserve">Office </w:t>
      </w:r>
      <w:proofErr w:type="gramStart"/>
      <w:r w:rsidRPr="00DC14DE">
        <w:t>2016</w:t>
      </w:r>
      <w:r w:rsidRPr="00DC14DE">
        <w:t>組態</w:t>
      </w:r>
      <w:proofErr w:type="gramEnd"/>
      <w:r w:rsidRPr="00DC14DE">
        <w:t>設定項目，該怎麼辦？</w:t>
      </w:r>
      <w:bookmarkEnd w:id="240"/>
      <w:bookmarkEnd w:id="241"/>
    </w:p>
    <w:p w14:paraId="3BF5AD21" w14:textId="77777777" w:rsidR="00C126F2" w:rsidRPr="00DC14DE" w:rsidRDefault="00C126F2" w:rsidP="00C126F2">
      <w:pPr>
        <w:pStyle w:val="15"/>
        <w:spacing w:after="180"/>
        <w:ind w:left="280"/>
      </w:pPr>
      <w:r w:rsidRPr="00DC14DE">
        <w:t>單機部署</w:t>
      </w:r>
      <w:r w:rsidRPr="00DC14DE">
        <w:t>Office 2016 GCB</w:t>
      </w:r>
      <w:r w:rsidRPr="00DC14DE">
        <w:t>後，如欲使用本機群組原則編輯器</w:t>
      </w:r>
      <w:r w:rsidRPr="00DC14DE">
        <w:t>(</w:t>
      </w:r>
      <w:proofErr w:type="spellStart"/>
      <w:r w:rsidRPr="00DC14DE">
        <w:t>gpedit.msc</w:t>
      </w:r>
      <w:proofErr w:type="spellEnd"/>
      <w:r w:rsidRPr="00DC14DE">
        <w:t>)</w:t>
      </w:r>
      <w:r w:rsidRPr="00DC14DE">
        <w:t>檢視部署結果，須先安裝</w:t>
      </w:r>
      <w:r w:rsidRPr="00DC14DE">
        <w:t>Microsoft Office 2016</w:t>
      </w:r>
      <w:r w:rsidRPr="00DC14DE">
        <w:t>政策範本檔，才能看到</w:t>
      </w:r>
      <w:r w:rsidRPr="00DC14DE">
        <w:t xml:space="preserve">Office </w:t>
      </w:r>
      <w:proofErr w:type="gramStart"/>
      <w:r w:rsidRPr="00DC14DE">
        <w:t>2016</w:t>
      </w:r>
      <w:r w:rsidRPr="00DC14DE">
        <w:t>組態</w:t>
      </w:r>
      <w:proofErr w:type="gramEnd"/>
      <w:r w:rsidRPr="00DC14DE">
        <w:t>設定項目，相關操作方式請參閱下方說明文件：</w:t>
      </w:r>
    </w:p>
    <w:p w14:paraId="5AFF9CE2" w14:textId="38B30CD2" w:rsidR="00C126F2" w:rsidRPr="00DC14DE" w:rsidRDefault="00F317D7" w:rsidP="00154C86">
      <w:pPr>
        <w:pStyle w:val="10"/>
      </w:pPr>
      <w:hyperlink r:id="rId51" w:history="1">
        <w:r w:rsidR="00C126F2" w:rsidRPr="00DC14DE">
          <w:rPr>
            <w:rStyle w:val="af6"/>
            <w:rFonts w:hint="eastAsia"/>
          </w:rPr>
          <w:t>Microsoft Office 2016</w:t>
        </w:r>
        <w:r w:rsidR="00C126F2" w:rsidRPr="00DC14DE">
          <w:rPr>
            <w:rStyle w:val="af6"/>
            <w:rFonts w:hint="eastAsia"/>
          </w:rPr>
          <w:t>政策範本檔安裝操作說明</w:t>
        </w:r>
      </w:hyperlink>
    </w:p>
    <w:p w14:paraId="14D14C2E" w14:textId="1090520F" w:rsidR="00D41FB2" w:rsidRPr="00DC14DE" w:rsidRDefault="00D41FB2" w:rsidP="00D41FB2">
      <w:pPr>
        <w:pStyle w:val="2"/>
        <w:spacing w:before="180" w:after="180"/>
        <w:ind w:left="420" w:hanging="420"/>
      </w:pPr>
      <w:bookmarkStart w:id="242" w:name="_Toc130807782"/>
      <w:bookmarkStart w:id="243" w:name="_Toc129962598"/>
      <w:r w:rsidRPr="00DC14DE">
        <w:t>套用</w:t>
      </w:r>
      <w:r w:rsidRPr="00DC14DE">
        <w:t>Outlook 2016 GCB</w:t>
      </w:r>
      <w:r w:rsidR="00B8151A">
        <w:rPr>
          <w:rFonts w:hint="eastAsia"/>
        </w:rPr>
        <w:t>設定</w:t>
      </w:r>
      <w:r w:rsidRPr="00DC14DE">
        <w:t>後，無法設定行事曆資料夾權限，導致不能分享給其他使用者，該怎麼辦？</w:t>
      </w:r>
      <w:bookmarkEnd w:id="242"/>
    </w:p>
    <w:p w14:paraId="3C6438AF" w14:textId="77777777" w:rsidR="00D41FB2" w:rsidRPr="00DC14DE" w:rsidRDefault="00D41FB2" w:rsidP="00D41FB2">
      <w:pPr>
        <w:pStyle w:val="15"/>
        <w:spacing w:after="180"/>
        <w:ind w:left="280"/>
      </w:pPr>
      <w:r w:rsidRPr="00DC14DE">
        <w:t>政府組態基準</w:t>
      </w:r>
      <w:r w:rsidRPr="00DC14DE">
        <w:t>(GCB)</w:t>
      </w:r>
      <w:r w:rsidRPr="00DC14DE">
        <w:t>之設定值原則上不宜隨意更動，但如因公務執行需求，必須調整</w:t>
      </w:r>
      <w:r w:rsidRPr="00DC14DE">
        <w:t>TWGCB-04-006-0021</w:t>
      </w:r>
      <w:r w:rsidRPr="00DC14DE">
        <w:t>設定值，方法如下：</w:t>
      </w:r>
    </w:p>
    <w:p w14:paraId="7E53F5A2" w14:textId="77777777" w:rsidR="008746FC" w:rsidRDefault="00D41FB2" w:rsidP="008746FC">
      <w:pPr>
        <w:pStyle w:val="10"/>
      </w:pPr>
      <w:r w:rsidRPr="00B600A0">
        <w:t>將「使用者設定</w:t>
      </w:r>
      <w:r>
        <w:t>\</w:t>
      </w:r>
      <w:r w:rsidRPr="00B600A0">
        <w:t>系統管理範本</w:t>
      </w:r>
      <w:r>
        <w:t>\</w:t>
      </w:r>
      <w:r w:rsidRPr="00B600A0">
        <w:t>Microsoft Outlook 2016</w:t>
      </w:r>
      <w:r>
        <w:t>\</w:t>
      </w:r>
      <w:r w:rsidRPr="00B600A0">
        <w:t>帳戶設定</w:t>
      </w:r>
      <w:r>
        <w:t>\</w:t>
      </w:r>
      <w:r w:rsidRPr="00B600A0">
        <w:t>Exchange</w:t>
      </w:r>
      <w:r>
        <w:t>\</w:t>
      </w:r>
      <w:r w:rsidRPr="00B600A0">
        <w:t>不允許使用者變更資料夾的權限」設為停用即可。</w:t>
      </w:r>
    </w:p>
    <w:p w14:paraId="1B327866" w14:textId="7C69B50F" w:rsidR="00C126F2" w:rsidRPr="00DC14DE" w:rsidRDefault="00C126F2" w:rsidP="00D41FB2">
      <w:pPr>
        <w:pStyle w:val="2"/>
        <w:spacing w:before="180" w:after="180"/>
        <w:ind w:left="420" w:hanging="420"/>
      </w:pPr>
      <w:bookmarkStart w:id="244" w:name="_Toc130807783"/>
      <w:r w:rsidRPr="00DC14DE">
        <w:t>套用</w:t>
      </w:r>
      <w:r w:rsidRPr="00DC14DE">
        <w:t>Outlook 2016 GCB</w:t>
      </w:r>
      <w:r w:rsidRPr="00DC14DE">
        <w:t>設定後，郵件內容皆為純文字格式，若欲以</w:t>
      </w:r>
      <w:r w:rsidRPr="00DC14DE">
        <w:t>HTML</w:t>
      </w:r>
      <w:r w:rsidRPr="00DC14DE">
        <w:t>格式瀏覽郵件，該怎麼辦？</w:t>
      </w:r>
      <w:bookmarkEnd w:id="243"/>
      <w:bookmarkEnd w:id="244"/>
    </w:p>
    <w:p w14:paraId="7A41A2EA" w14:textId="49BC98AC" w:rsidR="00C126F2" w:rsidRDefault="00C126F2" w:rsidP="00C126F2">
      <w:pPr>
        <w:pStyle w:val="15"/>
        <w:spacing w:after="180"/>
        <w:ind w:left="280"/>
      </w:pPr>
      <w:r w:rsidRPr="00DC14DE">
        <w:t>可於郵件視窗上方點選「我們已將此郵件轉換為純文字格式」文字，</w:t>
      </w:r>
      <w:proofErr w:type="gramStart"/>
      <w:r w:rsidRPr="00DC14DE">
        <w:t>於彈出</w:t>
      </w:r>
      <w:proofErr w:type="gramEnd"/>
      <w:r w:rsidRPr="00DC14DE">
        <w:t>之選單中選擇「以</w:t>
      </w:r>
      <w:r w:rsidRPr="00DC14DE">
        <w:t>HTML</w:t>
      </w:r>
      <w:r w:rsidRPr="00DC14DE">
        <w:t>顯示」，即可以</w:t>
      </w:r>
      <w:r w:rsidRPr="00DC14DE">
        <w:t>HTML</w:t>
      </w:r>
      <w:r w:rsidRPr="00DC14DE">
        <w:t>格式瀏覽郵件</w:t>
      </w:r>
      <w:r>
        <w:rPr>
          <w:rFonts w:hint="eastAsia"/>
        </w:rPr>
        <w:t>，如</w:t>
      </w:r>
      <w:r>
        <w:fldChar w:fldCharType="begin"/>
      </w:r>
      <w:r>
        <w:instrText xml:space="preserve"> </w:instrText>
      </w:r>
      <w:r>
        <w:rPr>
          <w:rFonts w:hint="eastAsia"/>
        </w:rPr>
        <w:instrText>REF _Ref129962578 \r \h</w:instrText>
      </w:r>
      <w:r>
        <w:instrText xml:space="preserve"> </w:instrText>
      </w:r>
      <w:r>
        <w:fldChar w:fldCharType="separate"/>
      </w:r>
      <w:r w:rsidR="00574F0A">
        <w:rPr>
          <w:rFonts w:hint="eastAsia"/>
        </w:rPr>
        <w:t>圖</w:t>
      </w:r>
      <w:r w:rsidR="00574F0A">
        <w:rPr>
          <w:rFonts w:hint="eastAsia"/>
        </w:rPr>
        <w:t>8</w:t>
      </w:r>
      <w:r>
        <w:fldChar w:fldCharType="end"/>
      </w:r>
      <w:r>
        <w:rPr>
          <w:rFonts w:hint="eastAsia"/>
        </w:rPr>
        <w:t>所示</w:t>
      </w:r>
      <w:r w:rsidRPr="00DC14DE">
        <w:t>。</w:t>
      </w:r>
    </w:p>
    <w:tbl>
      <w:tblPr>
        <w:tblStyle w:val="ae"/>
        <w:tblW w:w="0" w:type="auto"/>
        <w:tblLook w:val="04A0" w:firstRow="1" w:lastRow="0" w:firstColumn="1" w:lastColumn="0" w:noHBand="0" w:noVBand="1"/>
      </w:tblPr>
      <w:tblGrid>
        <w:gridCol w:w="8406"/>
      </w:tblGrid>
      <w:tr w:rsidR="00C126F2" w:rsidRPr="00F757BF" w14:paraId="6C41FECF" w14:textId="77777777" w:rsidTr="00BD7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2" w:type="dxa"/>
          </w:tcPr>
          <w:p w14:paraId="4313DE3F" w14:textId="77777777" w:rsidR="00C126F2" w:rsidRPr="00124E56" w:rsidRDefault="00C126F2" w:rsidP="00BD78B7">
            <w:pPr>
              <w:pStyle w:val="af2"/>
            </w:pPr>
            <w:r>
              <w:lastRenderedPageBreak/>
              <w:drawing>
                <wp:inline distT="0" distB="0" distL="0" distR="0" wp14:anchorId="37AC5BB4" wp14:editId="1F88ECC8">
                  <wp:extent cx="5200650" cy="2775715"/>
                  <wp:effectExtent l="0" t="0" r="0" b="5715"/>
                  <wp:docPr id="8" name="圖片 8" descr="https://www.nics.nat.gov.tw/UploadFile/attachfilegcb/FAQ_AP_Office%202016_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ics.nat.gov.tw/UploadFile/attachfilegcb/FAQ_AP_Office%202016_Q3.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00650" cy="2775715"/>
                          </a:xfrm>
                          <a:prstGeom prst="rect">
                            <a:avLst/>
                          </a:prstGeom>
                          <a:noFill/>
                          <a:ln>
                            <a:noFill/>
                          </a:ln>
                        </pic:spPr>
                      </pic:pic>
                    </a:graphicData>
                  </a:graphic>
                </wp:inline>
              </w:drawing>
            </w:r>
          </w:p>
        </w:tc>
      </w:tr>
      <w:tr w:rsidR="00C126F2" w:rsidRPr="00F757BF" w14:paraId="3CCFA482"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3AD948EE" w14:textId="77777777" w:rsidR="00C126F2" w:rsidRPr="00F757BF" w:rsidRDefault="00C126F2" w:rsidP="00BD78B7">
            <w:pPr>
              <w:pStyle w:val="a5"/>
            </w:pPr>
            <w:r w:rsidRPr="00124E56">
              <w:rPr>
                <w:rFonts w:hint="eastAsia"/>
              </w:rPr>
              <w:t>本</w:t>
            </w:r>
            <w:r>
              <w:rPr>
                <w:rFonts w:hint="eastAsia"/>
              </w:rPr>
              <w:t>院</w:t>
            </w:r>
            <w:r w:rsidRPr="00124E56">
              <w:rPr>
                <w:rFonts w:hint="eastAsia"/>
              </w:rPr>
              <w:t>整理</w:t>
            </w:r>
          </w:p>
        </w:tc>
      </w:tr>
      <w:tr w:rsidR="00C126F2" w14:paraId="28EFA9B4"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04E6E519" w14:textId="77777777" w:rsidR="00C126F2" w:rsidRDefault="00C126F2" w:rsidP="00BD78B7">
            <w:pPr>
              <w:pStyle w:val="a"/>
              <w:spacing w:before="72" w:after="360"/>
            </w:pPr>
            <w:bookmarkStart w:id="245" w:name="_Ref129962578"/>
            <w:bookmarkStart w:id="246" w:name="_Toc129962601"/>
            <w:bookmarkStart w:id="247" w:name="_Toc130807845"/>
            <w:r>
              <w:rPr>
                <w:rFonts w:hint="eastAsia"/>
              </w:rPr>
              <w:t>O</w:t>
            </w:r>
            <w:r>
              <w:t>utlook 2016</w:t>
            </w:r>
            <w:r w:rsidRPr="00DC14DE">
              <w:t>「以</w:t>
            </w:r>
            <w:r w:rsidRPr="00DC14DE">
              <w:t>HTML</w:t>
            </w:r>
            <w:r w:rsidRPr="00DC14DE">
              <w:t>顯示」</w:t>
            </w:r>
            <w:r>
              <w:rPr>
                <w:rFonts w:hint="eastAsia"/>
              </w:rPr>
              <w:t>設定</w:t>
            </w:r>
            <w:bookmarkEnd w:id="245"/>
            <w:bookmarkEnd w:id="246"/>
            <w:bookmarkEnd w:id="247"/>
          </w:p>
        </w:tc>
      </w:tr>
    </w:tbl>
    <w:p w14:paraId="7DE82BBB" w14:textId="6E16B8DD" w:rsidR="00C126F2" w:rsidRPr="00B600A0" w:rsidRDefault="00C126F2" w:rsidP="00D41FB2">
      <w:pPr>
        <w:pStyle w:val="15"/>
        <w:spacing w:after="180"/>
        <w:ind w:left="280"/>
      </w:pPr>
    </w:p>
    <w:p w14:paraId="6ED6C777" w14:textId="4CD87B10" w:rsidR="00C126F2" w:rsidRDefault="00C126F2" w:rsidP="00C126F2">
      <w:pPr>
        <w:pStyle w:val="1"/>
        <w:spacing w:after="180"/>
        <w:ind w:left="280" w:hanging="280"/>
      </w:pPr>
      <w:bookmarkStart w:id="248" w:name="_Toc130476084"/>
      <w:bookmarkStart w:id="249" w:name="_Toc130807784"/>
      <w:r>
        <w:lastRenderedPageBreak/>
        <w:t>Microsoft Office 2019</w:t>
      </w:r>
      <w:bookmarkEnd w:id="248"/>
      <w:bookmarkEnd w:id="249"/>
    </w:p>
    <w:p w14:paraId="40AF0A7B" w14:textId="77777777" w:rsidR="00C126F2" w:rsidRPr="00DC14DE" w:rsidRDefault="00C126F2" w:rsidP="00C126F2">
      <w:pPr>
        <w:pStyle w:val="2"/>
        <w:spacing w:before="180" w:after="180"/>
        <w:ind w:left="420" w:hanging="420"/>
      </w:pPr>
      <w:bookmarkStart w:id="250" w:name="_Toc130476085"/>
      <w:bookmarkStart w:id="251" w:name="_Toc130807785"/>
      <w:r w:rsidRPr="00FF09C1">
        <w:rPr>
          <w:rFonts w:hint="eastAsia"/>
        </w:rPr>
        <w:t>若機關內不同單位分別使用</w:t>
      </w:r>
      <w:r w:rsidRPr="00FF09C1">
        <w:rPr>
          <w:rFonts w:hint="eastAsia"/>
        </w:rPr>
        <w:t>Office 2016</w:t>
      </w:r>
      <w:r w:rsidRPr="00FF09C1">
        <w:rPr>
          <w:rFonts w:hint="eastAsia"/>
        </w:rPr>
        <w:t>與</w:t>
      </w:r>
      <w:r w:rsidRPr="00FF09C1">
        <w:rPr>
          <w:rFonts w:hint="eastAsia"/>
        </w:rPr>
        <w:t>Office 2019</w:t>
      </w:r>
      <w:r w:rsidRPr="00FF09C1">
        <w:rPr>
          <w:rFonts w:hint="eastAsia"/>
        </w:rPr>
        <w:t>，該如何使用</w:t>
      </w:r>
      <w:r w:rsidRPr="00FF09C1">
        <w:rPr>
          <w:rFonts w:hint="eastAsia"/>
        </w:rPr>
        <w:t>WMI</w:t>
      </w:r>
      <w:r w:rsidRPr="00FF09C1">
        <w:rPr>
          <w:rFonts w:hint="eastAsia"/>
        </w:rPr>
        <w:t>篩選器進行篩選</w:t>
      </w:r>
      <w:r w:rsidRPr="00FF09C1">
        <w:rPr>
          <w:rFonts w:hint="eastAsia"/>
        </w:rPr>
        <w:t>GPO</w:t>
      </w:r>
      <w:r w:rsidRPr="00FF09C1">
        <w:rPr>
          <w:rFonts w:hint="eastAsia"/>
        </w:rPr>
        <w:t>呢？</w:t>
      </w:r>
      <w:bookmarkEnd w:id="250"/>
      <w:bookmarkEnd w:id="251"/>
    </w:p>
    <w:p w14:paraId="1631DA0B" w14:textId="77777777" w:rsidR="00C126F2" w:rsidRDefault="00C126F2" w:rsidP="00C126F2">
      <w:pPr>
        <w:pStyle w:val="15"/>
        <w:spacing w:after="180"/>
        <w:ind w:left="280"/>
      </w:pPr>
      <w:r>
        <w:rPr>
          <w:rFonts w:hint="eastAsia"/>
        </w:rPr>
        <w:t>在</w:t>
      </w:r>
      <w:r>
        <w:rPr>
          <w:rFonts w:hint="eastAsia"/>
        </w:rPr>
        <w:t>WMI</w:t>
      </w:r>
      <w:r>
        <w:rPr>
          <w:rFonts w:hint="eastAsia"/>
        </w:rPr>
        <w:t>篩選器中可使用</w:t>
      </w:r>
      <w:r>
        <w:rPr>
          <w:rFonts w:hint="eastAsia"/>
        </w:rPr>
        <w:t>Win32_InstalledWin32Program</w:t>
      </w:r>
      <w:r>
        <w:rPr>
          <w:rFonts w:hint="eastAsia"/>
        </w:rPr>
        <w:t>進行篩選，並套用對應之</w:t>
      </w:r>
      <w:r>
        <w:rPr>
          <w:rFonts w:hint="eastAsia"/>
        </w:rPr>
        <w:t>GPO</w:t>
      </w:r>
      <w:r>
        <w:rPr>
          <w:rFonts w:hint="eastAsia"/>
        </w:rPr>
        <w:t>。</w:t>
      </w:r>
    </w:p>
    <w:p w14:paraId="118684CE" w14:textId="77777777" w:rsidR="00C126F2" w:rsidRDefault="00C126F2" w:rsidP="00154C86">
      <w:pPr>
        <w:pStyle w:val="10"/>
      </w:pPr>
      <w:r>
        <w:rPr>
          <w:rFonts w:hint="eastAsia"/>
        </w:rPr>
        <w:t>欲篩選</w:t>
      </w:r>
      <w:r>
        <w:rPr>
          <w:rFonts w:hint="eastAsia"/>
        </w:rPr>
        <w:t>Office 2016</w:t>
      </w:r>
      <w:r>
        <w:rPr>
          <w:rFonts w:hint="eastAsia"/>
        </w:rPr>
        <w:t>可輸入「</w:t>
      </w:r>
      <w:r>
        <w:rPr>
          <w:rFonts w:hint="eastAsia"/>
        </w:rPr>
        <w:t>select * from Win32_InstalledWin32Program where Name like '%office%2016%'</w:t>
      </w:r>
      <w:r>
        <w:rPr>
          <w:rFonts w:hint="eastAsia"/>
        </w:rPr>
        <w:t>」</w:t>
      </w:r>
    </w:p>
    <w:p w14:paraId="70A19E23" w14:textId="77777777" w:rsidR="00C126F2" w:rsidRPr="00DC14DE" w:rsidRDefault="00C126F2" w:rsidP="00154C86">
      <w:pPr>
        <w:pStyle w:val="10"/>
      </w:pPr>
      <w:r>
        <w:rPr>
          <w:rFonts w:hint="eastAsia"/>
        </w:rPr>
        <w:t>欲篩選</w:t>
      </w:r>
      <w:r>
        <w:rPr>
          <w:rFonts w:hint="eastAsia"/>
        </w:rPr>
        <w:t>Office 2019</w:t>
      </w:r>
      <w:r>
        <w:rPr>
          <w:rFonts w:hint="eastAsia"/>
        </w:rPr>
        <w:t>可輸入「</w:t>
      </w:r>
      <w:r>
        <w:rPr>
          <w:rFonts w:hint="eastAsia"/>
        </w:rPr>
        <w:t>select * from Win32_InstalledWin32Program where Name like '%office%2019%'</w:t>
      </w:r>
      <w:r>
        <w:rPr>
          <w:rFonts w:hint="eastAsia"/>
        </w:rPr>
        <w:t>」</w:t>
      </w:r>
    </w:p>
    <w:p w14:paraId="033C939D" w14:textId="77777777" w:rsidR="00C126F2" w:rsidRDefault="00C126F2" w:rsidP="00C126F2">
      <w:pPr>
        <w:pStyle w:val="2"/>
        <w:spacing w:before="180" w:after="180"/>
        <w:ind w:left="420" w:hanging="420"/>
      </w:pPr>
      <w:bookmarkStart w:id="252" w:name="_Toc130476086"/>
      <w:bookmarkStart w:id="253" w:name="_Toc130807786"/>
      <w:r w:rsidRPr="00FF09C1">
        <w:rPr>
          <w:rFonts w:hint="eastAsia"/>
        </w:rPr>
        <w:t>使用</w:t>
      </w:r>
      <w:r w:rsidRPr="00FF09C1">
        <w:rPr>
          <w:rFonts w:hint="eastAsia"/>
        </w:rPr>
        <w:t>AD</w:t>
      </w:r>
      <w:r w:rsidRPr="00FF09C1">
        <w:rPr>
          <w:rFonts w:hint="eastAsia"/>
        </w:rPr>
        <w:t>套用</w:t>
      </w:r>
      <w:r w:rsidRPr="00FF09C1">
        <w:rPr>
          <w:rFonts w:hint="eastAsia"/>
        </w:rPr>
        <w:t>Office 2019 GCB</w:t>
      </w:r>
      <w:r w:rsidRPr="00FF09C1">
        <w:rPr>
          <w:rFonts w:hint="eastAsia"/>
        </w:rPr>
        <w:t>並安裝微軟最新範本，但依然看不到設定路徑，該怎麼辦？</w:t>
      </w:r>
      <w:bookmarkEnd w:id="252"/>
      <w:bookmarkEnd w:id="253"/>
    </w:p>
    <w:p w14:paraId="45F79AEB" w14:textId="77777777" w:rsidR="00C126F2" w:rsidRDefault="00C126F2" w:rsidP="00C126F2">
      <w:pPr>
        <w:pStyle w:val="15"/>
        <w:spacing w:after="180"/>
        <w:ind w:left="280"/>
      </w:pPr>
      <w:r>
        <w:rPr>
          <w:rFonts w:hint="eastAsia"/>
        </w:rPr>
        <w:t>套用</w:t>
      </w:r>
      <w:r>
        <w:rPr>
          <w:rFonts w:hint="eastAsia"/>
        </w:rPr>
        <w:t>Office 2019 GCB</w:t>
      </w:r>
      <w:r>
        <w:rPr>
          <w:rFonts w:hint="eastAsia"/>
        </w:rPr>
        <w:t>後若欲檢視設定路徑，需安裝本</w:t>
      </w:r>
      <w:proofErr w:type="gramStart"/>
      <w:r>
        <w:rPr>
          <w:rFonts w:hint="eastAsia"/>
        </w:rPr>
        <w:t>院官網</w:t>
      </w:r>
      <w:proofErr w:type="gramEnd"/>
      <w:r>
        <w:rPr>
          <w:rFonts w:hint="eastAsia"/>
        </w:rPr>
        <w:t>提供之範本檔。</w:t>
      </w:r>
    </w:p>
    <w:p w14:paraId="46FEFBA5" w14:textId="35410B40" w:rsidR="00C126F2" w:rsidRPr="00FF09C1" w:rsidRDefault="00F317D7" w:rsidP="00154C86">
      <w:pPr>
        <w:pStyle w:val="10"/>
      </w:pPr>
      <w:hyperlink r:id="rId53" w:history="1">
        <w:r w:rsidR="00C126F2" w:rsidRPr="00FF09C1">
          <w:rPr>
            <w:rStyle w:val="af6"/>
            <w:rFonts w:hint="eastAsia"/>
          </w:rPr>
          <w:t>GCB-Microsoft Office 2019</w:t>
        </w:r>
        <w:r w:rsidR="00C126F2" w:rsidRPr="00FF09C1">
          <w:rPr>
            <w:rStyle w:val="af6"/>
            <w:rFonts w:hint="eastAsia"/>
          </w:rPr>
          <w:t>政策範本檔</w:t>
        </w:r>
        <w:r w:rsidR="00C126F2" w:rsidRPr="00FF09C1">
          <w:rPr>
            <w:rStyle w:val="af6"/>
            <w:rFonts w:hint="eastAsia"/>
          </w:rPr>
          <w:t>v1.0_1110901.zip</w:t>
        </w:r>
      </w:hyperlink>
    </w:p>
    <w:p w14:paraId="7DF56ED3" w14:textId="7F05FA58" w:rsidR="00C126F2" w:rsidRDefault="00C126F2" w:rsidP="00C126F2">
      <w:pPr>
        <w:pStyle w:val="1"/>
        <w:spacing w:after="180"/>
        <w:ind w:left="280" w:hanging="280"/>
      </w:pPr>
      <w:bookmarkStart w:id="254" w:name="_Toc129962488"/>
      <w:bookmarkStart w:id="255" w:name="_Toc130807787"/>
      <w:r>
        <w:lastRenderedPageBreak/>
        <w:t>Apache HTTP Server 2.4</w:t>
      </w:r>
      <w:bookmarkEnd w:id="254"/>
      <w:bookmarkEnd w:id="255"/>
    </w:p>
    <w:p w14:paraId="4BA9A0B1" w14:textId="77777777" w:rsidR="00C126F2" w:rsidRPr="00FF05EA" w:rsidRDefault="00C126F2" w:rsidP="00C126F2">
      <w:pPr>
        <w:pStyle w:val="2"/>
        <w:spacing w:before="180" w:after="180"/>
        <w:ind w:left="420" w:hanging="420"/>
      </w:pPr>
      <w:bookmarkStart w:id="256" w:name="_Toc129962489"/>
      <w:bookmarkStart w:id="257" w:name="_Toc130807788"/>
      <w:r w:rsidRPr="00FF05EA">
        <w:t>Apac</w:t>
      </w:r>
      <w:r w:rsidRPr="00F56C2B">
        <w:t>he HTTP</w:t>
      </w:r>
      <w:r w:rsidRPr="00FF05EA">
        <w:t xml:space="preserve"> Server 2.4</w:t>
      </w:r>
      <w:r w:rsidRPr="00FF05EA">
        <w:t>政府組態基準</w:t>
      </w:r>
      <w:r w:rsidRPr="00FF05EA">
        <w:t>(GCB)</w:t>
      </w:r>
      <w:r w:rsidRPr="00FF05EA">
        <w:t>，是否適用於所有</w:t>
      </w:r>
      <w:r w:rsidRPr="00FF05EA">
        <w:t>Linux</w:t>
      </w:r>
      <w:r w:rsidRPr="00FF05EA">
        <w:t>作業系統平台之</w:t>
      </w:r>
      <w:r w:rsidRPr="00FF05EA">
        <w:t>Apache HTTP Server 2.4</w:t>
      </w:r>
      <w:r w:rsidRPr="00FF05EA">
        <w:t>應用程式？</w:t>
      </w:r>
      <w:bookmarkEnd w:id="256"/>
      <w:bookmarkEnd w:id="257"/>
    </w:p>
    <w:p w14:paraId="458692DF" w14:textId="77777777" w:rsidR="00C126F2" w:rsidRPr="00F56C2B" w:rsidRDefault="00C126F2" w:rsidP="00C126F2">
      <w:pPr>
        <w:pStyle w:val="15"/>
        <w:spacing w:after="180"/>
        <w:ind w:left="280"/>
      </w:pPr>
      <w:r w:rsidRPr="00FF05EA">
        <w:t>Apache HTTP Server 2.4 GCB</w:t>
      </w:r>
      <w:r w:rsidRPr="00FF05EA">
        <w:t>適用環境為所有</w:t>
      </w:r>
      <w:r w:rsidRPr="00FF05EA">
        <w:t>Linux</w:t>
      </w:r>
      <w:r w:rsidRPr="00FF05EA">
        <w:t>發行版本作業系統之</w:t>
      </w:r>
      <w:r w:rsidRPr="00FF05EA">
        <w:t xml:space="preserve">Apache HTTP Server 2.4 </w:t>
      </w:r>
      <w:r w:rsidRPr="00FF05EA">
        <w:t>版本。</w:t>
      </w:r>
    </w:p>
    <w:p w14:paraId="56BD566B" w14:textId="57CB009A" w:rsidR="00C126F2" w:rsidRPr="00FF05EA" w:rsidRDefault="00C126F2" w:rsidP="00C126F2">
      <w:pPr>
        <w:pStyle w:val="2"/>
        <w:spacing w:before="180" w:after="180"/>
        <w:ind w:left="420" w:hanging="420"/>
      </w:pPr>
      <w:bookmarkStart w:id="258" w:name="_Toc129962490"/>
      <w:bookmarkStart w:id="259" w:name="_Toc130807789"/>
      <w:r w:rsidRPr="00FF05EA">
        <w:t>Apache HTTP Server 2.4</w:t>
      </w:r>
      <w:r w:rsidRPr="00FF05EA">
        <w:t>政府組態基準</w:t>
      </w:r>
      <w:r w:rsidRPr="00FF05EA">
        <w:t>(GCB)</w:t>
      </w:r>
      <w:r w:rsidRPr="00FF05EA">
        <w:t>，是否適用於</w:t>
      </w:r>
      <w:r w:rsidRPr="00FF05EA">
        <w:t>2.4</w:t>
      </w:r>
      <w:r w:rsidRPr="00FF05EA">
        <w:t>以外版本或非</w:t>
      </w:r>
      <w:r w:rsidRPr="00FF05EA">
        <w:t>Linux</w:t>
      </w:r>
      <w:r w:rsidRPr="00FF05EA">
        <w:t>作業系統平台之</w:t>
      </w:r>
      <w:r w:rsidRPr="00FF05EA">
        <w:t>Apache HTTP Server</w:t>
      </w:r>
      <w:r w:rsidRPr="00FF05EA">
        <w:t>應用程式？</w:t>
      </w:r>
      <w:bookmarkEnd w:id="258"/>
      <w:bookmarkEnd w:id="259"/>
    </w:p>
    <w:p w14:paraId="3F08C45B" w14:textId="38A925CE" w:rsidR="00C126F2" w:rsidRPr="00267EE6" w:rsidRDefault="00C126F2" w:rsidP="002E7909">
      <w:pPr>
        <w:pStyle w:val="15"/>
        <w:spacing w:after="180"/>
        <w:ind w:left="280"/>
      </w:pPr>
      <w:r w:rsidRPr="00FF05EA">
        <w:t>政府組態基準</w:t>
      </w:r>
      <w:r w:rsidRPr="00FF05EA">
        <w:t>(GCB)</w:t>
      </w:r>
      <w:r w:rsidRPr="00FF05EA">
        <w:t>套用原則為專版專用，不同應用程式版本之設定不盡相同，建議先行測試後再參考使用，避免發生預期外之狀況。</w:t>
      </w:r>
    </w:p>
    <w:p w14:paraId="19B0FC3F" w14:textId="77777777" w:rsidR="00C126F2" w:rsidRDefault="00C126F2" w:rsidP="00C126F2">
      <w:pPr>
        <w:pStyle w:val="1"/>
        <w:spacing w:after="180"/>
        <w:ind w:left="280" w:hanging="280"/>
      </w:pPr>
      <w:bookmarkStart w:id="260" w:name="_Toc130475753"/>
      <w:bookmarkStart w:id="261" w:name="_Toc130807790"/>
      <w:r>
        <w:rPr>
          <w:rFonts w:hint="eastAsia"/>
        </w:rPr>
        <w:lastRenderedPageBreak/>
        <w:t>綜合問答</w:t>
      </w:r>
      <w:bookmarkEnd w:id="260"/>
      <w:bookmarkEnd w:id="261"/>
    </w:p>
    <w:p w14:paraId="35C9C6D8" w14:textId="77777777" w:rsidR="00C126F2" w:rsidRPr="006564F9" w:rsidRDefault="00C126F2" w:rsidP="00C126F2">
      <w:pPr>
        <w:pStyle w:val="2"/>
        <w:spacing w:before="180" w:after="180"/>
        <w:ind w:left="420" w:hanging="420"/>
      </w:pPr>
      <w:bookmarkStart w:id="262" w:name="_Toc130475754"/>
      <w:bookmarkStart w:id="263" w:name="_Toc130807791"/>
      <w:r w:rsidRPr="006564F9">
        <w:t>是否需採購共同供應契約廠商提供之服務，進行政府組態基準</w:t>
      </w:r>
      <w:r w:rsidRPr="006564F9">
        <w:t>(GCB)</w:t>
      </w:r>
      <w:r w:rsidRPr="006564F9">
        <w:t>導入作業？</w:t>
      </w:r>
      <w:bookmarkEnd w:id="262"/>
      <w:bookmarkEnd w:id="263"/>
    </w:p>
    <w:p w14:paraId="18DE0AA9" w14:textId="77777777" w:rsidR="00C126F2" w:rsidRPr="006564F9" w:rsidRDefault="00C126F2" w:rsidP="00C126F2">
      <w:pPr>
        <w:pStyle w:val="15"/>
        <w:spacing w:after="180"/>
        <w:ind w:left="280"/>
      </w:pPr>
      <w:r w:rsidRPr="006564F9">
        <w:t>無強制要求採購共同供應契約廠商提供之服務，可由機關人員參考</w:t>
      </w:r>
      <w:proofErr w:type="gramStart"/>
      <w:r>
        <w:rPr>
          <w:rFonts w:hint="eastAsia"/>
        </w:rPr>
        <w:t>資安院</w:t>
      </w:r>
      <w:proofErr w:type="gramEnd"/>
      <w:r w:rsidRPr="006564F9">
        <w:t>公告之</w:t>
      </w:r>
      <w:r w:rsidRPr="006564F9">
        <w:t>GCB</w:t>
      </w:r>
      <w:r w:rsidRPr="006564F9">
        <w:t>說明文件、部署資源、教育訓練教材及數位教材影片後，自行導入政府組態基準</w:t>
      </w:r>
      <w:r w:rsidRPr="006564F9">
        <w:t>(GCB)</w:t>
      </w:r>
      <w:r w:rsidRPr="006564F9">
        <w:t>。</w:t>
      </w:r>
    </w:p>
    <w:p w14:paraId="194BC618" w14:textId="1B5960A8" w:rsidR="00C126F2" w:rsidRPr="006564F9" w:rsidRDefault="00F317D7" w:rsidP="00154C86">
      <w:pPr>
        <w:pStyle w:val="10"/>
      </w:pPr>
      <w:hyperlink r:id="rId54" w:history="1">
        <w:r w:rsidR="00C126F2" w:rsidRPr="006564F9">
          <w:rPr>
            <w:rStyle w:val="af6"/>
            <w:rFonts w:hint="eastAsia"/>
          </w:rPr>
          <w:t>NICS</w:t>
        </w:r>
        <w:r w:rsidR="00C126F2" w:rsidRPr="006564F9">
          <w:rPr>
            <w:rStyle w:val="af6"/>
            <w:rFonts w:hint="eastAsia"/>
          </w:rPr>
          <w:t>網站</w:t>
        </w:r>
        <w:r w:rsidR="00C126F2" w:rsidRPr="006564F9">
          <w:rPr>
            <w:rStyle w:val="af6"/>
            <w:rFonts w:hint="eastAsia"/>
          </w:rPr>
          <w:t>/GCB</w:t>
        </w:r>
        <w:r w:rsidR="00C126F2" w:rsidRPr="006564F9">
          <w:rPr>
            <w:rStyle w:val="af6"/>
            <w:rFonts w:hint="eastAsia"/>
          </w:rPr>
          <w:t>專區</w:t>
        </w:r>
      </w:hyperlink>
    </w:p>
    <w:p w14:paraId="0AFB5240" w14:textId="77777777" w:rsidR="00C126F2" w:rsidRPr="006564F9" w:rsidRDefault="00C126F2" w:rsidP="00C126F2">
      <w:pPr>
        <w:pStyle w:val="2"/>
        <w:spacing w:before="180" w:after="180"/>
        <w:ind w:left="420" w:hanging="420"/>
      </w:pPr>
      <w:bookmarkStart w:id="264" w:name="_Toc130475755"/>
      <w:bookmarkStart w:id="265" w:name="_Toc130807792"/>
      <w:r w:rsidRPr="006564F9">
        <w:t>如何設定網域主機群組原則管理之</w:t>
      </w:r>
      <w:r w:rsidRPr="006564F9">
        <w:t>GPO</w:t>
      </w:r>
      <w:r w:rsidRPr="006564F9">
        <w:t>連結順序？</w:t>
      </w:r>
      <w:bookmarkEnd w:id="264"/>
      <w:bookmarkEnd w:id="265"/>
    </w:p>
    <w:p w14:paraId="668F1852" w14:textId="6EB04EF8" w:rsidR="00C126F2" w:rsidRPr="006564F9" w:rsidRDefault="00C126F2" w:rsidP="00C126F2">
      <w:pPr>
        <w:pStyle w:val="15"/>
        <w:spacing w:after="180"/>
        <w:ind w:left="280"/>
      </w:pPr>
      <w:r w:rsidRPr="006564F9">
        <w:t>群組原則管理時，</w:t>
      </w:r>
      <w:r w:rsidRPr="006564F9">
        <w:t>GPO</w:t>
      </w:r>
      <w:r w:rsidRPr="006564F9">
        <w:t>連結順序依設定值大小決定，連結順序</w:t>
      </w:r>
      <w:r w:rsidR="009257F9">
        <w:rPr>
          <w:rFonts w:hint="eastAsia"/>
        </w:rPr>
        <w:t>之</w:t>
      </w:r>
      <w:r w:rsidRPr="006564F9">
        <w:t>數字越小優先權越高，調整方式如下：</w:t>
      </w:r>
    </w:p>
    <w:p w14:paraId="1AA4EF0A" w14:textId="3FECFA24" w:rsidR="00C126F2" w:rsidRDefault="00C126F2" w:rsidP="00154C86">
      <w:pPr>
        <w:pStyle w:val="10"/>
      </w:pPr>
      <w:r w:rsidRPr="006564F9">
        <w:t>選取欲調整之</w:t>
      </w:r>
      <w:r w:rsidRPr="006564F9">
        <w:t>GPO</w:t>
      </w:r>
      <w:r w:rsidRPr="006564F9">
        <w:t>，並點選下圖標示之移動按鈕，即可調整連結順序</w:t>
      </w:r>
      <w:r>
        <w:rPr>
          <w:rFonts w:hint="eastAsia"/>
        </w:rPr>
        <w:t>，如</w:t>
      </w:r>
      <w:r>
        <w:fldChar w:fldCharType="begin"/>
      </w:r>
      <w:r>
        <w:instrText xml:space="preserve"> </w:instrText>
      </w:r>
      <w:r>
        <w:rPr>
          <w:rFonts w:hint="eastAsia"/>
        </w:rPr>
        <w:instrText>REF _Ref129959812 \r \h</w:instrText>
      </w:r>
      <w:r>
        <w:instrText xml:space="preserve"> </w:instrText>
      </w:r>
      <w:r>
        <w:fldChar w:fldCharType="separate"/>
      </w:r>
      <w:r w:rsidR="00574F0A">
        <w:rPr>
          <w:rFonts w:hint="eastAsia"/>
        </w:rPr>
        <w:t>圖</w:t>
      </w:r>
      <w:r w:rsidR="00574F0A">
        <w:rPr>
          <w:rFonts w:hint="eastAsia"/>
        </w:rPr>
        <w:t>9</w:t>
      </w:r>
      <w:r>
        <w:fldChar w:fldCharType="end"/>
      </w:r>
      <w:r>
        <w:rPr>
          <w:rFonts w:hint="eastAsia"/>
        </w:rPr>
        <w:t>所示</w:t>
      </w:r>
      <w:r w:rsidRPr="006564F9">
        <w:t>。</w:t>
      </w:r>
    </w:p>
    <w:tbl>
      <w:tblPr>
        <w:tblStyle w:val="ae"/>
        <w:tblW w:w="0" w:type="auto"/>
        <w:tblLook w:val="04A0" w:firstRow="1" w:lastRow="0" w:firstColumn="1" w:lastColumn="0" w:noHBand="0" w:noVBand="1"/>
      </w:tblPr>
      <w:tblGrid>
        <w:gridCol w:w="8539"/>
      </w:tblGrid>
      <w:tr w:rsidR="00C126F2" w:rsidRPr="00F757BF" w14:paraId="0AC6FCF8" w14:textId="77777777" w:rsidTr="00BD7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2" w:type="dxa"/>
          </w:tcPr>
          <w:p w14:paraId="4472FFAA" w14:textId="77777777" w:rsidR="00C126F2" w:rsidRPr="00124E56" w:rsidRDefault="00C126F2" w:rsidP="00BD78B7">
            <w:pPr>
              <w:pStyle w:val="af2"/>
            </w:pPr>
            <w:r>
              <w:drawing>
                <wp:inline distT="0" distB="0" distL="0" distR="0" wp14:anchorId="0199C5E6" wp14:editId="706481EE">
                  <wp:extent cx="5285105" cy="2774950"/>
                  <wp:effectExtent l="0" t="0" r="0" b="6350"/>
                  <wp:docPr id="17" name="圖片 17" descr="https://www.nics.nat.gov.tw/UploadFile/attachfilegcb/Sub_Q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ics.nat.gov.tw/UploadFile/attachfilegcb/Sub_Q2_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40112" cy="2856337"/>
                          </a:xfrm>
                          <a:prstGeom prst="rect">
                            <a:avLst/>
                          </a:prstGeom>
                          <a:noFill/>
                          <a:ln>
                            <a:noFill/>
                          </a:ln>
                        </pic:spPr>
                      </pic:pic>
                    </a:graphicData>
                  </a:graphic>
                </wp:inline>
              </w:drawing>
            </w:r>
          </w:p>
        </w:tc>
      </w:tr>
      <w:tr w:rsidR="00C126F2" w:rsidRPr="00F757BF" w14:paraId="46A348B6"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0EE37244" w14:textId="77777777" w:rsidR="00C126F2" w:rsidRPr="00F757BF" w:rsidRDefault="00C126F2" w:rsidP="00BD78B7">
            <w:pPr>
              <w:pStyle w:val="a5"/>
            </w:pPr>
            <w:r w:rsidRPr="00124E56">
              <w:rPr>
                <w:rFonts w:hint="eastAsia"/>
              </w:rPr>
              <w:t>本</w:t>
            </w:r>
            <w:r>
              <w:rPr>
                <w:rFonts w:hint="eastAsia"/>
              </w:rPr>
              <w:t>院</w:t>
            </w:r>
            <w:r w:rsidRPr="00124E56">
              <w:rPr>
                <w:rFonts w:hint="eastAsia"/>
              </w:rPr>
              <w:t>整理</w:t>
            </w:r>
          </w:p>
        </w:tc>
      </w:tr>
      <w:tr w:rsidR="00C126F2" w14:paraId="2502B2F9"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012935D4" w14:textId="77777777" w:rsidR="00C126F2" w:rsidRDefault="00C126F2" w:rsidP="00BD78B7">
            <w:pPr>
              <w:pStyle w:val="a"/>
              <w:spacing w:before="72" w:after="360"/>
            </w:pPr>
            <w:bookmarkStart w:id="266" w:name="_Toc129943488"/>
            <w:bookmarkStart w:id="267" w:name="_Ref129959812"/>
            <w:bookmarkStart w:id="268" w:name="_Toc130475801"/>
            <w:bookmarkStart w:id="269" w:name="_Toc130807846"/>
            <w:r>
              <w:rPr>
                <w:rFonts w:hint="eastAsia"/>
              </w:rPr>
              <w:t>「調整</w:t>
            </w:r>
            <w:r>
              <w:rPr>
                <w:rFonts w:hint="eastAsia"/>
              </w:rPr>
              <w:t>GPO</w:t>
            </w:r>
            <w:r>
              <w:rPr>
                <w:rFonts w:hint="eastAsia"/>
              </w:rPr>
              <w:t>連結順序」</w:t>
            </w:r>
            <w:bookmarkEnd w:id="266"/>
            <w:r>
              <w:rPr>
                <w:rFonts w:hint="eastAsia"/>
              </w:rPr>
              <w:t>設定</w:t>
            </w:r>
            <w:bookmarkEnd w:id="267"/>
            <w:bookmarkEnd w:id="268"/>
            <w:bookmarkEnd w:id="269"/>
          </w:p>
        </w:tc>
      </w:tr>
    </w:tbl>
    <w:p w14:paraId="7398D3B2" w14:textId="4FC10EE6" w:rsidR="00C126F2" w:rsidRDefault="00C126F2" w:rsidP="00154C86">
      <w:pPr>
        <w:pStyle w:val="10"/>
      </w:pPr>
      <w:r w:rsidRPr="006564F9">
        <w:lastRenderedPageBreak/>
        <w:t>結果顯示已將例外管理</w:t>
      </w:r>
      <w:r w:rsidR="00DF459A">
        <w:rPr>
          <w:rFonts w:hint="eastAsia"/>
        </w:rPr>
        <w:t>之</w:t>
      </w:r>
      <w:r w:rsidRPr="006564F9">
        <w:t>連結順序調整至最優先</w:t>
      </w:r>
      <w:r>
        <w:rPr>
          <w:rFonts w:hint="eastAsia"/>
        </w:rPr>
        <w:t>，如</w:t>
      </w:r>
      <w:r>
        <w:fldChar w:fldCharType="begin"/>
      </w:r>
      <w:r>
        <w:instrText xml:space="preserve"> </w:instrText>
      </w:r>
      <w:r>
        <w:rPr>
          <w:rFonts w:hint="eastAsia"/>
        </w:rPr>
        <w:instrText>REF _Ref129959843 \r \h</w:instrText>
      </w:r>
      <w:r>
        <w:instrText xml:space="preserve"> </w:instrText>
      </w:r>
      <w:r>
        <w:fldChar w:fldCharType="separate"/>
      </w:r>
      <w:r w:rsidR="00574F0A">
        <w:rPr>
          <w:rFonts w:hint="eastAsia"/>
        </w:rPr>
        <w:t>圖</w:t>
      </w:r>
      <w:r w:rsidR="00574F0A">
        <w:rPr>
          <w:rFonts w:hint="eastAsia"/>
        </w:rPr>
        <w:t>10</w:t>
      </w:r>
      <w:r>
        <w:fldChar w:fldCharType="end"/>
      </w:r>
      <w:r>
        <w:rPr>
          <w:rFonts w:hint="eastAsia"/>
        </w:rPr>
        <w:t>所示</w:t>
      </w:r>
      <w:r w:rsidRPr="006564F9">
        <w:t>。</w:t>
      </w:r>
    </w:p>
    <w:tbl>
      <w:tblPr>
        <w:tblStyle w:val="ae"/>
        <w:tblW w:w="0" w:type="auto"/>
        <w:tblLook w:val="04A0" w:firstRow="1" w:lastRow="0" w:firstColumn="1" w:lastColumn="0" w:noHBand="0" w:noVBand="1"/>
      </w:tblPr>
      <w:tblGrid>
        <w:gridCol w:w="8946"/>
      </w:tblGrid>
      <w:tr w:rsidR="00C126F2" w:rsidRPr="00F757BF" w14:paraId="5DC9459B" w14:textId="77777777" w:rsidTr="00BD7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2" w:type="dxa"/>
          </w:tcPr>
          <w:p w14:paraId="48FE45D1" w14:textId="77777777" w:rsidR="00C126F2" w:rsidRPr="00124E56" w:rsidRDefault="00C126F2" w:rsidP="00BD78B7">
            <w:pPr>
              <w:pStyle w:val="af2"/>
            </w:pPr>
            <w:r>
              <w:drawing>
                <wp:inline distT="0" distB="0" distL="0" distR="0" wp14:anchorId="3F8E4745" wp14:editId="2810F91A">
                  <wp:extent cx="5534025" cy="2876550"/>
                  <wp:effectExtent l="0" t="0" r="9525" b="0"/>
                  <wp:docPr id="18" name="圖片 18" descr="https://www.nics.nat.gov.tw/UploadFile/attachfilegcb/Sub_Q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ics.nat.gov.tw/UploadFile/attachfilegcb/Sub_Q2_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7054" cy="2904114"/>
                          </a:xfrm>
                          <a:prstGeom prst="rect">
                            <a:avLst/>
                          </a:prstGeom>
                          <a:noFill/>
                          <a:ln>
                            <a:noFill/>
                          </a:ln>
                        </pic:spPr>
                      </pic:pic>
                    </a:graphicData>
                  </a:graphic>
                </wp:inline>
              </w:drawing>
            </w:r>
          </w:p>
        </w:tc>
      </w:tr>
      <w:tr w:rsidR="00C126F2" w:rsidRPr="00F757BF" w14:paraId="0962C5DE"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0D802D9E" w14:textId="77777777" w:rsidR="00C126F2" w:rsidRPr="00F757BF" w:rsidRDefault="00C126F2" w:rsidP="00BD78B7">
            <w:pPr>
              <w:pStyle w:val="a5"/>
            </w:pPr>
            <w:r w:rsidRPr="00124E56">
              <w:rPr>
                <w:rFonts w:hint="eastAsia"/>
              </w:rPr>
              <w:t>本</w:t>
            </w:r>
            <w:r>
              <w:rPr>
                <w:rFonts w:hint="eastAsia"/>
              </w:rPr>
              <w:t>院</w:t>
            </w:r>
            <w:r w:rsidRPr="00124E56">
              <w:rPr>
                <w:rFonts w:hint="eastAsia"/>
              </w:rPr>
              <w:t>整理</w:t>
            </w:r>
          </w:p>
        </w:tc>
      </w:tr>
      <w:tr w:rsidR="00C126F2" w14:paraId="11B50C42"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2D4D835B" w14:textId="77777777" w:rsidR="00C126F2" w:rsidRDefault="00C126F2" w:rsidP="00BD78B7">
            <w:pPr>
              <w:pStyle w:val="a"/>
              <w:spacing w:before="72" w:after="360"/>
            </w:pPr>
            <w:bookmarkStart w:id="270" w:name="_Ref129959843"/>
            <w:bookmarkStart w:id="271" w:name="_Toc130475802"/>
            <w:bookmarkStart w:id="272" w:name="_Toc130807847"/>
            <w:r>
              <w:rPr>
                <w:rFonts w:hint="eastAsia"/>
              </w:rPr>
              <w:t>「調整</w:t>
            </w:r>
            <w:r>
              <w:rPr>
                <w:rFonts w:hint="eastAsia"/>
              </w:rPr>
              <w:t>GPO</w:t>
            </w:r>
            <w:r>
              <w:rPr>
                <w:rFonts w:hint="eastAsia"/>
              </w:rPr>
              <w:t>連結順序」設定結果</w:t>
            </w:r>
            <w:bookmarkEnd w:id="270"/>
            <w:bookmarkEnd w:id="271"/>
            <w:bookmarkEnd w:id="272"/>
          </w:p>
        </w:tc>
      </w:tr>
    </w:tbl>
    <w:p w14:paraId="69A3FD6A" w14:textId="77777777" w:rsidR="00C126F2" w:rsidRPr="006564F9" w:rsidRDefault="00C126F2" w:rsidP="00C126F2">
      <w:pPr>
        <w:pStyle w:val="2"/>
        <w:spacing w:before="180" w:after="180"/>
        <w:ind w:left="420" w:hanging="420"/>
      </w:pPr>
      <w:bookmarkStart w:id="273" w:name="_Toc130475756"/>
      <w:bookmarkStart w:id="274" w:name="_Toc130807793"/>
      <w:r w:rsidRPr="006564F9">
        <w:t>如何建立查詢</w:t>
      </w:r>
      <w:r w:rsidRPr="006564F9">
        <w:t>Microsoft Windows 7</w:t>
      </w:r>
      <w:r w:rsidRPr="006564F9">
        <w:t>與</w:t>
      </w:r>
      <w:r w:rsidRPr="006564F9">
        <w:t>Microsoft Windows 10</w:t>
      </w:r>
      <w:r w:rsidRPr="006564F9">
        <w:t>作業系統的</w:t>
      </w:r>
      <w:r w:rsidRPr="006564F9">
        <w:t>WMI</w:t>
      </w:r>
      <w:r w:rsidRPr="006564F9">
        <w:t>篩選器？</w:t>
      </w:r>
      <w:bookmarkEnd w:id="273"/>
      <w:bookmarkEnd w:id="274"/>
    </w:p>
    <w:p w14:paraId="533DC99C" w14:textId="77777777" w:rsidR="00C126F2" w:rsidRPr="006564F9" w:rsidRDefault="00C126F2" w:rsidP="00C126F2">
      <w:pPr>
        <w:pStyle w:val="15"/>
        <w:spacing w:after="180"/>
        <w:ind w:left="280"/>
      </w:pPr>
      <w:r w:rsidRPr="006564F9">
        <w:t>請參閱下方說明文件：</w:t>
      </w:r>
    </w:p>
    <w:p w14:paraId="046C5A6A" w14:textId="0E0ADA48" w:rsidR="00C126F2" w:rsidRPr="006564F9" w:rsidRDefault="00F317D7" w:rsidP="00154C86">
      <w:pPr>
        <w:pStyle w:val="10"/>
      </w:pPr>
      <w:hyperlink r:id="rId57" w:history="1">
        <w:r w:rsidR="00C126F2" w:rsidRPr="006564F9">
          <w:rPr>
            <w:rStyle w:val="af6"/>
            <w:rFonts w:hint="eastAsia"/>
          </w:rPr>
          <w:t>WMI</w:t>
        </w:r>
        <w:r w:rsidR="00C126F2" w:rsidRPr="006564F9">
          <w:rPr>
            <w:rStyle w:val="af6"/>
            <w:rFonts w:hint="eastAsia"/>
          </w:rPr>
          <w:t>篩選器操作說明</w:t>
        </w:r>
      </w:hyperlink>
    </w:p>
    <w:p w14:paraId="4BD547D5" w14:textId="135621F7" w:rsidR="00C126F2" w:rsidRPr="006564F9" w:rsidRDefault="00C126F2" w:rsidP="00C126F2">
      <w:pPr>
        <w:pStyle w:val="2"/>
        <w:spacing w:before="180" w:after="180"/>
        <w:ind w:left="420" w:hanging="420"/>
      </w:pPr>
      <w:bookmarkStart w:id="275" w:name="_Toc130475757"/>
      <w:bookmarkStart w:id="276" w:name="_Toc130807794"/>
      <w:r w:rsidRPr="006564F9">
        <w:t>如何在群組原則編輯器</w:t>
      </w:r>
      <w:r w:rsidRPr="006564F9">
        <w:t>(</w:t>
      </w:r>
      <w:proofErr w:type="spellStart"/>
      <w:r w:rsidRPr="006564F9">
        <w:t>gpedit.msc</w:t>
      </w:r>
      <w:proofErr w:type="spellEnd"/>
      <w:r w:rsidRPr="006564F9">
        <w:t>)</w:t>
      </w:r>
      <w:r w:rsidRPr="006564F9">
        <w:t>中顯示</w:t>
      </w:r>
      <w:r w:rsidRPr="006564F9">
        <w:t>MSS</w:t>
      </w:r>
      <w:r w:rsidRPr="006564F9">
        <w:t>類別</w:t>
      </w:r>
      <w:r w:rsidR="00DF459A">
        <w:rPr>
          <w:rFonts w:hint="eastAsia"/>
        </w:rPr>
        <w:t>之</w:t>
      </w:r>
      <w:r w:rsidRPr="006564F9">
        <w:t>設定？</w:t>
      </w:r>
      <w:bookmarkEnd w:id="275"/>
      <w:bookmarkEnd w:id="276"/>
    </w:p>
    <w:p w14:paraId="5031A07A" w14:textId="77777777" w:rsidR="00C126F2" w:rsidRPr="006564F9" w:rsidRDefault="00C126F2" w:rsidP="00C126F2">
      <w:pPr>
        <w:pStyle w:val="15"/>
        <w:spacing w:after="180"/>
        <w:ind w:left="280"/>
      </w:pPr>
      <w:r w:rsidRPr="006564F9">
        <w:t>請依照下列步驟操作，以顯示</w:t>
      </w:r>
      <w:r w:rsidRPr="006564F9">
        <w:t>MSS</w:t>
      </w:r>
      <w:r w:rsidRPr="006564F9">
        <w:t>類別的設定：</w:t>
      </w:r>
    </w:p>
    <w:p w14:paraId="1AE649F4" w14:textId="77777777" w:rsidR="00C126F2" w:rsidRDefault="00C126F2" w:rsidP="00154C86">
      <w:pPr>
        <w:pStyle w:val="10"/>
      </w:pPr>
      <w:r w:rsidRPr="006564F9">
        <w:t>安裝</w:t>
      </w:r>
      <w:r w:rsidRPr="006564F9">
        <w:t>LocalGPO</w:t>
      </w:r>
      <w:r w:rsidRPr="006564F9">
        <w:t>程式。</w:t>
      </w:r>
    </w:p>
    <w:p w14:paraId="0FAFE31F" w14:textId="77777777" w:rsidR="00C126F2" w:rsidRDefault="00C126F2" w:rsidP="00154C86">
      <w:pPr>
        <w:pStyle w:val="10"/>
      </w:pPr>
      <w:r w:rsidRPr="006564F9">
        <w:t>按右鍵「以系統管理員身分執行」啟動</w:t>
      </w:r>
      <w:r w:rsidRPr="006564F9">
        <w:t xml:space="preserve">LocalGPO Command </w:t>
      </w:r>
      <w:r w:rsidRPr="006564F9">
        <w:t>程式。</w:t>
      </w:r>
    </w:p>
    <w:p w14:paraId="69A8C8B1" w14:textId="43CA1813" w:rsidR="00C126F2" w:rsidRPr="006564F9" w:rsidRDefault="00C126F2" w:rsidP="00154C86">
      <w:pPr>
        <w:pStyle w:val="10"/>
      </w:pPr>
      <w:r w:rsidRPr="006564F9">
        <w:t>在</w:t>
      </w:r>
      <w:r w:rsidRPr="006564F9">
        <w:t>LocalGPO Command</w:t>
      </w:r>
      <w:r w:rsidRPr="006564F9">
        <w:t>輸入「</w:t>
      </w:r>
      <w:r w:rsidRPr="006564F9">
        <w:t>cscript LocalGPO.wsf /ConfigSCE</w:t>
      </w:r>
      <w:r w:rsidRPr="006564F9">
        <w:t>」執行後，就可以在群組原則編輯器看到</w:t>
      </w:r>
      <w:r w:rsidRPr="006564F9">
        <w:t>MSS</w:t>
      </w:r>
      <w:r w:rsidRPr="006564F9">
        <w:t>類別</w:t>
      </w:r>
      <w:r w:rsidR="00DF459A">
        <w:rPr>
          <w:rFonts w:hint="eastAsia"/>
        </w:rPr>
        <w:t>之</w:t>
      </w:r>
      <w:r w:rsidRPr="006564F9">
        <w:t>設定。</w:t>
      </w:r>
    </w:p>
    <w:p w14:paraId="0B28237E" w14:textId="77777777" w:rsidR="00C126F2" w:rsidRPr="006564F9" w:rsidRDefault="00C126F2" w:rsidP="00C126F2">
      <w:pPr>
        <w:pStyle w:val="2"/>
        <w:spacing w:before="180" w:after="180"/>
        <w:ind w:left="420" w:hanging="420"/>
      </w:pPr>
      <w:bookmarkStart w:id="277" w:name="_Toc130475758"/>
      <w:bookmarkStart w:id="278" w:name="_Toc130807795"/>
      <w:r w:rsidRPr="006564F9">
        <w:lastRenderedPageBreak/>
        <w:t>使用者電腦執行「</w:t>
      </w:r>
      <w:proofErr w:type="spellStart"/>
      <w:r w:rsidRPr="006564F9">
        <w:t>gpupdate</w:t>
      </w:r>
      <w:proofErr w:type="spellEnd"/>
      <w:r w:rsidRPr="006564F9">
        <w:t xml:space="preserve"> /force</w:t>
      </w:r>
      <w:r w:rsidRPr="006564F9">
        <w:t>」指令後顯示失敗訊息，可能為哪些原因造成？</w:t>
      </w:r>
      <w:bookmarkEnd w:id="277"/>
      <w:bookmarkEnd w:id="278"/>
    </w:p>
    <w:p w14:paraId="1DE64F8C" w14:textId="1A0E4164" w:rsidR="00C126F2" w:rsidRDefault="00C126F2" w:rsidP="00C126F2">
      <w:pPr>
        <w:pStyle w:val="15"/>
        <w:spacing w:after="180"/>
        <w:ind w:left="280"/>
      </w:pPr>
      <w:r w:rsidRPr="006564F9">
        <w:t>執行「</w:t>
      </w:r>
      <w:proofErr w:type="spellStart"/>
      <w:r w:rsidRPr="006564F9">
        <w:t>gpupdate</w:t>
      </w:r>
      <w:proofErr w:type="spellEnd"/>
      <w:r w:rsidRPr="006564F9">
        <w:t xml:space="preserve"> /force</w:t>
      </w:r>
      <w:r w:rsidRPr="006564F9">
        <w:t>」指令後，若顯示如下</w:t>
      </w:r>
      <w:r>
        <w:fldChar w:fldCharType="begin"/>
      </w:r>
      <w:r>
        <w:instrText xml:space="preserve"> REF _Ref129959889 \r \h </w:instrText>
      </w:r>
      <w:r>
        <w:fldChar w:fldCharType="separate"/>
      </w:r>
      <w:r w:rsidR="00574F0A">
        <w:rPr>
          <w:rFonts w:hint="eastAsia"/>
        </w:rPr>
        <w:t>圖</w:t>
      </w:r>
      <w:r w:rsidR="00574F0A">
        <w:rPr>
          <w:rFonts w:hint="eastAsia"/>
        </w:rPr>
        <w:t>11</w:t>
      </w:r>
      <w:r>
        <w:fldChar w:fldCharType="end"/>
      </w:r>
      <w:r w:rsidRPr="006564F9">
        <w:t>之失敗訊息，請先行檢視網域設定是否正常，若網域設定正常，可能為網域主機系統忙碌或網路連線異常導致使用者電腦更新群組原則失敗。</w:t>
      </w:r>
    </w:p>
    <w:tbl>
      <w:tblPr>
        <w:tblStyle w:val="ae"/>
        <w:tblW w:w="0" w:type="auto"/>
        <w:tblLook w:val="04A0" w:firstRow="1" w:lastRow="0" w:firstColumn="1" w:lastColumn="0" w:noHBand="0" w:noVBand="1"/>
      </w:tblPr>
      <w:tblGrid>
        <w:gridCol w:w="8499"/>
      </w:tblGrid>
      <w:tr w:rsidR="00C126F2" w:rsidRPr="00F757BF" w14:paraId="6DCBDE4F" w14:textId="77777777" w:rsidTr="00BD7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2" w:type="dxa"/>
          </w:tcPr>
          <w:p w14:paraId="27867F3C" w14:textId="77777777" w:rsidR="00C126F2" w:rsidRPr="00124E56" w:rsidRDefault="00C126F2" w:rsidP="00BD78B7">
            <w:pPr>
              <w:pStyle w:val="af2"/>
            </w:pPr>
            <w:r>
              <w:drawing>
                <wp:inline distT="0" distB="0" distL="0" distR="0" wp14:anchorId="4B4BDB8A" wp14:editId="531FF685">
                  <wp:extent cx="5259996" cy="3448050"/>
                  <wp:effectExtent l="0" t="0" r="0" b="0"/>
                  <wp:docPr id="19" name="圖片 19" descr="https://www.nics.nat.gov.tw/UploadFile/attachfilegcb/Sub_Q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ics.nat.gov.tw/UploadFile/attachfilegcb/Sub_Q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43439" cy="3502749"/>
                          </a:xfrm>
                          <a:prstGeom prst="rect">
                            <a:avLst/>
                          </a:prstGeom>
                          <a:noFill/>
                          <a:ln>
                            <a:noFill/>
                          </a:ln>
                        </pic:spPr>
                      </pic:pic>
                    </a:graphicData>
                  </a:graphic>
                </wp:inline>
              </w:drawing>
            </w:r>
          </w:p>
        </w:tc>
      </w:tr>
      <w:tr w:rsidR="00C126F2" w:rsidRPr="00F757BF" w14:paraId="7DAB532E"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411C81C6" w14:textId="77777777" w:rsidR="00C126F2" w:rsidRPr="00F757BF" w:rsidRDefault="00C126F2" w:rsidP="00BD78B7">
            <w:pPr>
              <w:pStyle w:val="a5"/>
            </w:pPr>
            <w:r w:rsidRPr="00124E56">
              <w:rPr>
                <w:rFonts w:hint="eastAsia"/>
              </w:rPr>
              <w:t>本</w:t>
            </w:r>
            <w:r>
              <w:rPr>
                <w:rFonts w:hint="eastAsia"/>
              </w:rPr>
              <w:t>院</w:t>
            </w:r>
            <w:r w:rsidRPr="00124E56">
              <w:rPr>
                <w:rFonts w:hint="eastAsia"/>
              </w:rPr>
              <w:t>整理</w:t>
            </w:r>
          </w:p>
        </w:tc>
      </w:tr>
      <w:tr w:rsidR="00C126F2" w14:paraId="7A158170"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30A30C24" w14:textId="77777777" w:rsidR="00C126F2" w:rsidRDefault="00C126F2" w:rsidP="00BD78B7">
            <w:pPr>
              <w:pStyle w:val="a"/>
              <w:spacing w:before="72" w:after="360"/>
            </w:pPr>
            <w:bookmarkStart w:id="279" w:name="_Ref129959889"/>
            <w:bookmarkStart w:id="280" w:name="_Toc130475803"/>
            <w:bookmarkStart w:id="281" w:name="_Toc130807848"/>
            <w:r>
              <w:rPr>
                <w:rFonts w:hint="eastAsia"/>
              </w:rPr>
              <w:t>「</w:t>
            </w:r>
            <w:proofErr w:type="spellStart"/>
            <w:r>
              <w:rPr>
                <w:rFonts w:hint="eastAsia"/>
              </w:rPr>
              <w:t>g</w:t>
            </w:r>
            <w:r>
              <w:t>pupdate</w:t>
            </w:r>
            <w:proofErr w:type="spellEnd"/>
            <w:r>
              <w:t xml:space="preserve"> /force</w:t>
            </w:r>
            <w:r>
              <w:rPr>
                <w:rFonts w:hint="eastAsia"/>
              </w:rPr>
              <w:t>」失敗訊息</w:t>
            </w:r>
            <w:bookmarkEnd w:id="279"/>
            <w:bookmarkEnd w:id="280"/>
            <w:bookmarkEnd w:id="281"/>
          </w:p>
        </w:tc>
      </w:tr>
    </w:tbl>
    <w:p w14:paraId="2613A704" w14:textId="6311D09D" w:rsidR="00C126F2" w:rsidRPr="006564F9" w:rsidRDefault="00C126F2" w:rsidP="00C126F2">
      <w:pPr>
        <w:pStyle w:val="2"/>
        <w:spacing w:before="180" w:after="180"/>
        <w:ind w:left="420" w:hanging="420"/>
      </w:pPr>
      <w:bookmarkStart w:id="282" w:name="_Toc130475759"/>
      <w:bookmarkStart w:id="283" w:name="_Toc130807796"/>
      <w:r w:rsidRPr="006564F9">
        <w:t>導入政府組態基準</w:t>
      </w:r>
      <w:r w:rsidRPr="006564F9">
        <w:t>(GCB)</w:t>
      </w:r>
      <w:r w:rsidRPr="006564F9">
        <w:t>後，該如何判斷影響電腦與系統</w:t>
      </w:r>
      <w:r w:rsidR="00DF459A">
        <w:rPr>
          <w:rFonts w:hint="eastAsia"/>
        </w:rPr>
        <w:t>之</w:t>
      </w:r>
      <w:r w:rsidRPr="006564F9">
        <w:t>項目</w:t>
      </w:r>
      <w:bookmarkEnd w:id="282"/>
      <w:r w:rsidR="00B600A0" w:rsidRPr="006564F9">
        <w:t>？</w:t>
      </w:r>
      <w:bookmarkEnd w:id="283"/>
    </w:p>
    <w:p w14:paraId="5AFB0BB5" w14:textId="0A0650A6" w:rsidR="00C126F2" w:rsidRDefault="00C126F2" w:rsidP="00C126F2">
      <w:pPr>
        <w:pStyle w:val="15"/>
        <w:spacing w:after="180"/>
        <w:ind w:left="280"/>
      </w:pPr>
      <w:r w:rsidRPr="006564F9">
        <w:t>若機關須針對政府組態基準</w:t>
      </w:r>
      <w:r w:rsidRPr="006564F9">
        <w:t>(GCB)</w:t>
      </w:r>
      <w:r w:rsidRPr="006564F9">
        <w:t>條目進行測試，建議以二分法方式逐漸縮小範圍進行，如下</w:t>
      </w:r>
      <w:r>
        <w:fldChar w:fldCharType="begin"/>
      </w:r>
      <w:r>
        <w:instrText xml:space="preserve"> REF _Ref129959946 \r \h </w:instrText>
      </w:r>
      <w:r>
        <w:fldChar w:fldCharType="separate"/>
      </w:r>
      <w:r w:rsidR="00574F0A">
        <w:rPr>
          <w:rFonts w:hint="eastAsia"/>
        </w:rPr>
        <w:t>圖</w:t>
      </w:r>
      <w:r w:rsidR="00574F0A">
        <w:rPr>
          <w:rFonts w:hint="eastAsia"/>
        </w:rPr>
        <w:t>12</w:t>
      </w:r>
      <w:r>
        <w:fldChar w:fldCharType="end"/>
      </w:r>
      <w:r w:rsidRPr="006564F9">
        <w:t>以</w:t>
      </w:r>
      <w:r w:rsidRPr="006564F9">
        <w:t>Microsoft Windows 7</w:t>
      </w:r>
      <w:r w:rsidRPr="006564F9">
        <w:t>為例，將</w:t>
      </w:r>
      <w:r w:rsidRPr="006564F9">
        <w:t>GPO</w:t>
      </w:r>
      <w:r w:rsidRPr="006564F9">
        <w:t>分為「</w:t>
      </w:r>
      <w:r w:rsidRPr="006564F9">
        <w:t>Account Policy</w:t>
      </w:r>
      <w:r w:rsidRPr="006564F9">
        <w:t>、</w:t>
      </w:r>
      <w:r w:rsidRPr="006564F9">
        <w:t>Computer Settings</w:t>
      </w:r>
      <w:r w:rsidRPr="006564F9">
        <w:t>」與「</w:t>
      </w:r>
      <w:r w:rsidRPr="006564F9">
        <w:t xml:space="preserve"> Firewall Settings</w:t>
      </w:r>
      <w:r w:rsidRPr="006564F9">
        <w:t>、</w:t>
      </w:r>
      <w:r w:rsidRPr="006564F9">
        <w:t>User Settings</w:t>
      </w:r>
      <w:r w:rsidRPr="006564F9">
        <w:t>」等兩個群組，依次部署於測試環境，經測試後發現「</w:t>
      </w:r>
      <w:r w:rsidRPr="006564F9">
        <w:t>Account Policy</w:t>
      </w:r>
      <w:r w:rsidRPr="006564F9">
        <w:t>、</w:t>
      </w:r>
      <w:r w:rsidRPr="006564F9">
        <w:t>Computer Settings</w:t>
      </w:r>
      <w:r w:rsidRPr="006564F9">
        <w:t>」影響加解密相關程式，再拆分測試後發現為</w:t>
      </w:r>
      <w:r w:rsidRPr="006564F9">
        <w:lastRenderedPageBreak/>
        <w:t>「</w:t>
      </w:r>
      <w:r w:rsidRPr="006564F9">
        <w:t>Computer Settings</w:t>
      </w:r>
      <w:r w:rsidRPr="006564F9">
        <w:t>」條目影響，單獨針對「</w:t>
      </w:r>
      <w:r w:rsidRPr="006564F9">
        <w:t>Computer Settings</w:t>
      </w:r>
      <w:r w:rsidRPr="006564F9">
        <w:t>」測試後即可</w:t>
      </w:r>
      <w:proofErr w:type="gramStart"/>
      <w:r w:rsidRPr="006564F9">
        <w:t>釐</w:t>
      </w:r>
      <w:proofErr w:type="gramEnd"/>
      <w:r w:rsidRPr="006564F9">
        <w:t>清</w:t>
      </w:r>
      <w:r w:rsidRPr="006564F9">
        <w:t>TWGCB-01-001-0040</w:t>
      </w:r>
      <w:r w:rsidRPr="006564F9">
        <w:t>影響加解密相關程式，並可針對此項目進行例外管理。</w:t>
      </w:r>
    </w:p>
    <w:tbl>
      <w:tblPr>
        <w:tblStyle w:val="ae"/>
        <w:tblW w:w="0" w:type="auto"/>
        <w:tblLook w:val="04A0" w:firstRow="1" w:lastRow="0" w:firstColumn="1" w:lastColumn="0" w:noHBand="0" w:noVBand="1"/>
      </w:tblPr>
      <w:tblGrid>
        <w:gridCol w:w="7485"/>
      </w:tblGrid>
      <w:tr w:rsidR="00C126F2" w:rsidRPr="00F757BF" w14:paraId="671B1FE0" w14:textId="77777777" w:rsidTr="00BD7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2" w:type="dxa"/>
          </w:tcPr>
          <w:p w14:paraId="6BFD14FD" w14:textId="77777777" w:rsidR="00C126F2" w:rsidRPr="00124E56" w:rsidRDefault="00C126F2" w:rsidP="00BD78B7">
            <w:pPr>
              <w:pStyle w:val="af2"/>
            </w:pPr>
            <w:r>
              <w:drawing>
                <wp:inline distT="0" distB="0" distL="0" distR="0" wp14:anchorId="73DC094F" wp14:editId="5B5E0D24">
                  <wp:extent cx="4615891" cy="2206049"/>
                  <wp:effectExtent l="0" t="0" r="0" b="3810"/>
                  <wp:docPr id="20" name="圖片 20" descr="https://www.nics.nat.gov.tw/UploadFile/attachfilegcb/TWGCB-01-001-0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ics.nat.gov.tw/UploadFile/attachfilegcb/TWGCB-01-001-004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46959" cy="2268690"/>
                          </a:xfrm>
                          <a:prstGeom prst="rect">
                            <a:avLst/>
                          </a:prstGeom>
                          <a:noFill/>
                          <a:ln>
                            <a:noFill/>
                          </a:ln>
                        </pic:spPr>
                      </pic:pic>
                    </a:graphicData>
                  </a:graphic>
                </wp:inline>
              </w:drawing>
            </w:r>
          </w:p>
        </w:tc>
      </w:tr>
      <w:tr w:rsidR="00C126F2" w:rsidRPr="00F757BF" w14:paraId="7B9A7349"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16A2B8DB" w14:textId="77777777" w:rsidR="00C126F2" w:rsidRPr="00F757BF" w:rsidRDefault="00C126F2" w:rsidP="00BD78B7">
            <w:pPr>
              <w:pStyle w:val="a5"/>
            </w:pPr>
            <w:r w:rsidRPr="00124E56">
              <w:rPr>
                <w:rFonts w:hint="eastAsia"/>
              </w:rPr>
              <w:t>本</w:t>
            </w:r>
            <w:r>
              <w:rPr>
                <w:rFonts w:hint="eastAsia"/>
              </w:rPr>
              <w:t>院</w:t>
            </w:r>
            <w:r w:rsidRPr="00124E56">
              <w:rPr>
                <w:rFonts w:hint="eastAsia"/>
              </w:rPr>
              <w:t>整理</w:t>
            </w:r>
          </w:p>
        </w:tc>
      </w:tr>
      <w:tr w:rsidR="00C126F2" w14:paraId="5F1F178A"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6F45AD87" w14:textId="77777777" w:rsidR="00C126F2" w:rsidRDefault="00C126F2" w:rsidP="00BD78B7">
            <w:pPr>
              <w:pStyle w:val="a"/>
              <w:spacing w:before="72" w:after="360"/>
            </w:pPr>
            <w:bookmarkStart w:id="284" w:name="_Ref129959946"/>
            <w:bookmarkStart w:id="285" w:name="_Toc130475804"/>
            <w:bookmarkStart w:id="286" w:name="_Toc130807849"/>
            <w:r>
              <w:rPr>
                <w:rFonts w:hint="eastAsia"/>
              </w:rPr>
              <w:t>Wi</w:t>
            </w:r>
            <w:r>
              <w:t xml:space="preserve">ndows 7 </w:t>
            </w:r>
            <w:r>
              <w:rPr>
                <w:rFonts w:hint="eastAsia"/>
              </w:rPr>
              <w:t>G</w:t>
            </w:r>
            <w:r>
              <w:t>CB</w:t>
            </w:r>
            <w:r>
              <w:rPr>
                <w:rFonts w:hint="eastAsia"/>
              </w:rPr>
              <w:t>二分法測試方式</w:t>
            </w:r>
            <w:bookmarkEnd w:id="284"/>
            <w:bookmarkEnd w:id="285"/>
            <w:bookmarkEnd w:id="286"/>
          </w:p>
        </w:tc>
      </w:tr>
    </w:tbl>
    <w:p w14:paraId="46D700F1" w14:textId="77777777" w:rsidR="00C126F2" w:rsidRPr="006564F9" w:rsidRDefault="00C126F2" w:rsidP="00C126F2">
      <w:pPr>
        <w:pStyle w:val="2"/>
        <w:spacing w:before="180" w:after="180"/>
        <w:ind w:left="420" w:hanging="420"/>
      </w:pPr>
      <w:bookmarkStart w:id="287" w:name="_Toc130475760"/>
      <w:bookmarkStart w:id="288" w:name="_Toc130807797"/>
      <w:r w:rsidRPr="006564F9">
        <w:t>如何針對不同科室派送不同例外管理設定值之</w:t>
      </w:r>
      <w:r w:rsidRPr="006564F9">
        <w:t>GPO</w:t>
      </w:r>
      <w:r w:rsidRPr="006564F9">
        <w:t>？</w:t>
      </w:r>
      <w:bookmarkEnd w:id="287"/>
      <w:bookmarkEnd w:id="288"/>
    </w:p>
    <w:p w14:paraId="414C0866" w14:textId="461AA523" w:rsidR="00C126F2" w:rsidRPr="006564F9" w:rsidRDefault="00C126F2" w:rsidP="00C126F2">
      <w:pPr>
        <w:pStyle w:val="15"/>
        <w:spacing w:after="180"/>
        <w:ind w:left="280"/>
      </w:pPr>
      <w:r w:rsidRPr="006564F9">
        <w:t>如下</w:t>
      </w:r>
      <w:r>
        <w:fldChar w:fldCharType="begin"/>
      </w:r>
      <w:r>
        <w:instrText xml:space="preserve"> REF _Ref129960002 \r \h </w:instrText>
      </w:r>
      <w:r>
        <w:fldChar w:fldCharType="separate"/>
      </w:r>
      <w:r w:rsidR="00574F0A">
        <w:rPr>
          <w:rFonts w:hint="eastAsia"/>
        </w:rPr>
        <w:t>圖</w:t>
      </w:r>
      <w:r w:rsidR="00574F0A">
        <w:rPr>
          <w:rFonts w:hint="eastAsia"/>
        </w:rPr>
        <w:t>13</w:t>
      </w:r>
      <w:r>
        <w:fldChar w:fldCharType="end"/>
      </w:r>
      <w:r w:rsidRPr="006564F9">
        <w:t>所示，建議於上層</w:t>
      </w:r>
      <w:r w:rsidRPr="006564F9">
        <w:t>OU</w:t>
      </w:r>
      <w:r w:rsidRPr="006564F9">
        <w:t>部署政府組態基準</w:t>
      </w:r>
      <w:r w:rsidRPr="006564F9">
        <w:t>(GCB)</w:t>
      </w:r>
      <w:r w:rsidRPr="006564F9">
        <w:t>之</w:t>
      </w:r>
      <w:r w:rsidRPr="006564F9">
        <w:t>GPO</w:t>
      </w:r>
      <w:r w:rsidRPr="006564F9">
        <w:t>，在下層各科室</w:t>
      </w:r>
      <w:r w:rsidRPr="006564F9">
        <w:t>OU</w:t>
      </w:r>
      <w:r w:rsidRPr="006564F9">
        <w:t>部署例外管理</w:t>
      </w:r>
      <w:r w:rsidRPr="006564F9">
        <w:t>GPO</w:t>
      </w:r>
      <w:r w:rsidRPr="006564F9">
        <w:t>，依政府組態基準</w:t>
      </w:r>
      <w:r w:rsidRPr="006564F9">
        <w:t>(GCB)</w:t>
      </w:r>
      <w:r w:rsidRPr="006564F9">
        <w:t>套用原則，下層</w:t>
      </w:r>
      <w:r w:rsidRPr="006564F9">
        <w:t>OU</w:t>
      </w:r>
      <w:r w:rsidRPr="006564F9">
        <w:t>之設定會覆蓋上層</w:t>
      </w:r>
      <w:r w:rsidRPr="006564F9">
        <w:t>OU</w:t>
      </w:r>
      <w:r w:rsidRPr="006564F9">
        <w:t>設定值，以達成針對不同科室派送不同例外管理</w:t>
      </w:r>
      <w:r w:rsidRPr="006564F9">
        <w:t>GPO</w:t>
      </w:r>
      <w:r w:rsidRPr="006564F9">
        <w:t>之需求。</w:t>
      </w:r>
    </w:p>
    <w:tbl>
      <w:tblPr>
        <w:tblStyle w:val="ae"/>
        <w:tblW w:w="0" w:type="auto"/>
        <w:tblLook w:val="04A0" w:firstRow="1" w:lastRow="0" w:firstColumn="1" w:lastColumn="0" w:noHBand="0" w:noVBand="1"/>
      </w:tblPr>
      <w:tblGrid>
        <w:gridCol w:w="7042"/>
      </w:tblGrid>
      <w:tr w:rsidR="00C126F2" w:rsidRPr="00F757BF" w14:paraId="002A8393" w14:textId="77777777" w:rsidTr="00BD7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2" w:type="dxa"/>
          </w:tcPr>
          <w:p w14:paraId="1CEB0BA5" w14:textId="77777777" w:rsidR="00C126F2" w:rsidRPr="00124E56" w:rsidRDefault="00C126F2" w:rsidP="00BD78B7">
            <w:pPr>
              <w:pStyle w:val="af2"/>
            </w:pPr>
            <w:r>
              <w:lastRenderedPageBreak/>
              <w:drawing>
                <wp:inline distT="0" distB="0" distL="0" distR="0" wp14:anchorId="422AF838" wp14:editId="05814388">
                  <wp:extent cx="4286708" cy="5354741"/>
                  <wp:effectExtent l="0" t="0" r="0" b="0"/>
                  <wp:docPr id="21" name="圖片 21" descr="https://www.nics.nat.gov.tw/UploadFile/attachfilegcb/Sub_Q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ics.nat.gov.tw/UploadFile/attachfilegcb/Sub_Q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46116" cy="5428951"/>
                          </a:xfrm>
                          <a:prstGeom prst="rect">
                            <a:avLst/>
                          </a:prstGeom>
                          <a:noFill/>
                          <a:ln>
                            <a:noFill/>
                          </a:ln>
                        </pic:spPr>
                      </pic:pic>
                    </a:graphicData>
                  </a:graphic>
                </wp:inline>
              </w:drawing>
            </w:r>
          </w:p>
        </w:tc>
      </w:tr>
      <w:tr w:rsidR="00C126F2" w:rsidRPr="00F757BF" w14:paraId="5F017C1A"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7A064E94" w14:textId="77777777" w:rsidR="00C126F2" w:rsidRPr="00F757BF" w:rsidRDefault="00C126F2" w:rsidP="00BD78B7">
            <w:pPr>
              <w:pStyle w:val="a5"/>
            </w:pPr>
            <w:r w:rsidRPr="00124E56">
              <w:rPr>
                <w:rFonts w:hint="eastAsia"/>
              </w:rPr>
              <w:t>本</w:t>
            </w:r>
            <w:r>
              <w:rPr>
                <w:rFonts w:hint="eastAsia"/>
              </w:rPr>
              <w:t>院</w:t>
            </w:r>
            <w:r w:rsidRPr="00124E56">
              <w:rPr>
                <w:rFonts w:hint="eastAsia"/>
              </w:rPr>
              <w:t>整理</w:t>
            </w:r>
          </w:p>
        </w:tc>
      </w:tr>
      <w:tr w:rsidR="00C126F2" w14:paraId="21C1BB3F"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5702CEBB" w14:textId="77777777" w:rsidR="00C126F2" w:rsidRDefault="00C126F2" w:rsidP="00BD78B7">
            <w:pPr>
              <w:pStyle w:val="a"/>
              <w:spacing w:before="72" w:after="360"/>
            </w:pPr>
            <w:bookmarkStart w:id="289" w:name="_Ref129960002"/>
            <w:bookmarkStart w:id="290" w:name="_Toc130475805"/>
            <w:bookmarkStart w:id="291" w:name="_Toc130807850"/>
            <w:r w:rsidRPr="006564F9">
              <w:t>針對不同科室派送不同例外管理</w:t>
            </w:r>
            <w:r w:rsidRPr="006564F9">
              <w:t>GPO</w:t>
            </w:r>
            <w:bookmarkEnd w:id="289"/>
            <w:bookmarkEnd w:id="290"/>
            <w:bookmarkEnd w:id="291"/>
          </w:p>
        </w:tc>
      </w:tr>
    </w:tbl>
    <w:p w14:paraId="2039152A" w14:textId="77777777" w:rsidR="00C126F2" w:rsidRPr="006564F9" w:rsidRDefault="00C126F2" w:rsidP="00C126F2">
      <w:pPr>
        <w:pStyle w:val="2"/>
        <w:spacing w:before="180" w:after="180"/>
        <w:ind w:left="420" w:hanging="420"/>
      </w:pPr>
      <w:bookmarkStart w:id="292" w:name="_Toc130475761"/>
      <w:bookmarkStart w:id="293" w:name="_Toc130807798"/>
      <w:r w:rsidRPr="006564F9">
        <w:t>什麼</w:t>
      </w:r>
      <w:proofErr w:type="gramStart"/>
      <w:r w:rsidRPr="006564F9">
        <w:t>情況下需訂立</w:t>
      </w:r>
      <w:proofErr w:type="gramEnd"/>
      <w:r w:rsidRPr="006564F9">
        <w:t>例外管理項目？</w:t>
      </w:r>
      <w:bookmarkEnd w:id="292"/>
      <w:bookmarkEnd w:id="293"/>
    </w:p>
    <w:p w14:paraId="48EDA55A" w14:textId="77777777" w:rsidR="00C126F2" w:rsidRPr="006564F9" w:rsidRDefault="00C126F2" w:rsidP="00C126F2">
      <w:pPr>
        <w:pStyle w:val="15"/>
        <w:spacing w:after="180"/>
        <w:ind w:left="280"/>
      </w:pPr>
      <w:r w:rsidRPr="006564F9">
        <w:t>當機關組態設定值與</w:t>
      </w:r>
      <w:proofErr w:type="gramStart"/>
      <w:r>
        <w:rPr>
          <w:rFonts w:hint="eastAsia"/>
        </w:rPr>
        <w:t>資安院</w:t>
      </w:r>
      <w:proofErr w:type="gramEnd"/>
      <w:r w:rsidRPr="006564F9">
        <w:t>公告之「政府組態基準文件」表列項目不同時，皆需列入例外管理，以確實控管可能存在的風險。若不在「政府組態基準文件」表列項目中，則不需列入例外管理。</w:t>
      </w:r>
    </w:p>
    <w:p w14:paraId="5FED5745" w14:textId="77777777" w:rsidR="00C126F2" w:rsidRPr="006564F9" w:rsidRDefault="00C126F2" w:rsidP="00C126F2">
      <w:pPr>
        <w:pStyle w:val="2"/>
        <w:spacing w:before="180" w:after="180"/>
        <w:ind w:left="420" w:hanging="420"/>
      </w:pPr>
      <w:bookmarkStart w:id="294" w:name="_Toc130475762"/>
      <w:bookmarkStart w:id="295" w:name="_Toc130807799"/>
      <w:r w:rsidRPr="006564F9">
        <w:lastRenderedPageBreak/>
        <w:t>是否有政府組態基準</w:t>
      </w:r>
      <w:r w:rsidRPr="006564F9">
        <w:t>(GCB)</w:t>
      </w:r>
      <w:r w:rsidRPr="006564F9">
        <w:t>例外管理表單範例可供參考？</w:t>
      </w:r>
      <w:bookmarkEnd w:id="294"/>
      <w:bookmarkEnd w:id="295"/>
    </w:p>
    <w:p w14:paraId="2F39C949" w14:textId="244F6ED8" w:rsidR="00C126F2" w:rsidRPr="006564F9" w:rsidRDefault="00C126F2" w:rsidP="00C126F2">
      <w:pPr>
        <w:pStyle w:val="15"/>
        <w:spacing w:after="180"/>
        <w:ind w:left="280"/>
      </w:pPr>
      <w:r w:rsidRPr="006564F9">
        <w:t>GCB</w:t>
      </w:r>
      <w:r w:rsidRPr="006564F9">
        <w:t>數位教材內容已納入例外管理表單範例</w:t>
      </w:r>
      <w:r>
        <w:rPr>
          <w:rFonts w:hint="eastAsia"/>
        </w:rPr>
        <w:t>(</w:t>
      </w:r>
      <w:r>
        <w:rPr>
          <w:rFonts w:hint="eastAsia"/>
        </w:rPr>
        <w:t>如</w:t>
      </w:r>
      <w:r>
        <w:fldChar w:fldCharType="begin"/>
      </w:r>
      <w:r>
        <w:instrText xml:space="preserve"> </w:instrText>
      </w:r>
      <w:r>
        <w:rPr>
          <w:rFonts w:hint="eastAsia"/>
        </w:rPr>
        <w:instrText>REF _Ref129961737 \r \h</w:instrText>
      </w:r>
      <w:r>
        <w:instrText xml:space="preserve"> </w:instrText>
      </w:r>
      <w:r>
        <w:fldChar w:fldCharType="separate"/>
      </w:r>
      <w:r w:rsidR="00574F0A">
        <w:rPr>
          <w:rFonts w:hint="eastAsia"/>
        </w:rPr>
        <w:t>圖</w:t>
      </w:r>
      <w:r w:rsidR="00574F0A">
        <w:rPr>
          <w:rFonts w:hint="eastAsia"/>
        </w:rPr>
        <w:t>14</w:t>
      </w:r>
      <w:r>
        <w:fldChar w:fldCharType="end"/>
      </w:r>
      <w:r w:rsidR="00B600A0">
        <w:rPr>
          <w:rFonts w:hint="eastAsia"/>
        </w:rPr>
        <w:t>與</w:t>
      </w:r>
      <w:r>
        <w:fldChar w:fldCharType="begin"/>
      </w:r>
      <w:r>
        <w:instrText xml:space="preserve"> REF _Ref129961742 \r \h </w:instrText>
      </w:r>
      <w:r>
        <w:fldChar w:fldCharType="separate"/>
      </w:r>
      <w:r w:rsidR="00574F0A">
        <w:rPr>
          <w:rFonts w:hint="eastAsia"/>
        </w:rPr>
        <w:t>圖</w:t>
      </w:r>
      <w:r w:rsidR="00574F0A">
        <w:rPr>
          <w:rFonts w:hint="eastAsia"/>
        </w:rPr>
        <w:t>15</w:t>
      </w:r>
      <w:r>
        <w:fldChar w:fldCharType="end"/>
      </w:r>
      <w:r>
        <w:rPr>
          <w:rFonts w:hint="eastAsia"/>
        </w:rPr>
        <w:t>所示</w:t>
      </w:r>
      <w:r>
        <w:rPr>
          <w:rFonts w:hint="eastAsia"/>
        </w:rPr>
        <w:t>)</w:t>
      </w:r>
      <w:r w:rsidRPr="006564F9">
        <w:t>，供機關參考以了解例外管理流程與需記錄之資訊，機關可依需求進行調整。相關內容請參閱「政府組態基準</w:t>
      </w:r>
      <w:r w:rsidRPr="006564F9">
        <w:t>(GCB)</w:t>
      </w:r>
      <w:r w:rsidRPr="006564F9">
        <w:t>」專區之「</w:t>
      </w:r>
      <w:r w:rsidRPr="006564F9">
        <w:t>GCB</w:t>
      </w:r>
      <w:r w:rsidRPr="006564F9">
        <w:t>數位教材</w:t>
      </w:r>
      <w:r w:rsidRPr="006564F9">
        <w:t>--&gt;</w:t>
      </w:r>
      <w:r w:rsidRPr="006564F9">
        <w:t>政策說明、例外管理及部署教學教材」。</w:t>
      </w:r>
    </w:p>
    <w:p w14:paraId="56EBB97A" w14:textId="49B62DF9" w:rsidR="00C126F2" w:rsidRPr="006564F9" w:rsidRDefault="00F317D7" w:rsidP="00154C86">
      <w:pPr>
        <w:pStyle w:val="10"/>
      </w:pPr>
      <w:hyperlink r:id="rId61" w:history="1">
        <w:r w:rsidR="00C126F2" w:rsidRPr="006564F9">
          <w:rPr>
            <w:rStyle w:val="af6"/>
            <w:rFonts w:hint="eastAsia"/>
          </w:rPr>
          <w:t>政策說明、例外管理及部署教學教材</w:t>
        </w:r>
      </w:hyperlink>
    </w:p>
    <w:tbl>
      <w:tblPr>
        <w:tblStyle w:val="ae"/>
        <w:tblW w:w="0" w:type="auto"/>
        <w:tblLook w:val="04A0" w:firstRow="1" w:lastRow="0" w:firstColumn="1" w:lastColumn="0" w:noHBand="0" w:noVBand="1"/>
      </w:tblPr>
      <w:tblGrid>
        <w:gridCol w:w="7986"/>
      </w:tblGrid>
      <w:tr w:rsidR="00C126F2" w:rsidRPr="00F757BF" w14:paraId="66648008" w14:textId="77777777" w:rsidTr="00BD7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2" w:type="dxa"/>
          </w:tcPr>
          <w:p w14:paraId="2C3773DC" w14:textId="77777777" w:rsidR="00C126F2" w:rsidRPr="00124E56" w:rsidRDefault="00C126F2" w:rsidP="00BD78B7">
            <w:pPr>
              <w:pStyle w:val="af2"/>
            </w:pPr>
            <w:r>
              <w:drawing>
                <wp:inline distT="0" distB="0" distL="0" distR="0" wp14:anchorId="4B085AF3" wp14:editId="343724E3">
                  <wp:extent cx="4929362" cy="3448050"/>
                  <wp:effectExtent l="0" t="0" r="5080" b="0"/>
                  <wp:docPr id="22" name="圖片 22" descr="https://www.nics.nat.gov.tw/UploadFile/attachfilegcb/FAQ_SUB_Q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nics.nat.gov.tw/UploadFile/attachfilegcb/FAQ_SUB_Q9_1.pn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681"/>
                          <a:stretch/>
                        </pic:blipFill>
                        <pic:spPr bwMode="auto">
                          <a:xfrm>
                            <a:off x="0" y="0"/>
                            <a:ext cx="5137611" cy="35937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26F2" w:rsidRPr="00F757BF" w14:paraId="2150F510"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3890AD31" w14:textId="77777777" w:rsidR="00C126F2" w:rsidRPr="00F757BF" w:rsidRDefault="00C126F2" w:rsidP="00BD78B7">
            <w:pPr>
              <w:pStyle w:val="a5"/>
            </w:pPr>
            <w:r w:rsidRPr="00124E56">
              <w:rPr>
                <w:rFonts w:hint="eastAsia"/>
              </w:rPr>
              <w:t>本</w:t>
            </w:r>
            <w:r>
              <w:rPr>
                <w:rFonts w:hint="eastAsia"/>
              </w:rPr>
              <w:t>院</w:t>
            </w:r>
            <w:r w:rsidRPr="00124E56">
              <w:rPr>
                <w:rFonts w:hint="eastAsia"/>
              </w:rPr>
              <w:t>整理</w:t>
            </w:r>
          </w:p>
        </w:tc>
      </w:tr>
      <w:tr w:rsidR="00C126F2" w14:paraId="6875DB20"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39D62C7F" w14:textId="77777777" w:rsidR="00C126F2" w:rsidRDefault="00C126F2" w:rsidP="00BD78B7">
            <w:pPr>
              <w:pStyle w:val="a"/>
              <w:spacing w:before="72" w:after="360"/>
            </w:pPr>
            <w:bookmarkStart w:id="296" w:name="_Ref129961737"/>
            <w:bookmarkStart w:id="297" w:name="_Toc130475806"/>
            <w:bookmarkStart w:id="298" w:name="_Toc130807851"/>
            <w:r>
              <w:rPr>
                <w:rFonts w:hint="eastAsia"/>
              </w:rPr>
              <w:t>例外管理表單例示</w:t>
            </w:r>
            <w:r>
              <w:rPr>
                <w:rFonts w:hint="eastAsia"/>
              </w:rPr>
              <w:t>(1</w:t>
            </w:r>
            <w:r>
              <w:t>/2</w:t>
            </w:r>
            <w:r>
              <w:rPr>
                <w:rFonts w:hint="eastAsia"/>
              </w:rPr>
              <w:t>)</w:t>
            </w:r>
            <w:bookmarkEnd w:id="296"/>
            <w:bookmarkEnd w:id="297"/>
            <w:bookmarkEnd w:id="298"/>
          </w:p>
        </w:tc>
      </w:tr>
      <w:tr w:rsidR="00C126F2" w:rsidRPr="00F757BF" w14:paraId="0053B052"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0C645669" w14:textId="77777777" w:rsidR="00C126F2" w:rsidRPr="00124E56" w:rsidRDefault="00C126F2" w:rsidP="00BD78B7">
            <w:pPr>
              <w:pStyle w:val="af2"/>
            </w:pPr>
            <w:r>
              <w:lastRenderedPageBreak/>
              <w:drawing>
                <wp:inline distT="0" distB="0" distL="0" distR="0" wp14:anchorId="048BA009" wp14:editId="7F51CF20">
                  <wp:extent cx="4782596" cy="3340100"/>
                  <wp:effectExtent l="0" t="0" r="0" b="0"/>
                  <wp:docPr id="23" name="圖片 23" descr="https://www.nics.nat.gov.tw/UploadFile/attachfilegcb/FAQ_SUB_Q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ics.nat.gov.tw/UploadFile/attachfilegcb/FAQ_SUB_Q9_2.p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472"/>
                          <a:stretch/>
                        </pic:blipFill>
                        <pic:spPr bwMode="auto">
                          <a:xfrm>
                            <a:off x="0" y="0"/>
                            <a:ext cx="4887032" cy="34130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26F2" w:rsidRPr="00F757BF" w14:paraId="053E25C8"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259FF9C8" w14:textId="77777777" w:rsidR="00C126F2" w:rsidRPr="00F757BF" w:rsidRDefault="00C126F2" w:rsidP="00BD78B7">
            <w:pPr>
              <w:pStyle w:val="a5"/>
            </w:pPr>
            <w:r w:rsidRPr="00124E56">
              <w:rPr>
                <w:rFonts w:hint="eastAsia"/>
              </w:rPr>
              <w:t>本</w:t>
            </w:r>
            <w:r>
              <w:rPr>
                <w:rFonts w:hint="eastAsia"/>
              </w:rPr>
              <w:t>院</w:t>
            </w:r>
            <w:r w:rsidRPr="00124E56">
              <w:rPr>
                <w:rFonts w:hint="eastAsia"/>
              </w:rPr>
              <w:t>整理</w:t>
            </w:r>
          </w:p>
        </w:tc>
      </w:tr>
      <w:tr w:rsidR="00C126F2" w14:paraId="6BA636F5"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3C3C2D64" w14:textId="77777777" w:rsidR="00C126F2" w:rsidRDefault="00C126F2" w:rsidP="00BD78B7">
            <w:pPr>
              <w:pStyle w:val="a"/>
              <w:spacing w:before="72" w:after="360"/>
            </w:pPr>
            <w:bookmarkStart w:id="299" w:name="_Ref129961742"/>
            <w:bookmarkStart w:id="300" w:name="_Toc130475807"/>
            <w:bookmarkStart w:id="301" w:name="_Toc130807852"/>
            <w:r>
              <w:rPr>
                <w:rFonts w:hint="eastAsia"/>
              </w:rPr>
              <w:t>例外管理表單例示</w:t>
            </w:r>
            <w:r>
              <w:rPr>
                <w:rFonts w:hint="eastAsia"/>
              </w:rPr>
              <w:t>(</w:t>
            </w:r>
            <w:r>
              <w:t>2/2</w:t>
            </w:r>
            <w:r>
              <w:rPr>
                <w:rFonts w:hint="eastAsia"/>
              </w:rPr>
              <w:t>)</w:t>
            </w:r>
            <w:bookmarkEnd w:id="299"/>
            <w:bookmarkEnd w:id="300"/>
            <w:bookmarkEnd w:id="301"/>
          </w:p>
        </w:tc>
      </w:tr>
    </w:tbl>
    <w:p w14:paraId="629748D7" w14:textId="77777777" w:rsidR="00C126F2" w:rsidRPr="006564F9" w:rsidRDefault="00C126F2" w:rsidP="00C126F2">
      <w:pPr>
        <w:pStyle w:val="2"/>
        <w:spacing w:before="180" w:after="180"/>
        <w:ind w:left="420" w:hanging="420"/>
      </w:pPr>
      <w:bookmarkStart w:id="302" w:name="_Toc130475763"/>
      <w:bookmarkStart w:id="303" w:name="_Toc130807800"/>
      <w:r w:rsidRPr="006564F9">
        <w:t>是否須針對所有例外管理項目訂立配套措施？</w:t>
      </w:r>
      <w:bookmarkEnd w:id="302"/>
      <w:bookmarkEnd w:id="303"/>
    </w:p>
    <w:p w14:paraId="60D2596A" w14:textId="77777777" w:rsidR="00C126F2" w:rsidRPr="006564F9" w:rsidRDefault="00C126F2" w:rsidP="00C126F2">
      <w:pPr>
        <w:pStyle w:val="15"/>
        <w:spacing w:after="180"/>
        <w:ind w:left="280"/>
      </w:pPr>
      <w:r w:rsidRPr="006564F9">
        <w:t>建議機關針對所有例外管理項目訂立配套措施以提升安全性，若有無法訂立配套措施之情形，請機關以內部審查方式記錄例外管理項目清單，以確實控</w:t>
      </w:r>
      <w:proofErr w:type="gramStart"/>
      <w:r w:rsidRPr="006564F9">
        <w:t>管資安</w:t>
      </w:r>
      <w:proofErr w:type="gramEnd"/>
      <w:r w:rsidRPr="006564F9">
        <w:t>風險。</w:t>
      </w:r>
    </w:p>
    <w:p w14:paraId="00BD1446" w14:textId="77777777" w:rsidR="00C126F2" w:rsidRPr="006564F9" w:rsidRDefault="00C126F2" w:rsidP="00C126F2">
      <w:pPr>
        <w:pStyle w:val="2"/>
        <w:spacing w:before="180" w:after="180"/>
        <w:ind w:left="420" w:hanging="420"/>
      </w:pPr>
      <w:bookmarkStart w:id="304" w:name="_Toc130475764"/>
      <w:bookmarkStart w:id="305" w:name="_Toc130807801"/>
      <w:proofErr w:type="spellStart"/>
      <w:r w:rsidRPr="006564F9">
        <w:t>LocalGPO</w:t>
      </w:r>
      <w:proofErr w:type="spellEnd"/>
      <w:r w:rsidRPr="006564F9">
        <w:t>與</w:t>
      </w:r>
      <w:r w:rsidRPr="006564F9">
        <w:t>LGPO</w:t>
      </w:r>
      <w:r w:rsidRPr="006564F9">
        <w:t>程式有何差異？</w:t>
      </w:r>
      <w:bookmarkEnd w:id="304"/>
      <w:bookmarkEnd w:id="305"/>
    </w:p>
    <w:p w14:paraId="70BF6FF5" w14:textId="4E849346" w:rsidR="00C126F2" w:rsidRPr="006564F9" w:rsidRDefault="00C126F2" w:rsidP="00C126F2">
      <w:pPr>
        <w:pStyle w:val="15"/>
        <w:spacing w:after="180"/>
        <w:ind w:left="280"/>
      </w:pPr>
      <w:proofErr w:type="spellStart"/>
      <w:r w:rsidRPr="006564F9">
        <w:t>LocalGPO</w:t>
      </w:r>
      <w:proofErr w:type="spellEnd"/>
      <w:r w:rsidRPr="006564F9">
        <w:t>及</w:t>
      </w:r>
      <w:r w:rsidRPr="006564F9">
        <w:t>LGPO</w:t>
      </w:r>
      <w:r w:rsidRPr="006564F9">
        <w:t>皆為</w:t>
      </w:r>
      <w:r w:rsidRPr="006564F9">
        <w:t>Microsoft</w:t>
      </w:r>
      <w:r w:rsidRPr="006564F9">
        <w:t>應用程式，提供以單機部署方式將</w:t>
      </w:r>
      <w:r w:rsidRPr="006564F9">
        <w:t>GPO</w:t>
      </w:r>
      <w:r w:rsidRPr="006564F9">
        <w:t>匯入電腦之功能，並產生相同</w:t>
      </w:r>
      <w:r w:rsidR="00DF459A">
        <w:rPr>
          <w:rFonts w:hint="eastAsia"/>
        </w:rPr>
        <w:t>之</w:t>
      </w:r>
      <w:r w:rsidRPr="006564F9">
        <w:t>群組原則套用結果。</w:t>
      </w:r>
    </w:p>
    <w:p w14:paraId="7B37027D" w14:textId="77777777" w:rsidR="00C126F2" w:rsidRDefault="00C126F2" w:rsidP="00154C86">
      <w:pPr>
        <w:pStyle w:val="10"/>
      </w:pPr>
      <w:r w:rsidRPr="006564F9">
        <w:t>LocalGPO</w:t>
      </w:r>
      <w:r w:rsidRPr="006564F9">
        <w:t>需進行安裝且</w:t>
      </w:r>
      <w:r w:rsidRPr="006564F9">
        <w:t>Windows8.1</w:t>
      </w:r>
      <w:r w:rsidRPr="006564F9">
        <w:t>、</w:t>
      </w:r>
      <w:r w:rsidRPr="006564F9">
        <w:t>Windows 10</w:t>
      </w:r>
      <w:r w:rsidRPr="006564F9">
        <w:t>、</w:t>
      </w:r>
      <w:r w:rsidRPr="006564F9">
        <w:t>Windows Server 2012</w:t>
      </w:r>
      <w:r w:rsidRPr="006564F9">
        <w:t>、</w:t>
      </w:r>
      <w:r w:rsidRPr="006564F9">
        <w:t>Windows Server 2016</w:t>
      </w:r>
      <w:r w:rsidRPr="006564F9">
        <w:t>無法直接使用，需至</w:t>
      </w:r>
      <w:r w:rsidRPr="006564F9">
        <w:t>LocalGPO.wsf</w:t>
      </w:r>
      <w:r w:rsidRPr="006564F9">
        <w:t>檔案新增程式碼後才可正常執行，</w:t>
      </w:r>
      <w:r w:rsidRPr="006564F9">
        <w:t>GPO</w:t>
      </w:r>
      <w:r w:rsidRPr="006564F9">
        <w:t>部署後若需進行還原，可透過指令直接回復至系統預設值。</w:t>
      </w:r>
    </w:p>
    <w:p w14:paraId="08675DCA" w14:textId="77777777" w:rsidR="00C126F2" w:rsidRPr="006564F9" w:rsidRDefault="00C126F2" w:rsidP="00154C86">
      <w:pPr>
        <w:pStyle w:val="10"/>
      </w:pPr>
      <w:r w:rsidRPr="006564F9">
        <w:lastRenderedPageBreak/>
        <w:t>LGPO</w:t>
      </w:r>
      <w:r w:rsidRPr="006564F9">
        <w:t>為免安裝軟體且無作業系統版本限制，在</w:t>
      </w:r>
      <w:r w:rsidRPr="006564F9">
        <w:t>GPO</w:t>
      </w:r>
      <w:r w:rsidRPr="006564F9">
        <w:t>部署前需透過指令備份當下組態設定，後續還原將以此備份檔為基準。</w:t>
      </w:r>
    </w:p>
    <w:p w14:paraId="0085C2E9" w14:textId="77777777" w:rsidR="00C126F2" w:rsidRPr="006564F9" w:rsidRDefault="00C126F2" w:rsidP="00C126F2">
      <w:pPr>
        <w:pStyle w:val="2"/>
        <w:spacing w:before="180" w:after="180"/>
        <w:ind w:left="420" w:hanging="420"/>
      </w:pPr>
      <w:bookmarkStart w:id="306" w:name="_Toc130475765"/>
      <w:bookmarkStart w:id="307" w:name="_Toc130807802"/>
      <w:r w:rsidRPr="006564F9">
        <w:t>如何使用</w:t>
      </w:r>
      <w:proofErr w:type="spellStart"/>
      <w:r w:rsidRPr="006564F9">
        <w:t>LocalGPO</w:t>
      </w:r>
      <w:proofErr w:type="spellEnd"/>
      <w:r w:rsidRPr="006564F9">
        <w:t>進行單機部署與還原？</w:t>
      </w:r>
      <w:bookmarkEnd w:id="306"/>
      <w:bookmarkEnd w:id="307"/>
    </w:p>
    <w:p w14:paraId="269324C9" w14:textId="77777777" w:rsidR="00C126F2" w:rsidRPr="006564F9" w:rsidRDefault="00C126F2" w:rsidP="00C126F2">
      <w:pPr>
        <w:pStyle w:val="15"/>
        <w:spacing w:after="180"/>
        <w:ind w:left="280"/>
      </w:pPr>
      <w:r w:rsidRPr="006564F9">
        <w:t>請參閱下方說明文件：</w:t>
      </w:r>
    </w:p>
    <w:p w14:paraId="75F6F913" w14:textId="6D0E7A01" w:rsidR="00C126F2" w:rsidRPr="006564F9" w:rsidRDefault="00F317D7" w:rsidP="00154C86">
      <w:pPr>
        <w:pStyle w:val="10"/>
      </w:pPr>
      <w:hyperlink r:id="rId64" w:history="1">
        <w:r w:rsidR="00C126F2" w:rsidRPr="006564F9">
          <w:rPr>
            <w:rStyle w:val="af6"/>
            <w:rFonts w:hint="eastAsia"/>
          </w:rPr>
          <w:t>LocalGPO</w:t>
        </w:r>
        <w:r w:rsidR="00C126F2" w:rsidRPr="006564F9">
          <w:rPr>
            <w:rStyle w:val="af6"/>
            <w:rFonts w:hint="eastAsia"/>
          </w:rPr>
          <w:t>操作說明</w:t>
        </w:r>
      </w:hyperlink>
    </w:p>
    <w:p w14:paraId="1EBE533D" w14:textId="77777777" w:rsidR="00C126F2" w:rsidRPr="006564F9" w:rsidRDefault="00C126F2" w:rsidP="00C126F2">
      <w:pPr>
        <w:pStyle w:val="2"/>
        <w:spacing w:before="180" w:after="180"/>
        <w:ind w:left="420" w:hanging="420"/>
      </w:pPr>
      <w:bookmarkStart w:id="308" w:name="_Toc130475766"/>
      <w:bookmarkStart w:id="309" w:name="_Toc130807803"/>
      <w:r w:rsidRPr="006564F9">
        <w:t>如何修改</w:t>
      </w:r>
      <w:proofErr w:type="spellStart"/>
      <w:r w:rsidRPr="006564F9">
        <w:t>LocalGPO</w:t>
      </w:r>
      <w:proofErr w:type="spellEnd"/>
      <w:r w:rsidRPr="006564F9">
        <w:t xml:space="preserve"> Script</w:t>
      </w:r>
      <w:r w:rsidRPr="006564F9">
        <w:t>檔，使</w:t>
      </w:r>
      <w:r w:rsidRPr="006564F9">
        <w:t>Microsoft Windows 10</w:t>
      </w:r>
      <w:r w:rsidRPr="006564F9">
        <w:t>、</w:t>
      </w:r>
      <w:r w:rsidRPr="006564F9">
        <w:t>Microsoft Windows Server 2016</w:t>
      </w:r>
      <w:r w:rsidRPr="006564F9">
        <w:t>、</w:t>
      </w:r>
      <w:r w:rsidRPr="006564F9">
        <w:t>Microsoft Windows 8.1</w:t>
      </w:r>
      <w:r w:rsidRPr="006564F9">
        <w:t>及</w:t>
      </w:r>
      <w:r w:rsidRPr="006564F9">
        <w:t>Microsoft Windows Server 2012</w:t>
      </w:r>
      <w:r w:rsidRPr="006564F9">
        <w:t>電腦正常使用？</w:t>
      </w:r>
      <w:bookmarkEnd w:id="308"/>
      <w:bookmarkEnd w:id="309"/>
    </w:p>
    <w:p w14:paraId="068C1AAA" w14:textId="77777777" w:rsidR="00C126F2" w:rsidRPr="006564F9" w:rsidRDefault="00C126F2" w:rsidP="00C126F2">
      <w:pPr>
        <w:pStyle w:val="15"/>
        <w:spacing w:after="180"/>
        <w:ind w:left="280"/>
      </w:pPr>
      <w:r w:rsidRPr="006564F9">
        <w:t>請參閱下方說明文件：</w:t>
      </w:r>
    </w:p>
    <w:p w14:paraId="47E79485" w14:textId="5F6B5C51" w:rsidR="00C126F2" w:rsidRPr="006564F9" w:rsidRDefault="00F317D7" w:rsidP="00154C86">
      <w:pPr>
        <w:pStyle w:val="10"/>
      </w:pPr>
      <w:hyperlink r:id="rId65" w:history="1">
        <w:r w:rsidR="00C126F2" w:rsidRPr="006564F9">
          <w:rPr>
            <w:rStyle w:val="af6"/>
            <w:rFonts w:hint="eastAsia"/>
          </w:rPr>
          <w:t>LocalGPO Script</w:t>
        </w:r>
        <w:r w:rsidR="00C126F2" w:rsidRPr="006564F9">
          <w:rPr>
            <w:rStyle w:val="af6"/>
            <w:rFonts w:hint="eastAsia"/>
          </w:rPr>
          <w:t>檔修改方式說明</w:t>
        </w:r>
      </w:hyperlink>
    </w:p>
    <w:p w14:paraId="1A3984F7" w14:textId="77777777" w:rsidR="00C126F2" w:rsidRPr="00D218BB" w:rsidRDefault="00C126F2" w:rsidP="00C126F2">
      <w:pPr>
        <w:pStyle w:val="2"/>
        <w:spacing w:before="180" w:after="180"/>
        <w:ind w:left="420" w:hanging="420"/>
      </w:pPr>
      <w:bookmarkStart w:id="310" w:name="_Toc130475767"/>
      <w:bookmarkStart w:id="311" w:name="_Toc130807804"/>
      <w:r w:rsidRPr="006564F9">
        <w:t>如何使用</w:t>
      </w:r>
      <w:r w:rsidRPr="006564F9">
        <w:t>LGPO</w:t>
      </w:r>
      <w:r w:rsidRPr="006564F9">
        <w:t>進行單機部署與還原？</w:t>
      </w:r>
      <w:bookmarkEnd w:id="310"/>
      <w:bookmarkEnd w:id="311"/>
    </w:p>
    <w:p w14:paraId="2BAEB89F" w14:textId="77777777" w:rsidR="00C126F2" w:rsidRPr="006564F9" w:rsidRDefault="00C126F2" w:rsidP="00C126F2">
      <w:pPr>
        <w:pStyle w:val="15"/>
        <w:spacing w:after="180"/>
        <w:ind w:left="280"/>
      </w:pPr>
      <w:r w:rsidRPr="006564F9">
        <w:t>請參閱下方說明文件：</w:t>
      </w:r>
    </w:p>
    <w:p w14:paraId="68ED6AC6" w14:textId="34C17541" w:rsidR="00C126F2" w:rsidRPr="006564F9" w:rsidRDefault="00F317D7" w:rsidP="00154C86">
      <w:pPr>
        <w:pStyle w:val="10"/>
      </w:pPr>
      <w:hyperlink r:id="rId66" w:history="1">
        <w:r w:rsidR="00C126F2" w:rsidRPr="00D218BB">
          <w:rPr>
            <w:rStyle w:val="af6"/>
            <w:rFonts w:hint="eastAsia"/>
          </w:rPr>
          <w:t>LGPO</w:t>
        </w:r>
        <w:r w:rsidR="00C126F2" w:rsidRPr="00D218BB">
          <w:rPr>
            <w:rStyle w:val="af6"/>
            <w:rFonts w:hint="eastAsia"/>
          </w:rPr>
          <w:t>操作方式說明</w:t>
        </w:r>
      </w:hyperlink>
    </w:p>
    <w:p w14:paraId="772624EA" w14:textId="77777777" w:rsidR="00C126F2" w:rsidRPr="00D218BB" w:rsidRDefault="00C126F2" w:rsidP="00C126F2">
      <w:pPr>
        <w:pStyle w:val="2"/>
        <w:spacing w:before="180" w:after="180"/>
        <w:ind w:left="420" w:hanging="420"/>
      </w:pPr>
      <w:bookmarkStart w:id="312" w:name="_Toc130475768"/>
      <w:bookmarkStart w:id="313" w:name="_Toc130807805"/>
      <w:proofErr w:type="spellStart"/>
      <w:r w:rsidRPr="006564F9">
        <w:t>LocalGPO</w:t>
      </w:r>
      <w:proofErr w:type="spellEnd"/>
      <w:r w:rsidRPr="006564F9">
        <w:t>匯入失敗</w:t>
      </w:r>
      <w:r w:rsidRPr="006564F9">
        <w:t>(Path not found)</w:t>
      </w:r>
      <w:r w:rsidRPr="006564F9">
        <w:t>之解決方式？</w:t>
      </w:r>
      <w:bookmarkEnd w:id="312"/>
      <w:bookmarkEnd w:id="313"/>
    </w:p>
    <w:p w14:paraId="0D630FEF" w14:textId="4F12CDDA" w:rsidR="00C126F2" w:rsidRPr="006564F9" w:rsidRDefault="00C126F2" w:rsidP="00C126F2">
      <w:pPr>
        <w:pStyle w:val="15"/>
        <w:spacing w:after="180"/>
        <w:ind w:left="280"/>
      </w:pPr>
      <w:r w:rsidRPr="006564F9">
        <w:t>可選擇下列其中一種方式解決</w:t>
      </w:r>
      <w:r w:rsidRPr="006564F9">
        <w:t>Path not found</w:t>
      </w:r>
      <w:r w:rsidRPr="006564F9">
        <w:t>問題：</w:t>
      </w:r>
    </w:p>
    <w:p w14:paraId="2C66FF18" w14:textId="77777777" w:rsidR="00C126F2" w:rsidRDefault="00C126F2" w:rsidP="00154C86">
      <w:pPr>
        <w:pStyle w:val="10"/>
      </w:pPr>
      <w:r w:rsidRPr="00D218BB">
        <w:t>移除目錄名稱中的空白，例如將「</w:t>
      </w:r>
      <w:r w:rsidRPr="00D218BB">
        <w:t>Windows 10 Account Settings</w:t>
      </w:r>
      <w:r w:rsidRPr="00D218BB">
        <w:t>」調整為「</w:t>
      </w:r>
      <w:r w:rsidRPr="00D218BB">
        <w:t>Windows10AccountSettings</w:t>
      </w:r>
      <w:r w:rsidRPr="00D218BB">
        <w:t>」。</w:t>
      </w:r>
    </w:p>
    <w:p w14:paraId="06550933" w14:textId="77777777" w:rsidR="00C126F2" w:rsidRPr="00D218BB" w:rsidRDefault="00C126F2" w:rsidP="00154C86">
      <w:pPr>
        <w:pStyle w:val="10"/>
      </w:pPr>
      <w:r w:rsidRPr="00D218BB">
        <w:t>匯入時將資料夾名稱前後加入雙引號，例如：</w:t>
      </w:r>
      <w:r w:rsidRPr="00D218BB">
        <w:t>"C:\Windows10AccountSettings\{BB605EAD-FFC0-4763-AD67-F9B2125C54DA}"</w:t>
      </w:r>
      <w:r w:rsidRPr="00D218BB">
        <w:t>。</w:t>
      </w:r>
    </w:p>
    <w:p w14:paraId="074E95F7" w14:textId="77777777" w:rsidR="00C126F2" w:rsidRPr="00D218BB" w:rsidRDefault="00C126F2" w:rsidP="00C126F2">
      <w:pPr>
        <w:pStyle w:val="2"/>
        <w:spacing w:before="180" w:after="180"/>
        <w:ind w:left="420" w:hanging="420"/>
      </w:pPr>
      <w:bookmarkStart w:id="314" w:name="_Toc130475769"/>
      <w:bookmarkStart w:id="315" w:name="_Toc130807806"/>
      <w:r w:rsidRPr="006564F9">
        <w:lastRenderedPageBreak/>
        <w:t>如何解決「政府歲計會計資訊管理系統」</w:t>
      </w:r>
      <w:r w:rsidRPr="006564F9">
        <w:t>(GBA)</w:t>
      </w:r>
      <w:r w:rsidRPr="006564F9">
        <w:t>上傳資料失敗？</w:t>
      </w:r>
      <w:bookmarkEnd w:id="314"/>
      <w:bookmarkEnd w:id="315"/>
    </w:p>
    <w:p w14:paraId="6CDBCD30" w14:textId="77777777" w:rsidR="00C126F2" w:rsidRPr="00D218BB" w:rsidRDefault="00C126F2" w:rsidP="00C126F2">
      <w:pPr>
        <w:pStyle w:val="15"/>
        <w:spacing w:after="180"/>
        <w:ind w:left="280"/>
      </w:pPr>
      <w:r w:rsidRPr="006564F9">
        <w:t>使用者執行上傳資料時，在下拉式選單中選擇以</w:t>
      </w:r>
      <w:r w:rsidRPr="006564F9">
        <w:t>SFTP</w:t>
      </w:r>
      <w:r w:rsidRPr="006564F9">
        <w:t>協定傳送即可排除問題。</w:t>
      </w:r>
    </w:p>
    <w:p w14:paraId="475BADF0" w14:textId="77777777" w:rsidR="00C126F2" w:rsidRPr="00D218BB" w:rsidRDefault="00C126F2" w:rsidP="00C126F2">
      <w:pPr>
        <w:pStyle w:val="2"/>
        <w:spacing w:before="180" w:after="180"/>
        <w:ind w:left="420" w:hanging="420"/>
      </w:pPr>
      <w:bookmarkStart w:id="316" w:name="_Toc130475770"/>
      <w:bookmarkStart w:id="317" w:name="_Toc130807807"/>
      <w:r w:rsidRPr="006564F9">
        <w:t>如何解決「公教人員人事管理系統」</w:t>
      </w:r>
      <w:r w:rsidRPr="006564F9">
        <w:t>(Pemis2K)</w:t>
      </w:r>
      <w:r w:rsidRPr="006564F9">
        <w:t>無法進入差勤子系統？</w:t>
      </w:r>
      <w:bookmarkEnd w:id="316"/>
      <w:bookmarkEnd w:id="317"/>
    </w:p>
    <w:p w14:paraId="232CA1A3" w14:textId="77777777" w:rsidR="00C126F2" w:rsidRPr="006564F9" w:rsidRDefault="00C126F2" w:rsidP="00C126F2">
      <w:pPr>
        <w:pStyle w:val="15"/>
        <w:spacing w:after="180"/>
        <w:ind w:left="280"/>
      </w:pPr>
      <w:r w:rsidRPr="006564F9">
        <w:t>執行程式時，按右鍵選擇「以系統管理員身分執行」，即可排除問題。</w:t>
      </w:r>
    </w:p>
    <w:p w14:paraId="0241AEB4" w14:textId="77777777" w:rsidR="00C126F2" w:rsidRPr="00D218BB" w:rsidRDefault="00C126F2" w:rsidP="00C126F2">
      <w:pPr>
        <w:pStyle w:val="2"/>
        <w:spacing w:before="180" w:after="180"/>
        <w:ind w:left="420" w:hanging="420"/>
      </w:pPr>
      <w:bookmarkStart w:id="318" w:name="_Toc130475771"/>
      <w:bookmarkStart w:id="319" w:name="_Toc130807808"/>
      <w:r w:rsidRPr="006564F9">
        <w:t>使用「筆硯公文系統」操作「</w:t>
      </w:r>
      <w:proofErr w:type="gramStart"/>
      <w:r w:rsidRPr="006564F9">
        <w:t>線上簽</w:t>
      </w:r>
      <w:proofErr w:type="gramEnd"/>
      <w:r w:rsidRPr="006564F9">
        <w:t>核」功能，出現錯誤訊息怎麼辦呢？</w:t>
      </w:r>
      <w:bookmarkEnd w:id="318"/>
      <w:bookmarkEnd w:id="319"/>
    </w:p>
    <w:p w14:paraId="2CD7E39E" w14:textId="63BADFCF" w:rsidR="00C126F2" w:rsidRPr="006564F9" w:rsidRDefault="00C126F2" w:rsidP="00C126F2">
      <w:pPr>
        <w:pStyle w:val="15"/>
        <w:spacing w:after="180"/>
        <w:ind w:left="280"/>
      </w:pPr>
      <w:r w:rsidRPr="006564F9">
        <w:t>使用「筆硯公文系統」操作「</w:t>
      </w:r>
      <w:proofErr w:type="gramStart"/>
      <w:r w:rsidRPr="006564F9">
        <w:t>線上簽</w:t>
      </w:r>
      <w:proofErr w:type="gramEnd"/>
      <w:r w:rsidRPr="006564F9">
        <w:t>核」功能，出現如下</w:t>
      </w:r>
      <w:r>
        <w:fldChar w:fldCharType="begin"/>
      </w:r>
      <w:r>
        <w:instrText xml:space="preserve"> REF _Ref129961836 \r \h </w:instrText>
      </w:r>
      <w:r>
        <w:fldChar w:fldCharType="separate"/>
      </w:r>
      <w:r w:rsidR="00574F0A">
        <w:rPr>
          <w:rFonts w:hint="eastAsia"/>
        </w:rPr>
        <w:t>圖</w:t>
      </w:r>
      <w:r w:rsidR="00574F0A">
        <w:rPr>
          <w:rFonts w:hint="eastAsia"/>
        </w:rPr>
        <w:t>16</w:t>
      </w:r>
      <w:r>
        <w:fldChar w:fldCharType="end"/>
      </w:r>
      <w:r w:rsidRPr="006564F9">
        <w:t>所示之錯誤訊息，可在執行</w:t>
      </w:r>
      <w:r w:rsidRPr="006564F9">
        <w:t>IE</w:t>
      </w:r>
      <w:r w:rsidRPr="006564F9">
        <w:t>瀏覽器時，按右鍵選擇「以系統管理員身分執行」，便可排除問題。</w:t>
      </w:r>
    </w:p>
    <w:tbl>
      <w:tblPr>
        <w:tblStyle w:val="ae"/>
        <w:tblW w:w="0" w:type="auto"/>
        <w:tblLook w:val="04A0" w:firstRow="1" w:lastRow="0" w:firstColumn="1" w:lastColumn="0" w:noHBand="0" w:noVBand="1"/>
      </w:tblPr>
      <w:tblGrid>
        <w:gridCol w:w="8237"/>
      </w:tblGrid>
      <w:tr w:rsidR="00C126F2" w:rsidRPr="00F757BF" w14:paraId="5635CD16" w14:textId="77777777" w:rsidTr="00BD7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2" w:type="dxa"/>
          </w:tcPr>
          <w:p w14:paraId="7143EF07" w14:textId="77777777" w:rsidR="00C126F2" w:rsidRPr="00124E56" w:rsidRDefault="00C126F2" w:rsidP="00BD78B7">
            <w:pPr>
              <w:pStyle w:val="af2"/>
            </w:pPr>
            <w:r>
              <w:drawing>
                <wp:inline distT="0" distB="0" distL="0" distR="0" wp14:anchorId="08DE2ED1" wp14:editId="78DDA1E5">
                  <wp:extent cx="5093335" cy="3035300"/>
                  <wp:effectExtent l="0" t="0" r="0" b="0"/>
                  <wp:docPr id="25" name="圖片 25" descr="https://www.nics.nat.gov.tw/UploadFile/attachfilegcb/Sub_Q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nics.nat.gov.tw/UploadFile/attachfilegcb/Sub_Q1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73812" cy="3083259"/>
                          </a:xfrm>
                          <a:prstGeom prst="rect">
                            <a:avLst/>
                          </a:prstGeom>
                          <a:noFill/>
                          <a:ln>
                            <a:noFill/>
                          </a:ln>
                        </pic:spPr>
                      </pic:pic>
                    </a:graphicData>
                  </a:graphic>
                </wp:inline>
              </w:drawing>
            </w:r>
          </w:p>
        </w:tc>
      </w:tr>
      <w:tr w:rsidR="00C126F2" w:rsidRPr="00F757BF" w14:paraId="345AFDCE"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6909B469" w14:textId="77777777" w:rsidR="00C126F2" w:rsidRPr="00F757BF" w:rsidRDefault="00C126F2" w:rsidP="00BD78B7">
            <w:pPr>
              <w:pStyle w:val="a5"/>
            </w:pPr>
            <w:r w:rsidRPr="00124E56">
              <w:rPr>
                <w:rFonts w:hint="eastAsia"/>
              </w:rPr>
              <w:t>本</w:t>
            </w:r>
            <w:r>
              <w:rPr>
                <w:rFonts w:hint="eastAsia"/>
              </w:rPr>
              <w:t>院</w:t>
            </w:r>
            <w:r w:rsidRPr="00124E56">
              <w:rPr>
                <w:rFonts w:hint="eastAsia"/>
              </w:rPr>
              <w:t>整理</w:t>
            </w:r>
          </w:p>
        </w:tc>
      </w:tr>
      <w:tr w:rsidR="00C126F2" w14:paraId="02DCF829"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21C7A3A0" w14:textId="77777777" w:rsidR="00C126F2" w:rsidRDefault="00C126F2" w:rsidP="00BD78B7">
            <w:pPr>
              <w:pStyle w:val="a"/>
              <w:spacing w:before="72" w:after="360"/>
            </w:pPr>
            <w:bookmarkStart w:id="320" w:name="_Ref129961836"/>
            <w:bookmarkStart w:id="321" w:name="_Toc130475808"/>
            <w:bookmarkStart w:id="322" w:name="_Toc130807853"/>
            <w:r>
              <w:rPr>
                <w:rFonts w:hint="eastAsia"/>
              </w:rPr>
              <w:t>「</w:t>
            </w:r>
            <w:r w:rsidRPr="003D3FAF">
              <w:t>筆硯公文</w:t>
            </w:r>
            <w:proofErr w:type="gramStart"/>
            <w:r w:rsidRPr="003D3FAF">
              <w:t>系統</w:t>
            </w:r>
            <w:r w:rsidRPr="003D3FAF">
              <w:rPr>
                <w:rFonts w:hint="eastAsia"/>
              </w:rPr>
              <w:t>線上簽</w:t>
            </w:r>
            <w:proofErr w:type="gramEnd"/>
            <w:r w:rsidRPr="003D3FAF">
              <w:rPr>
                <w:rFonts w:hint="eastAsia"/>
              </w:rPr>
              <w:t>核</w:t>
            </w:r>
            <w:r>
              <w:rPr>
                <w:rFonts w:hint="eastAsia"/>
              </w:rPr>
              <w:t>」</w:t>
            </w:r>
            <w:r w:rsidRPr="003D3FAF">
              <w:rPr>
                <w:rFonts w:hint="eastAsia"/>
              </w:rPr>
              <w:t>錯誤訊息</w:t>
            </w:r>
            <w:bookmarkEnd w:id="320"/>
            <w:bookmarkEnd w:id="321"/>
            <w:bookmarkEnd w:id="322"/>
          </w:p>
        </w:tc>
      </w:tr>
    </w:tbl>
    <w:p w14:paraId="7228F7DC" w14:textId="43110520" w:rsidR="00C126F2" w:rsidRPr="006564F9" w:rsidRDefault="00C126F2" w:rsidP="00C126F2">
      <w:pPr>
        <w:pStyle w:val="2"/>
        <w:spacing w:before="180" w:after="180"/>
        <w:ind w:left="420" w:hanging="420"/>
      </w:pPr>
      <w:bookmarkStart w:id="323" w:name="_Toc130475772"/>
      <w:bookmarkStart w:id="324" w:name="_Toc130807809"/>
      <w:r w:rsidRPr="006564F9">
        <w:lastRenderedPageBreak/>
        <w:t>如何解決健「</w:t>
      </w:r>
      <w:proofErr w:type="gramStart"/>
      <w:r w:rsidRPr="006564F9">
        <w:t>保署健保</w:t>
      </w:r>
      <w:proofErr w:type="gramEnd"/>
      <w:r w:rsidRPr="006564F9">
        <w:t>卡驗證元件」無法安裝</w:t>
      </w:r>
      <w:r w:rsidR="00DF459A">
        <w:rPr>
          <w:rFonts w:hint="eastAsia"/>
        </w:rPr>
        <w:t>之</w:t>
      </w:r>
      <w:r w:rsidRPr="006564F9">
        <w:t>問題？</w:t>
      </w:r>
      <w:bookmarkEnd w:id="323"/>
      <w:bookmarkEnd w:id="324"/>
    </w:p>
    <w:p w14:paraId="28B9B141" w14:textId="77777777" w:rsidR="00C126F2" w:rsidRPr="00D218BB" w:rsidRDefault="00C126F2" w:rsidP="00C126F2">
      <w:pPr>
        <w:pStyle w:val="15"/>
        <w:wordWrap w:val="0"/>
        <w:spacing w:after="180"/>
        <w:ind w:left="280"/>
      </w:pPr>
      <w:r w:rsidRPr="006564F9">
        <w:t>經實際測試，政府組態基準</w:t>
      </w:r>
      <w:r w:rsidRPr="006564F9">
        <w:t>(GCB)</w:t>
      </w:r>
      <w:r w:rsidRPr="006564F9">
        <w:t>不會影響健保卡驗證元件安裝，由於此元件安裝時，需寫入網域名稱對照資料至「</w:t>
      </w:r>
      <w:r w:rsidRPr="006564F9">
        <w:t>C:\Windows\System32\drivers\etc\hosts</w:t>
      </w:r>
      <w:r w:rsidRPr="006564F9">
        <w:t>」檔案中，才可順利完成安裝，建議檢視是否有鎖定</w:t>
      </w:r>
      <w:r w:rsidRPr="006564F9">
        <w:t>hosts</w:t>
      </w:r>
      <w:r w:rsidRPr="006564F9">
        <w:t>檔或將其設定為唯讀之情形。</w:t>
      </w:r>
    </w:p>
    <w:p w14:paraId="76D1DE9B" w14:textId="77777777" w:rsidR="00C126F2" w:rsidRPr="006564F9" w:rsidRDefault="00C126F2" w:rsidP="00C126F2">
      <w:pPr>
        <w:pStyle w:val="2"/>
        <w:spacing w:before="180" w:after="180"/>
        <w:ind w:left="420" w:hanging="420"/>
      </w:pPr>
      <w:bookmarkStart w:id="325" w:name="_Toc130475773"/>
      <w:bookmarkStart w:id="326" w:name="_Toc130807810"/>
      <w:r w:rsidRPr="006564F9">
        <w:t>是否可提供「</w:t>
      </w:r>
      <w:r w:rsidRPr="006564F9">
        <w:t>Windows</w:t>
      </w:r>
      <w:r w:rsidRPr="006564F9">
        <w:t>設定對照表」之</w:t>
      </w:r>
      <w:r w:rsidRPr="006564F9">
        <w:t>Excel</w:t>
      </w:r>
      <w:r w:rsidRPr="006564F9">
        <w:t>編輯檔？</w:t>
      </w:r>
      <w:bookmarkEnd w:id="325"/>
      <w:bookmarkEnd w:id="326"/>
    </w:p>
    <w:p w14:paraId="6C55D1E6" w14:textId="77777777" w:rsidR="00C126F2" w:rsidRPr="00D218BB" w:rsidRDefault="00C126F2" w:rsidP="00C126F2">
      <w:pPr>
        <w:pStyle w:val="15"/>
        <w:spacing w:after="180"/>
        <w:ind w:left="280"/>
      </w:pPr>
      <w:r w:rsidRPr="006564F9">
        <w:t>目前僅提供鎖定的</w:t>
      </w:r>
      <w:r w:rsidRPr="006564F9">
        <w:t>Excel</w:t>
      </w:r>
      <w:r w:rsidRPr="006564F9">
        <w:t>工作表供機關參閱，如有編輯需求可將內容複製到新增的</w:t>
      </w:r>
      <w:r w:rsidRPr="006564F9">
        <w:t>Excel</w:t>
      </w:r>
      <w:r w:rsidRPr="006564F9">
        <w:t>資料表中進行。</w:t>
      </w:r>
    </w:p>
    <w:p w14:paraId="33624C7B" w14:textId="77777777" w:rsidR="00C126F2" w:rsidRPr="00D218BB" w:rsidRDefault="00C126F2" w:rsidP="00C126F2">
      <w:pPr>
        <w:pStyle w:val="2"/>
        <w:spacing w:before="180" w:after="180"/>
        <w:ind w:left="420" w:hanging="420"/>
      </w:pPr>
      <w:bookmarkStart w:id="327" w:name="_Toc130475774"/>
      <w:bookmarkStart w:id="328" w:name="_Toc130807811"/>
      <w:r w:rsidRPr="006564F9">
        <w:t>是否可提供</w:t>
      </w:r>
      <w:proofErr w:type="spellStart"/>
      <w:r w:rsidRPr="006564F9">
        <w:t>LocalGPO</w:t>
      </w:r>
      <w:proofErr w:type="spellEnd"/>
      <w:r w:rsidRPr="006564F9">
        <w:t>最新版本供機關使用？</w:t>
      </w:r>
      <w:bookmarkEnd w:id="327"/>
      <w:bookmarkEnd w:id="328"/>
    </w:p>
    <w:p w14:paraId="5D1CE220" w14:textId="77777777" w:rsidR="00C126F2" w:rsidRPr="006564F9" w:rsidRDefault="00C126F2" w:rsidP="00C126F2">
      <w:pPr>
        <w:pStyle w:val="15"/>
        <w:spacing w:after="180"/>
        <w:ind w:left="280"/>
      </w:pPr>
      <w:r w:rsidRPr="006564F9">
        <w:t>Microsoft</w:t>
      </w:r>
      <w:r w:rsidRPr="006564F9">
        <w:t>已終止</w:t>
      </w:r>
      <w:proofErr w:type="spellStart"/>
      <w:r w:rsidRPr="006564F9">
        <w:t>LocalGPO</w:t>
      </w:r>
      <w:proofErr w:type="spellEnd"/>
      <w:r w:rsidRPr="006564F9">
        <w:t>版本更新，目前「</w:t>
      </w:r>
      <w:r w:rsidRPr="006564F9">
        <w:t>GCB</w:t>
      </w:r>
      <w:r w:rsidRPr="006564F9">
        <w:t>部署資源」頁面所提供之檔案為最終版本。</w:t>
      </w:r>
    </w:p>
    <w:p w14:paraId="381BBE7E" w14:textId="77777777" w:rsidR="00C126F2" w:rsidRPr="00D218BB" w:rsidRDefault="00C126F2" w:rsidP="00C126F2">
      <w:pPr>
        <w:pStyle w:val="2"/>
        <w:spacing w:before="180" w:after="180"/>
        <w:ind w:left="420" w:hanging="420"/>
      </w:pPr>
      <w:bookmarkStart w:id="329" w:name="_Toc130475775"/>
      <w:bookmarkStart w:id="330" w:name="_Toc130807812"/>
      <w:r w:rsidRPr="006564F9">
        <w:t>使用</w:t>
      </w:r>
      <w:proofErr w:type="spellStart"/>
      <w:r w:rsidRPr="006564F9">
        <w:t>LocalGPO</w:t>
      </w:r>
      <w:proofErr w:type="spellEnd"/>
      <w:r w:rsidRPr="006564F9">
        <w:t>進行單機部署時，顯示「稽核原則程式停止」訊息，是否會造成</w:t>
      </w:r>
      <w:r w:rsidRPr="006564F9">
        <w:t>GPO</w:t>
      </w:r>
      <w:r w:rsidRPr="006564F9">
        <w:t>套用失敗？</w:t>
      </w:r>
      <w:bookmarkEnd w:id="329"/>
      <w:bookmarkEnd w:id="330"/>
    </w:p>
    <w:p w14:paraId="1B67AB96" w14:textId="77777777" w:rsidR="00C126F2" w:rsidRPr="006564F9" w:rsidRDefault="00C126F2" w:rsidP="00C126F2">
      <w:pPr>
        <w:pStyle w:val="15"/>
        <w:spacing w:after="180"/>
        <w:ind w:left="280"/>
      </w:pPr>
      <w:r w:rsidRPr="006564F9">
        <w:t>使用</w:t>
      </w:r>
      <w:proofErr w:type="spellStart"/>
      <w:r w:rsidRPr="006564F9">
        <w:t>LocalGPO</w:t>
      </w:r>
      <w:proofErr w:type="spellEnd"/>
      <w:r w:rsidRPr="006564F9">
        <w:t>進行單機部署時，若出現「稽核原則程式停止」之訊息，不會影響</w:t>
      </w:r>
      <w:r w:rsidRPr="006564F9">
        <w:t>GPO</w:t>
      </w:r>
      <w:r w:rsidRPr="006564F9">
        <w:t>套用結果。</w:t>
      </w:r>
    </w:p>
    <w:p w14:paraId="732E5BBA" w14:textId="1F3C8751" w:rsidR="00C126F2" w:rsidRPr="00D218BB" w:rsidRDefault="00C126F2" w:rsidP="00C126F2">
      <w:pPr>
        <w:pStyle w:val="2"/>
        <w:spacing w:before="180" w:after="180"/>
        <w:ind w:left="420" w:hanging="420"/>
      </w:pPr>
      <w:bookmarkStart w:id="331" w:name="_Toc130475776"/>
      <w:bookmarkStart w:id="332" w:name="_Toc130807813"/>
      <w:r w:rsidRPr="006564F9">
        <w:t>使用網域部署政府組態基準</w:t>
      </w:r>
      <w:r w:rsidRPr="006564F9">
        <w:t>(GCB)</w:t>
      </w:r>
      <w:r w:rsidRPr="006564F9">
        <w:t>後，以</w:t>
      </w:r>
      <w:proofErr w:type="spellStart"/>
      <w:r w:rsidRPr="006564F9">
        <w:t>Rsop.msc</w:t>
      </w:r>
      <w:proofErr w:type="spellEnd"/>
      <w:r w:rsidRPr="006564F9">
        <w:t>查看</w:t>
      </w:r>
      <w:r w:rsidR="00DF459A">
        <w:rPr>
          <w:rFonts w:hint="eastAsia"/>
        </w:rPr>
        <w:t>之</w:t>
      </w:r>
      <w:r w:rsidRPr="006564F9">
        <w:t>設定值與使用</w:t>
      </w:r>
      <w:proofErr w:type="spellStart"/>
      <w:r w:rsidRPr="006564F9">
        <w:t>Gpedit.msc</w:t>
      </w:r>
      <w:proofErr w:type="spellEnd"/>
      <w:r w:rsidRPr="006564F9">
        <w:t>查看</w:t>
      </w:r>
      <w:r w:rsidR="00DF459A">
        <w:rPr>
          <w:rFonts w:hint="eastAsia"/>
        </w:rPr>
        <w:t>之</w:t>
      </w:r>
      <w:r w:rsidRPr="006564F9">
        <w:t>設定值不一樣，該以哪一個為標準呢？</w:t>
      </w:r>
      <w:bookmarkEnd w:id="331"/>
      <w:bookmarkEnd w:id="332"/>
    </w:p>
    <w:p w14:paraId="5481DE4A" w14:textId="4F1BD9DA" w:rsidR="00C126F2" w:rsidRPr="006564F9" w:rsidRDefault="00C126F2" w:rsidP="00C126F2">
      <w:pPr>
        <w:pStyle w:val="15"/>
        <w:spacing w:after="180"/>
        <w:ind w:left="280"/>
      </w:pPr>
      <w:r w:rsidRPr="006564F9">
        <w:t>在已加入網域的電腦中，若同一條群組原則在</w:t>
      </w:r>
      <w:proofErr w:type="spellStart"/>
      <w:r w:rsidRPr="006564F9">
        <w:t>Rsop.msc</w:t>
      </w:r>
      <w:proofErr w:type="spellEnd"/>
      <w:r w:rsidRPr="006564F9">
        <w:t>與</w:t>
      </w:r>
      <w:proofErr w:type="spellStart"/>
      <w:r w:rsidRPr="006564F9">
        <w:t>Gpedit.msc</w:t>
      </w:r>
      <w:proofErr w:type="spellEnd"/>
      <w:r w:rsidRPr="006564F9">
        <w:t>皆有設定值，依群組原則套用順序，請以</w:t>
      </w:r>
      <w:proofErr w:type="spellStart"/>
      <w:r w:rsidRPr="006564F9">
        <w:t>Rsop.msc</w:t>
      </w:r>
      <w:proofErr w:type="spellEnd"/>
      <w:r w:rsidR="00DF459A">
        <w:rPr>
          <w:rFonts w:hint="eastAsia"/>
        </w:rPr>
        <w:t>之</w:t>
      </w:r>
      <w:r w:rsidRPr="006564F9">
        <w:t>設定值為標準。</w:t>
      </w:r>
    </w:p>
    <w:p w14:paraId="15399022" w14:textId="7A816F63" w:rsidR="00C126F2" w:rsidRPr="00D218BB" w:rsidRDefault="00C126F2" w:rsidP="00C126F2">
      <w:pPr>
        <w:pStyle w:val="2"/>
        <w:spacing w:before="180" w:after="180"/>
        <w:ind w:left="420" w:hanging="420"/>
      </w:pPr>
      <w:bookmarkStart w:id="333" w:name="_Toc130475777"/>
      <w:bookmarkStart w:id="334" w:name="_Toc130807814"/>
      <w:r w:rsidRPr="006564F9">
        <w:t>是否可將所有政府組態基準</w:t>
      </w:r>
      <w:r w:rsidRPr="006564F9">
        <w:t>(GCB)</w:t>
      </w:r>
      <w:r w:rsidRPr="006564F9">
        <w:t>的</w:t>
      </w:r>
      <w:r w:rsidRPr="006564F9">
        <w:t>GPO</w:t>
      </w:r>
      <w:r w:rsidRPr="006564F9">
        <w:t>連結到網域，並使用</w:t>
      </w:r>
      <w:r w:rsidRPr="006564F9">
        <w:t>WMI</w:t>
      </w:r>
      <w:r w:rsidRPr="006564F9">
        <w:t>篩選器讓</w:t>
      </w:r>
      <w:r w:rsidRPr="006564F9">
        <w:t>GPO</w:t>
      </w:r>
      <w:r w:rsidRPr="006564F9">
        <w:t>套用到對應</w:t>
      </w:r>
      <w:r w:rsidR="00DF459A">
        <w:rPr>
          <w:rFonts w:hint="eastAsia"/>
        </w:rPr>
        <w:t>之</w:t>
      </w:r>
      <w:r w:rsidRPr="006564F9">
        <w:t>電腦？</w:t>
      </w:r>
      <w:bookmarkEnd w:id="333"/>
      <w:bookmarkEnd w:id="334"/>
    </w:p>
    <w:p w14:paraId="5C5B1442" w14:textId="3B03E684" w:rsidR="00C126F2" w:rsidRPr="006564F9" w:rsidRDefault="00C126F2" w:rsidP="00C126F2">
      <w:pPr>
        <w:pStyle w:val="15"/>
        <w:spacing w:after="180"/>
        <w:ind w:left="280"/>
      </w:pPr>
      <w:r w:rsidRPr="006564F9">
        <w:t>部署政府組態基準</w:t>
      </w:r>
      <w:r w:rsidRPr="006564F9">
        <w:t>(GCB)</w:t>
      </w:r>
      <w:r w:rsidRPr="006564F9">
        <w:t>時，可將所有</w:t>
      </w:r>
      <w:r w:rsidRPr="006564F9">
        <w:t>GPO</w:t>
      </w:r>
      <w:r w:rsidRPr="006564F9">
        <w:t>連結到網域，並使用</w:t>
      </w:r>
      <w:r w:rsidRPr="006564F9">
        <w:t>WMI</w:t>
      </w:r>
      <w:r w:rsidRPr="006564F9">
        <w:t>篩選器讓</w:t>
      </w:r>
      <w:r w:rsidRPr="006564F9">
        <w:t>GPO</w:t>
      </w:r>
      <w:r w:rsidRPr="006564F9">
        <w:t>套用到對應</w:t>
      </w:r>
      <w:r w:rsidR="00DF459A">
        <w:rPr>
          <w:rFonts w:hint="eastAsia"/>
        </w:rPr>
        <w:t>之</w:t>
      </w:r>
      <w:r w:rsidRPr="006564F9">
        <w:t>電腦，惟若需使用此方式進行</w:t>
      </w:r>
      <w:r w:rsidRPr="006564F9">
        <w:t>GPO</w:t>
      </w:r>
      <w:r w:rsidRPr="006564F9">
        <w:t>套用，建議</w:t>
      </w:r>
      <w:r w:rsidRPr="006564F9">
        <w:lastRenderedPageBreak/>
        <w:t>先進行小範圍測試後，再部署至全機關。</w:t>
      </w:r>
    </w:p>
    <w:p w14:paraId="2D2512C0" w14:textId="77777777" w:rsidR="00C126F2" w:rsidRPr="00D218BB" w:rsidRDefault="00C126F2" w:rsidP="00C126F2">
      <w:pPr>
        <w:pStyle w:val="2"/>
        <w:spacing w:before="180" w:after="180"/>
        <w:ind w:left="420" w:hanging="420"/>
      </w:pPr>
      <w:bookmarkStart w:id="335" w:name="_Toc130475778"/>
      <w:bookmarkStart w:id="336" w:name="_Toc130807815"/>
      <w:r w:rsidRPr="006564F9">
        <w:t>TWGCB-ID</w:t>
      </w:r>
      <w:r w:rsidRPr="006564F9">
        <w:t>適用於何處呢？</w:t>
      </w:r>
      <w:bookmarkEnd w:id="335"/>
      <w:bookmarkEnd w:id="336"/>
    </w:p>
    <w:p w14:paraId="024D2360" w14:textId="77777777" w:rsidR="00C126F2" w:rsidRPr="006564F9" w:rsidRDefault="00C126F2" w:rsidP="00C126F2">
      <w:pPr>
        <w:pStyle w:val="15"/>
        <w:spacing w:after="180"/>
        <w:ind w:left="280"/>
      </w:pPr>
      <w:r w:rsidRPr="006564F9">
        <w:t>TWGCB-ID</w:t>
      </w:r>
      <w:r w:rsidRPr="006564F9">
        <w:t>為我國政府組態基準專屬編碼方式，機關人員可透過</w:t>
      </w:r>
      <w:r w:rsidRPr="006564F9">
        <w:t>TWGCB-ID</w:t>
      </w:r>
      <w:r w:rsidRPr="006564F9">
        <w:t>快速查找</w:t>
      </w:r>
      <w:r w:rsidRPr="006564F9">
        <w:t>GCB</w:t>
      </w:r>
      <w:r w:rsidRPr="006564F9">
        <w:t>組態設定項目，目前已公告之政府組態基準說明文件皆已制定相對應之編碼供機關參考。</w:t>
      </w:r>
    </w:p>
    <w:p w14:paraId="6452C242" w14:textId="77777777" w:rsidR="00C126F2" w:rsidRPr="00D218BB" w:rsidRDefault="00C126F2" w:rsidP="00C126F2">
      <w:pPr>
        <w:pStyle w:val="2"/>
        <w:spacing w:before="180" w:after="180"/>
        <w:ind w:left="420" w:hanging="420"/>
      </w:pPr>
      <w:bookmarkStart w:id="337" w:name="_Toc130475779"/>
      <w:bookmarkStart w:id="338" w:name="_Toc130807816"/>
      <w:r w:rsidRPr="006564F9">
        <w:t>Windows Server 2012 R2</w:t>
      </w:r>
      <w:r w:rsidRPr="006564F9">
        <w:t>與</w:t>
      </w:r>
      <w:r w:rsidRPr="006564F9">
        <w:t>Windows Server 2016</w:t>
      </w:r>
      <w:r w:rsidRPr="006564F9">
        <w:t>政府組態基準</w:t>
      </w:r>
      <w:r w:rsidRPr="006564F9">
        <w:t>(GCB)</w:t>
      </w:r>
      <w:r w:rsidRPr="006564F9">
        <w:t>定義之伺服器角色為何？</w:t>
      </w:r>
      <w:bookmarkEnd w:id="337"/>
      <w:bookmarkEnd w:id="338"/>
    </w:p>
    <w:p w14:paraId="55F35A82" w14:textId="246E548C" w:rsidR="00C126F2" w:rsidRPr="00D218BB" w:rsidRDefault="00C126F2" w:rsidP="00C126F2">
      <w:pPr>
        <w:pStyle w:val="15"/>
        <w:spacing w:after="180"/>
        <w:ind w:left="280"/>
      </w:pPr>
      <w:r w:rsidRPr="006564F9">
        <w:t>Windows Server 2012 R2</w:t>
      </w:r>
      <w:r w:rsidRPr="006564F9">
        <w:t>與</w:t>
      </w:r>
      <w:r w:rsidRPr="006564F9">
        <w:t>Windows Server 2016</w:t>
      </w:r>
      <w:r w:rsidRPr="006564F9">
        <w:t>政府組態基準</w:t>
      </w:r>
      <w:r w:rsidRPr="006564F9">
        <w:t>(GCB)</w:t>
      </w:r>
      <w:r w:rsidRPr="006564F9">
        <w:t>定義之伺服器角色，係指於「伺服器管理員」安裝之角色，各角色於「伺服器管理員」之確認方式</w:t>
      </w:r>
      <w:r>
        <w:rPr>
          <w:rFonts w:hint="eastAsia"/>
        </w:rPr>
        <w:t>(</w:t>
      </w:r>
      <w:r>
        <w:rPr>
          <w:rFonts w:hint="eastAsia"/>
        </w:rPr>
        <w:t>如下</w:t>
      </w:r>
      <w:r>
        <w:fldChar w:fldCharType="begin"/>
      </w:r>
      <w:r>
        <w:instrText xml:space="preserve"> </w:instrText>
      </w:r>
      <w:r>
        <w:rPr>
          <w:rFonts w:hint="eastAsia"/>
        </w:rPr>
        <w:instrText>REF _Ref129961901 \r \h</w:instrText>
      </w:r>
      <w:r>
        <w:instrText xml:space="preserve"> </w:instrText>
      </w:r>
      <w:r>
        <w:fldChar w:fldCharType="separate"/>
      </w:r>
      <w:r w:rsidR="00574F0A">
        <w:rPr>
          <w:rFonts w:hint="eastAsia"/>
        </w:rPr>
        <w:t>圖</w:t>
      </w:r>
      <w:r w:rsidR="00574F0A">
        <w:rPr>
          <w:rFonts w:hint="eastAsia"/>
        </w:rPr>
        <w:t>17</w:t>
      </w:r>
      <w:r>
        <w:fldChar w:fldCharType="end"/>
      </w:r>
      <w:r>
        <w:t>)</w:t>
      </w:r>
      <w:r w:rsidRPr="006564F9">
        <w:t>說明如下：</w:t>
      </w:r>
    </w:p>
    <w:p w14:paraId="73E419B8" w14:textId="77777777" w:rsidR="00C126F2" w:rsidRDefault="00C126F2" w:rsidP="00154C86">
      <w:pPr>
        <w:pStyle w:val="10"/>
      </w:pPr>
      <w:r w:rsidRPr="00D218BB">
        <w:t>DC Server</w:t>
      </w:r>
      <w:r w:rsidRPr="00D218BB">
        <w:t>：點選「</w:t>
      </w:r>
      <w:r w:rsidRPr="00D218BB">
        <w:t>AD DS</w:t>
      </w:r>
      <w:r w:rsidRPr="00D218BB">
        <w:t>」進入「伺服器」畫面，檢查「角色和功能」列表中是否包含「</w:t>
      </w:r>
      <w:r w:rsidRPr="00D218BB">
        <w:t xml:space="preserve">Active Directory </w:t>
      </w:r>
      <w:r w:rsidRPr="00D218BB">
        <w:t>網域服務」角色服務。</w:t>
      </w:r>
    </w:p>
    <w:p w14:paraId="10BBA8A6" w14:textId="77777777" w:rsidR="00C126F2" w:rsidRDefault="00C126F2" w:rsidP="00154C86">
      <w:pPr>
        <w:pStyle w:val="10"/>
      </w:pPr>
      <w:r w:rsidRPr="00D218BB">
        <w:t>DNS Server</w:t>
      </w:r>
      <w:r w:rsidRPr="00D218BB">
        <w:t>：點選「</w:t>
      </w:r>
      <w:r w:rsidRPr="00D218BB">
        <w:t>DNS</w:t>
      </w:r>
      <w:r w:rsidRPr="00D218BB">
        <w:t>」進入「伺服器」畫面，檢查「角色和功能」列表中是否包含「</w:t>
      </w:r>
      <w:r w:rsidRPr="00D218BB">
        <w:t>DNS</w:t>
      </w:r>
      <w:r w:rsidRPr="00D218BB">
        <w:t>伺服器」角色服務。</w:t>
      </w:r>
    </w:p>
    <w:p w14:paraId="0A41A513" w14:textId="77777777" w:rsidR="00C126F2" w:rsidRDefault="00C126F2" w:rsidP="00154C86">
      <w:pPr>
        <w:pStyle w:val="10"/>
      </w:pPr>
      <w:r w:rsidRPr="00D218BB">
        <w:t>File Server</w:t>
      </w:r>
      <w:r w:rsidRPr="00D218BB">
        <w:t>：點選「檔案與存放服務」進入「伺服器」畫面，檢查「角色和功能」列表中是否包含「檔案伺服器」角色服務。</w:t>
      </w:r>
    </w:p>
    <w:p w14:paraId="1366894B" w14:textId="77777777" w:rsidR="00C126F2" w:rsidRPr="00D218BB" w:rsidRDefault="00C126F2" w:rsidP="00154C86">
      <w:pPr>
        <w:pStyle w:val="10"/>
      </w:pPr>
      <w:r w:rsidRPr="00D218BB">
        <w:t>Web Server</w:t>
      </w:r>
      <w:r w:rsidRPr="00D218BB">
        <w:t>：點選「</w:t>
      </w:r>
      <w:r w:rsidRPr="00D218BB">
        <w:t>IIS</w:t>
      </w:r>
      <w:r w:rsidRPr="00D218BB">
        <w:t>」進入「伺服器」畫面，檢查「角色和功能」列表中是否包含「網頁伺服器」角色服務。</w:t>
      </w:r>
    </w:p>
    <w:tbl>
      <w:tblPr>
        <w:tblStyle w:val="ae"/>
        <w:tblW w:w="0" w:type="auto"/>
        <w:tblLook w:val="04A0" w:firstRow="1" w:lastRow="0" w:firstColumn="1" w:lastColumn="0" w:noHBand="0" w:noVBand="1"/>
      </w:tblPr>
      <w:tblGrid>
        <w:gridCol w:w="9354"/>
      </w:tblGrid>
      <w:tr w:rsidR="00C126F2" w:rsidRPr="00F757BF" w14:paraId="29F85FA7" w14:textId="77777777" w:rsidTr="00BD7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2" w:type="dxa"/>
          </w:tcPr>
          <w:p w14:paraId="5FADCF58" w14:textId="77777777" w:rsidR="00C126F2" w:rsidRPr="00124E56" w:rsidRDefault="00C126F2" w:rsidP="00BD78B7">
            <w:pPr>
              <w:pStyle w:val="af2"/>
            </w:pPr>
            <w:r>
              <w:lastRenderedPageBreak/>
              <w:drawing>
                <wp:inline distT="0" distB="0" distL="0" distR="0" wp14:anchorId="53686E47" wp14:editId="685B8636">
                  <wp:extent cx="5891917" cy="5891917"/>
                  <wp:effectExtent l="0" t="0" r="0" b="0"/>
                  <wp:docPr id="9" name="圖片 9" descr="https://www.nics.nat.gov.tw/UploadFile/attachfilegcb/SUB_Q2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nics.nat.gov.tw/UploadFile/attachfilegcb/SUB_Q26_2.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91917" cy="5891917"/>
                          </a:xfrm>
                          <a:prstGeom prst="rect">
                            <a:avLst/>
                          </a:prstGeom>
                          <a:noFill/>
                          <a:ln>
                            <a:noFill/>
                          </a:ln>
                        </pic:spPr>
                      </pic:pic>
                    </a:graphicData>
                  </a:graphic>
                </wp:inline>
              </w:drawing>
            </w:r>
          </w:p>
        </w:tc>
      </w:tr>
      <w:tr w:rsidR="00C126F2" w:rsidRPr="00F757BF" w14:paraId="45F8758F"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387A46BC" w14:textId="77777777" w:rsidR="00C126F2" w:rsidRPr="00F757BF" w:rsidRDefault="00C126F2" w:rsidP="00BD78B7">
            <w:pPr>
              <w:pStyle w:val="a5"/>
            </w:pPr>
            <w:r w:rsidRPr="00124E56">
              <w:rPr>
                <w:rFonts w:hint="eastAsia"/>
              </w:rPr>
              <w:t>本</w:t>
            </w:r>
            <w:r>
              <w:rPr>
                <w:rFonts w:hint="eastAsia"/>
              </w:rPr>
              <w:t>院</w:t>
            </w:r>
            <w:r w:rsidRPr="00124E56">
              <w:rPr>
                <w:rFonts w:hint="eastAsia"/>
              </w:rPr>
              <w:t>整理</w:t>
            </w:r>
          </w:p>
        </w:tc>
      </w:tr>
      <w:tr w:rsidR="00C126F2" w14:paraId="37FC6F47"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67C2D1ED" w14:textId="77777777" w:rsidR="00C126F2" w:rsidRDefault="00C126F2" w:rsidP="00BD78B7">
            <w:pPr>
              <w:pStyle w:val="a"/>
              <w:spacing w:before="72" w:after="360"/>
            </w:pPr>
            <w:bookmarkStart w:id="339" w:name="_Ref129961901"/>
            <w:bookmarkStart w:id="340" w:name="_Toc130475809"/>
            <w:bookmarkStart w:id="341" w:name="_Toc130807854"/>
            <w:r>
              <w:rPr>
                <w:rFonts w:hint="eastAsia"/>
              </w:rPr>
              <w:t>「</w:t>
            </w:r>
            <w:r w:rsidRPr="006564F9">
              <w:t>伺服器管理員</w:t>
            </w:r>
            <w:r>
              <w:rPr>
                <w:rFonts w:hint="eastAsia"/>
              </w:rPr>
              <w:t>」</w:t>
            </w:r>
            <w:r w:rsidRPr="006564F9">
              <w:t>安裝之角色</w:t>
            </w:r>
            <w:r w:rsidRPr="00DF5A69">
              <w:rPr>
                <w:rFonts w:hint="eastAsia"/>
              </w:rPr>
              <w:t>確認方式</w:t>
            </w:r>
            <w:bookmarkEnd w:id="339"/>
            <w:bookmarkEnd w:id="340"/>
            <w:bookmarkEnd w:id="341"/>
          </w:p>
        </w:tc>
      </w:tr>
    </w:tbl>
    <w:p w14:paraId="6A45CC22" w14:textId="77777777" w:rsidR="00C126F2" w:rsidRPr="006564F9" w:rsidRDefault="00C126F2" w:rsidP="00C126F2">
      <w:pPr>
        <w:pStyle w:val="2"/>
        <w:spacing w:before="180" w:after="180"/>
        <w:ind w:left="420" w:hanging="420"/>
      </w:pPr>
      <w:bookmarkStart w:id="342" w:name="_Toc130475780"/>
      <w:bookmarkStart w:id="343" w:name="_Toc130807817"/>
      <w:r w:rsidRPr="006564F9">
        <w:t>Windows</w:t>
      </w:r>
      <w:r w:rsidRPr="006564F9">
        <w:t>作業系統之「拒絕透過遠端桌面服務登入」項目，該如何透過群組原則設定「本機帳戶」群組呢？</w:t>
      </w:r>
      <w:bookmarkEnd w:id="342"/>
      <w:bookmarkEnd w:id="343"/>
    </w:p>
    <w:p w14:paraId="12B53049" w14:textId="3146997C" w:rsidR="00C126F2" w:rsidRPr="006564F9" w:rsidRDefault="00C126F2" w:rsidP="00C126F2">
      <w:pPr>
        <w:pStyle w:val="15"/>
        <w:spacing w:after="180"/>
        <w:ind w:left="280"/>
      </w:pPr>
      <w:r w:rsidRPr="006564F9">
        <w:t>將「電腦設定</w:t>
      </w:r>
      <w:r w:rsidR="000440DC">
        <w:t>\</w:t>
      </w:r>
      <w:r w:rsidRPr="006564F9">
        <w:t>Windows</w:t>
      </w:r>
      <w:r w:rsidRPr="006564F9">
        <w:t>設定</w:t>
      </w:r>
      <w:r w:rsidR="000440DC">
        <w:t>\</w:t>
      </w:r>
      <w:r w:rsidRPr="006564F9">
        <w:t>安全性設定</w:t>
      </w:r>
      <w:r w:rsidR="000440DC">
        <w:t>\</w:t>
      </w:r>
      <w:r w:rsidRPr="006564F9">
        <w:t>本機原則</w:t>
      </w:r>
      <w:r w:rsidR="000440DC">
        <w:t>\</w:t>
      </w:r>
      <w:r w:rsidRPr="006564F9">
        <w:t>使用者權限指派</w:t>
      </w:r>
      <w:r w:rsidR="000440DC">
        <w:t>\</w:t>
      </w:r>
      <w:r w:rsidRPr="006564F9">
        <w:t>拒絕透過遠端桌面服務登入」設為啟用，在「新增使用者或群組」處輸入「本</w:t>
      </w:r>
      <w:r w:rsidRPr="006564F9">
        <w:lastRenderedPageBreak/>
        <w:t>機帳戶」即可</w:t>
      </w:r>
      <w:r>
        <w:rPr>
          <w:rFonts w:hint="eastAsia"/>
        </w:rPr>
        <w:t>，如</w:t>
      </w:r>
      <w:r>
        <w:fldChar w:fldCharType="begin"/>
      </w:r>
      <w:r>
        <w:instrText xml:space="preserve"> </w:instrText>
      </w:r>
      <w:r>
        <w:rPr>
          <w:rFonts w:hint="eastAsia"/>
        </w:rPr>
        <w:instrText>REF _Ref129961933 \r \h</w:instrText>
      </w:r>
      <w:r>
        <w:instrText xml:space="preserve"> </w:instrText>
      </w:r>
      <w:r>
        <w:fldChar w:fldCharType="separate"/>
      </w:r>
      <w:r w:rsidR="00574F0A">
        <w:rPr>
          <w:rFonts w:hint="eastAsia"/>
        </w:rPr>
        <w:t>圖</w:t>
      </w:r>
      <w:r w:rsidR="00574F0A">
        <w:rPr>
          <w:rFonts w:hint="eastAsia"/>
        </w:rPr>
        <w:t>18</w:t>
      </w:r>
      <w:r>
        <w:fldChar w:fldCharType="end"/>
      </w:r>
      <w:r>
        <w:rPr>
          <w:rFonts w:hint="eastAsia"/>
        </w:rPr>
        <w:t>所示</w:t>
      </w:r>
      <w:r w:rsidRPr="006564F9">
        <w:t>。</w:t>
      </w:r>
    </w:p>
    <w:tbl>
      <w:tblPr>
        <w:tblStyle w:val="ae"/>
        <w:tblW w:w="0" w:type="auto"/>
        <w:tblLook w:val="04A0" w:firstRow="1" w:lastRow="0" w:firstColumn="1" w:lastColumn="0" w:noHBand="0" w:noVBand="1"/>
      </w:tblPr>
      <w:tblGrid>
        <w:gridCol w:w="8556"/>
      </w:tblGrid>
      <w:tr w:rsidR="00C126F2" w:rsidRPr="00F757BF" w14:paraId="3C2C1299" w14:textId="77777777" w:rsidTr="00BD7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2" w:type="dxa"/>
          </w:tcPr>
          <w:p w14:paraId="4C0A24A1" w14:textId="77777777" w:rsidR="00C126F2" w:rsidRPr="00124E56" w:rsidRDefault="00C126F2" w:rsidP="00BD78B7">
            <w:pPr>
              <w:pStyle w:val="af2"/>
            </w:pPr>
            <w:r>
              <w:drawing>
                <wp:inline distT="0" distB="0" distL="0" distR="0" wp14:anchorId="1A38BF74" wp14:editId="6F426EB8">
                  <wp:extent cx="5291296" cy="3295650"/>
                  <wp:effectExtent l="0" t="0" r="5080" b="0"/>
                  <wp:docPr id="10" name="圖片 10" descr="https://www.nics.nat.gov.tw/UploadFile/attachfilegcb/SUB_Q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nics.nat.gov.tw/UploadFile/attachfilegcb/SUB_Q27_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24830" cy="3316536"/>
                          </a:xfrm>
                          <a:prstGeom prst="rect">
                            <a:avLst/>
                          </a:prstGeom>
                          <a:noFill/>
                          <a:ln>
                            <a:noFill/>
                          </a:ln>
                        </pic:spPr>
                      </pic:pic>
                    </a:graphicData>
                  </a:graphic>
                </wp:inline>
              </w:drawing>
            </w:r>
          </w:p>
        </w:tc>
      </w:tr>
      <w:tr w:rsidR="00C126F2" w:rsidRPr="00F757BF" w14:paraId="7D596497"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01D256D2" w14:textId="77777777" w:rsidR="00C126F2" w:rsidRPr="00F757BF" w:rsidRDefault="00C126F2" w:rsidP="00BD78B7">
            <w:pPr>
              <w:pStyle w:val="a5"/>
            </w:pPr>
            <w:r w:rsidRPr="00124E56">
              <w:rPr>
                <w:rFonts w:hint="eastAsia"/>
              </w:rPr>
              <w:t>本</w:t>
            </w:r>
            <w:r>
              <w:rPr>
                <w:rFonts w:hint="eastAsia"/>
              </w:rPr>
              <w:t>院</w:t>
            </w:r>
            <w:r w:rsidRPr="00124E56">
              <w:rPr>
                <w:rFonts w:hint="eastAsia"/>
              </w:rPr>
              <w:t>整理</w:t>
            </w:r>
          </w:p>
        </w:tc>
      </w:tr>
      <w:tr w:rsidR="00C126F2" w14:paraId="485FD850"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6974FECC" w14:textId="77777777" w:rsidR="00C126F2" w:rsidRDefault="00C126F2" w:rsidP="00BD78B7">
            <w:pPr>
              <w:pStyle w:val="a"/>
              <w:spacing w:before="72" w:after="360"/>
            </w:pPr>
            <w:bookmarkStart w:id="344" w:name="_Ref129961933"/>
            <w:bookmarkStart w:id="345" w:name="_Toc130475810"/>
            <w:bookmarkStart w:id="346" w:name="_Toc130807855"/>
            <w:r w:rsidRPr="00D75B4C">
              <w:rPr>
                <w:rFonts w:hint="eastAsia"/>
              </w:rPr>
              <w:t>透過群組原則設定「本機帳戶」群組</w:t>
            </w:r>
            <w:bookmarkEnd w:id="344"/>
            <w:bookmarkEnd w:id="345"/>
            <w:bookmarkEnd w:id="346"/>
          </w:p>
        </w:tc>
      </w:tr>
    </w:tbl>
    <w:p w14:paraId="1FFA46BD" w14:textId="14B74053" w:rsidR="00C126F2" w:rsidRPr="00D218BB" w:rsidRDefault="00C126F2" w:rsidP="00C126F2">
      <w:pPr>
        <w:pStyle w:val="2"/>
        <w:spacing w:before="180" w:after="180"/>
        <w:ind w:left="420" w:hanging="420"/>
      </w:pPr>
      <w:bookmarkStart w:id="347" w:name="_Toc130475781"/>
      <w:bookmarkStart w:id="348" w:name="_Toc130807818"/>
      <w:r w:rsidRPr="006564F9">
        <w:t>若</w:t>
      </w:r>
      <w:r w:rsidRPr="006564F9">
        <w:t>Windows Server 2012 R2</w:t>
      </w:r>
      <w:r w:rsidRPr="006564F9">
        <w:t>與</w:t>
      </w:r>
      <w:r w:rsidRPr="006564F9">
        <w:t>Windows Server 2016</w:t>
      </w:r>
      <w:r w:rsidRPr="006564F9">
        <w:t>伺服器主機同時存在多個伺服器角色，是否須針對各伺服器角色部署專用群組原則物件</w:t>
      </w:r>
      <w:bookmarkEnd w:id="347"/>
      <w:r w:rsidR="00767F3C" w:rsidRPr="006564F9">
        <w:t>？</w:t>
      </w:r>
      <w:bookmarkEnd w:id="348"/>
    </w:p>
    <w:p w14:paraId="5F7873AF" w14:textId="77777777" w:rsidR="00C126F2" w:rsidRPr="006564F9" w:rsidRDefault="00C126F2" w:rsidP="00767F3C">
      <w:pPr>
        <w:pStyle w:val="15"/>
        <w:spacing w:after="180"/>
        <w:ind w:left="280"/>
      </w:pPr>
      <w:r w:rsidRPr="006564F9">
        <w:t>若伺服器主機同時存在多個伺服器角色，各伺服器角色皆須部署專用群組原則物件，部署方式請參閱</w:t>
      </w:r>
      <w:r w:rsidRPr="006564F9">
        <w:t>108</w:t>
      </w:r>
      <w:r w:rsidRPr="006564F9">
        <w:t>年政府組態基準</w:t>
      </w:r>
      <w:r w:rsidRPr="006564F9">
        <w:t>(GCB)</w:t>
      </w:r>
      <w:r w:rsidRPr="006564F9">
        <w:t>實作研習活動教材</w:t>
      </w:r>
      <w:r w:rsidRPr="006564F9">
        <w:t xml:space="preserve">-Windows Server </w:t>
      </w:r>
      <w:proofErr w:type="gramStart"/>
      <w:r w:rsidRPr="006564F9">
        <w:t>2016</w:t>
      </w:r>
      <w:r w:rsidRPr="006564F9">
        <w:t>組態</w:t>
      </w:r>
      <w:proofErr w:type="gramEnd"/>
      <w:r w:rsidRPr="006564F9">
        <w:t>設定與實作練習。</w:t>
      </w:r>
    </w:p>
    <w:p w14:paraId="2AFAF52A" w14:textId="529F161F" w:rsidR="00C126F2" w:rsidRPr="00D218BB" w:rsidRDefault="00F317D7" w:rsidP="00154C86">
      <w:pPr>
        <w:pStyle w:val="10"/>
      </w:pPr>
      <w:hyperlink r:id="rId70" w:history="1">
        <w:r w:rsidR="00C126F2" w:rsidRPr="00D218BB">
          <w:rPr>
            <w:rStyle w:val="af6"/>
            <w:rFonts w:hint="eastAsia"/>
          </w:rPr>
          <w:t>108</w:t>
        </w:r>
        <w:r w:rsidR="00C126F2" w:rsidRPr="00D218BB">
          <w:rPr>
            <w:rStyle w:val="af6"/>
            <w:rFonts w:hint="eastAsia"/>
          </w:rPr>
          <w:t>年政府組態基準</w:t>
        </w:r>
        <w:r w:rsidR="00C126F2" w:rsidRPr="00D218BB">
          <w:rPr>
            <w:rStyle w:val="af6"/>
            <w:rFonts w:hint="eastAsia"/>
          </w:rPr>
          <w:t>(GCB)</w:t>
        </w:r>
        <w:r w:rsidR="00C126F2" w:rsidRPr="00D218BB">
          <w:rPr>
            <w:rStyle w:val="af6"/>
            <w:rFonts w:hint="eastAsia"/>
          </w:rPr>
          <w:t>實作研習活動教材</w:t>
        </w:r>
      </w:hyperlink>
    </w:p>
    <w:p w14:paraId="789C1802" w14:textId="77777777" w:rsidR="00C126F2" w:rsidRPr="00D218BB" w:rsidRDefault="00C126F2" w:rsidP="00C126F2">
      <w:pPr>
        <w:pStyle w:val="2"/>
        <w:spacing w:before="180" w:after="180"/>
        <w:ind w:left="420" w:hanging="420"/>
      </w:pPr>
      <w:bookmarkStart w:id="349" w:name="_Toc130475782"/>
      <w:bookmarkStart w:id="350" w:name="_Toc130807819"/>
      <w:r w:rsidRPr="006564F9">
        <w:t>Windows Server</w:t>
      </w:r>
      <w:r w:rsidRPr="006564F9">
        <w:t>主機套用</w:t>
      </w:r>
      <w:r w:rsidRPr="006564F9">
        <w:t>GCB</w:t>
      </w:r>
      <w:r w:rsidRPr="006564F9">
        <w:t>設定後，發生服務</w:t>
      </w:r>
      <w:r w:rsidRPr="006564F9">
        <w:t>(</w:t>
      </w:r>
      <w:r w:rsidRPr="006564F9">
        <w:t>如防毒中控台或</w:t>
      </w:r>
      <w:r w:rsidRPr="006564F9">
        <w:t>SQL Server)</w:t>
      </w:r>
      <w:r w:rsidRPr="006564F9">
        <w:t>無法正常啟動，怎麼辦？</w:t>
      </w:r>
      <w:bookmarkEnd w:id="349"/>
      <w:bookmarkEnd w:id="350"/>
    </w:p>
    <w:p w14:paraId="1751F712" w14:textId="77777777" w:rsidR="00C126F2" w:rsidRPr="00D218BB" w:rsidRDefault="00C126F2" w:rsidP="00C126F2">
      <w:pPr>
        <w:pStyle w:val="15"/>
        <w:spacing w:after="180"/>
        <w:ind w:left="280"/>
      </w:pPr>
      <w:r w:rsidRPr="006564F9">
        <w:t>政府組態基準</w:t>
      </w:r>
      <w:r w:rsidRPr="006564F9">
        <w:t>(GCB)</w:t>
      </w:r>
      <w:r w:rsidRPr="006564F9">
        <w:t>之設定值原則上不宜隨意更動，但如因公務執行需</w:t>
      </w:r>
      <w:r w:rsidRPr="006564F9">
        <w:lastRenderedPageBreak/>
        <w:t>求，必須調整設定值，方法如下：</w:t>
      </w:r>
    </w:p>
    <w:p w14:paraId="3E802835" w14:textId="550C5858" w:rsidR="00C126F2" w:rsidRPr="006E2106" w:rsidRDefault="00C126F2" w:rsidP="00154C86">
      <w:pPr>
        <w:pStyle w:val="10"/>
      </w:pPr>
      <w:r w:rsidRPr="006564F9">
        <w:t>請調整群組原則設定，將啟動服務之帳戶加入「電腦設定</w:t>
      </w:r>
      <w:r w:rsidR="000440DC">
        <w:t>\</w:t>
      </w:r>
      <w:r w:rsidRPr="006564F9">
        <w:t xml:space="preserve">Windows </w:t>
      </w:r>
      <w:r w:rsidRPr="006564F9">
        <w:t>設定</w:t>
      </w:r>
      <w:r w:rsidR="000440DC">
        <w:t>\</w:t>
      </w:r>
      <w:r w:rsidRPr="006564F9">
        <w:t>安全性設定</w:t>
      </w:r>
      <w:r w:rsidR="000440DC">
        <w:t>\</w:t>
      </w:r>
      <w:r w:rsidRPr="006564F9">
        <w:t>本機原則</w:t>
      </w:r>
      <w:r w:rsidR="000440DC">
        <w:t>\</w:t>
      </w:r>
      <w:r w:rsidRPr="006564F9">
        <w:t>使用者權限指派</w:t>
      </w:r>
      <w:r w:rsidR="000440DC">
        <w:t>\</w:t>
      </w:r>
      <w:r w:rsidRPr="006564F9">
        <w:t>以服務方式登入」，以允許帳戶啟動服務。</w:t>
      </w:r>
    </w:p>
    <w:p w14:paraId="55935BB5" w14:textId="77777777" w:rsidR="00C126F2" w:rsidRPr="006564F9" w:rsidRDefault="00C126F2" w:rsidP="00C126F2">
      <w:pPr>
        <w:pStyle w:val="15"/>
        <w:spacing w:after="180"/>
        <w:ind w:left="280"/>
      </w:pPr>
      <w:r w:rsidRPr="006564F9">
        <w:t>依照群組原則物件</w:t>
      </w:r>
      <w:r w:rsidRPr="006564F9">
        <w:t>(GPO)</w:t>
      </w:r>
      <w:r w:rsidRPr="006564F9">
        <w:t>部署方式與啟動帳戶類型之不同，設定方式說明如下：</w:t>
      </w:r>
    </w:p>
    <w:p w14:paraId="11322285" w14:textId="77777777" w:rsidR="00C126F2" w:rsidRPr="006564F9" w:rsidRDefault="00C126F2" w:rsidP="00154C86">
      <w:pPr>
        <w:pStyle w:val="10"/>
      </w:pPr>
      <w:r w:rsidRPr="006564F9">
        <w:t>單機部署</w:t>
      </w:r>
      <w:r w:rsidRPr="006564F9">
        <w:t>GPO</w:t>
      </w:r>
    </w:p>
    <w:p w14:paraId="4B631425" w14:textId="77777777" w:rsidR="00C126F2" w:rsidRPr="006564F9" w:rsidRDefault="00C126F2" w:rsidP="00C126F2">
      <w:pPr>
        <w:pStyle w:val="20"/>
        <w:spacing w:after="180"/>
      </w:pPr>
      <w:r w:rsidRPr="006564F9">
        <w:t>單機部署</w:t>
      </w:r>
      <w:r w:rsidRPr="006564F9">
        <w:t>GPO</w:t>
      </w:r>
      <w:r w:rsidRPr="006564F9">
        <w:t>，以網域帳戶啟動服務：至本機端使用本機群組原則編輯器</w:t>
      </w:r>
      <w:r w:rsidRPr="006564F9">
        <w:t>(Gpedit.msc)</w:t>
      </w:r>
      <w:r w:rsidRPr="006564F9">
        <w:t>設定「以服務方式登入」，加入啟動服務之網域</w:t>
      </w:r>
      <w:r>
        <w:br/>
      </w:r>
      <w:r w:rsidRPr="006564F9">
        <w:t>帳戶。</w:t>
      </w:r>
    </w:p>
    <w:p w14:paraId="3308A263" w14:textId="77777777" w:rsidR="00C126F2" w:rsidRPr="006564F9" w:rsidRDefault="00C126F2" w:rsidP="00C126F2">
      <w:pPr>
        <w:pStyle w:val="20"/>
        <w:spacing w:after="180"/>
      </w:pPr>
      <w:r w:rsidRPr="006564F9">
        <w:t>單機部署</w:t>
      </w:r>
      <w:r w:rsidRPr="006564F9">
        <w:t>GPO</w:t>
      </w:r>
      <w:r w:rsidRPr="006564F9">
        <w:t>，以本機帳戶啟動服務：至本機端使用本機群組原則編輯器</w:t>
      </w:r>
      <w:r w:rsidRPr="006564F9">
        <w:t>(Gpedit.msc)</w:t>
      </w:r>
      <w:r w:rsidRPr="006564F9">
        <w:t>設定「以服務方式登入」，加入啟動服務之本機</w:t>
      </w:r>
      <w:r>
        <w:br/>
      </w:r>
      <w:r w:rsidRPr="006564F9">
        <w:t>帳戶。</w:t>
      </w:r>
    </w:p>
    <w:p w14:paraId="6D4A8CB9" w14:textId="77777777" w:rsidR="00C126F2" w:rsidRPr="006564F9" w:rsidRDefault="00C126F2" w:rsidP="00154C86">
      <w:pPr>
        <w:pStyle w:val="10"/>
      </w:pPr>
      <w:r w:rsidRPr="006564F9">
        <w:t>以網域主機部署</w:t>
      </w:r>
      <w:r w:rsidRPr="006564F9">
        <w:t>GPO</w:t>
      </w:r>
    </w:p>
    <w:p w14:paraId="60059076" w14:textId="77777777" w:rsidR="00C126F2" w:rsidRPr="006564F9" w:rsidRDefault="00C126F2" w:rsidP="00C126F2">
      <w:pPr>
        <w:pStyle w:val="20"/>
        <w:spacing w:after="180"/>
      </w:pPr>
      <w:r w:rsidRPr="006564F9">
        <w:t>以網域主機部署</w:t>
      </w:r>
      <w:r w:rsidRPr="006564F9">
        <w:t>GPO</w:t>
      </w:r>
      <w:r w:rsidRPr="006564F9">
        <w:t>，以網域帳戶啟動服務：至網域主機使用群組原則管理工具設定「以服務方式登入」，加入啟動服務之網域帳戶。</w:t>
      </w:r>
    </w:p>
    <w:p w14:paraId="5083F76D" w14:textId="77777777" w:rsidR="00C126F2" w:rsidRPr="006E2106" w:rsidRDefault="00C126F2" w:rsidP="00C126F2">
      <w:pPr>
        <w:pStyle w:val="20"/>
        <w:spacing w:after="180"/>
      </w:pPr>
      <w:r w:rsidRPr="006564F9">
        <w:t>以網域主機部署</w:t>
      </w:r>
      <w:r w:rsidRPr="006564F9">
        <w:t>GPO</w:t>
      </w:r>
      <w:r w:rsidRPr="006564F9">
        <w:t>，以本機帳戶啟動服務：先至網域主機使用群組原則管理工具設定「以服務方式登入」，將設定值調整為「尚未定義」，再至本機端使用本機群組原則編輯器</w:t>
      </w:r>
      <w:r w:rsidRPr="006564F9">
        <w:t>(Gpedit.msc)</w:t>
      </w:r>
      <w:r w:rsidRPr="006564F9">
        <w:t>，將啟動服務之本機帳戶加入「以服務方式登入」項目中。</w:t>
      </w:r>
    </w:p>
    <w:p w14:paraId="71B7F466" w14:textId="77777777" w:rsidR="00C126F2" w:rsidRPr="000614BD" w:rsidRDefault="00C126F2" w:rsidP="00C126F2">
      <w:pPr>
        <w:pStyle w:val="2"/>
        <w:spacing w:before="180" w:after="180"/>
        <w:ind w:left="420" w:hanging="420"/>
      </w:pPr>
      <w:bookmarkStart w:id="351" w:name="_Toc130475783"/>
      <w:bookmarkStart w:id="352" w:name="_Toc130807820"/>
      <w:r w:rsidRPr="006564F9">
        <w:t>使用者帳戶啟用「密碼永久有效」設定後，導致「密碼最長使用期限」設定失效，該怎麼辦？</w:t>
      </w:r>
      <w:bookmarkEnd w:id="351"/>
      <w:bookmarkEnd w:id="352"/>
    </w:p>
    <w:p w14:paraId="3927EB29" w14:textId="77777777" w:rsidR="00C126F2" w:rsidRPr="00EF43E4" w:rsidRDefault="00C126F2" w:rsidP="00EF43E4">
      <w:pPr>
        <w:pStyle w:val="15"/>
        <w:spacing w:after="180"/>
        <w:ind w:left="280"/>
      </w:pPr>
      <w:r w:rsidRPr="006564F9">
        <w:t>若使用者帳戶啟用「密碼永久有效」設定，將覆蓋群組原則「密碼最長使</w:t>
      </w:r>
      <w:r w:rsidRPr="006564F9">
        <w:lastRenderedPageBreak/>
        <w:t>用期限」設定，造成系統不再要求使用者更換密碼。建議停用「密碼永久有效」設定，以確保</w:t>
      </w:r>
      <w:r w:rsidRPr="006564F9">
        <w:t>GCB</w:t>
      </w:r>
      <w:r w:rsidRPr="006564F9">
        <w:t>「密碼最長使用期限」設定生效。</w:t>
      </w:r>
    </w:p>
    <w:p w14:paraId="4B755258" w14:textId="77777777" w:rsidR="00C126F2" w:rsidRPr="006564F9" w:rsidRDefault="00C126F2" w:rsidP="00EF43E4">
      <w:pPr>
        <w:pStyle w:val="15"/>
        <w:spacing w:after="180"/>
        <w:ind w:left="280"/>
      </w:pPr>
      <w:r w:rsidRPr="006564F9">
        <w:t>依照使用者類型不同，停用「密碼永久有效」之設定方式說明如下：</w:t>
      </w:r>
    </w:p>
    <w:p w14:paraId="6EE4DAA0" w14:textId="134E8FCD" w:rsidR="00C126F2" w:rsidRPr="006564F9" w:rsidRDefault="00C126F2" w:rsidP="00154C86">
      <w:pPr>
        <w:pStyle w:val="10"/>
      </w:pPr>
      <w:r w:rsidRPr="006564F9">
        <w:t>本機使用者</w:t>
      </w:r>
      <w:r>
        <w:rPr>
          <w:rFonts w:hint="eastAsia"/>
        </w:rPr>
        <w:t>(</w:t>
      </w:r>
      <w:r>
        <w:rPr>
          <w:rFonts w:hint="eastAsia"/>
        </w:rPr>
        <w:t>如</w:t>
      </w:r>
      <w:r>
        <w:fldChar w:fldCharType="begin"/>
      </w:r>
      <w:r>
        <w:instrText xml:space="preserve"> </w:instrText>
      </w:r>
      <w:r>
        <w:rPr>
          <w:rFonts w:hint="eastAsia"/>
        </w:rPr>
        <w:instrText>REF _Ref129962038 \r \h</w:instrText>
      </w:r>
      <w:r>
        <w:instrText xml:space="preserve"> </w:instrText>
      </w:r>
      <w:r>
        <w:fldChar w:fldCharType="separate"/>
      </w:r>
      <w:r w:rsidR="00574F0A">
        <w:rPr>
          <w:rFonts w:hint="eastAsia"/>
        </w:rPr>
        <w:t>圖</w:t>
      </w:r>
      <w:r w:rsidR="00574F0A">
        <w:rPr>
          <w:rFonts w:hint="eastAsia"/>
        </w:rPr>
        <w:t>19</w:t>
      </w:r>
      <w:r>
        <w:fldChar w:fldCharType="end"/>
      </w:r>
      <w:r>
        <w:rPr>
          <w:rFonts w:hint="eastAsia"/>
        </w:rPr>
        <w:t>所示</w:t>
      </w:r>
      <w:r>
        <w:rPr>
          <w:rFonts w:hint="eastAsia"/>
        </w:rPr>
        <w:t>)</w:t>
      </w:r>
      <w:r w:rsidRPr="006564F9">
        <w:t>：</w:t>
      </w:r>
    </w:p>
    <w:p w14:paraId="5CA4121A" w14:textId="77777777" w:rsidR="00C126F2" w:rsidRPr="006564F9" w:rsidRDefault="00C126F2" w:rsidP="00C126F2">
      <w:pPr>
        <w:pStyle w:val="20"/>
        <w:spacing w:after="180"/>
      </w:pPr>
      <w:r w:rsidRPr="006564F9">
        <w:t>步驟</w:t>
      </w:r>
      <w:r w:rsidRPr="006564F9">
        <w:t>1</w:t>
      </w:r>
      <w:r w:rsidRPr="006564F9">
        <w:t>：以系統管理員身分開啟「命令提示字元」視窗。</w:t>
      </w:r>
    </w:p>
    <w:p w14:paraId="1D575187" w14:textId="77777777" w:rsidR="00C126F2" w:rsidRPr="006564F9" w:rsidRDefault="00C126F2" w:rsidP="00C126F2">
      <w:pPr>
        <w:pStyle w:val="20"/>
        <w:spacing w:after="180"/>
      </w:pPr>
      <w:r w:rsidRPr="006564F9">
        <w:t>步驟</w:t>
      </w:r>
      <w:r w:rsidRPr="006564F9">
        <w:t>2</w:t>
      </w:r>
      <w:r w:rsidRPr="006564F9">
        <w:t>：於「命令提示字元」視窗輸入「</w:t>
      </w:r>
      <w:r w:rsidRPr="006564F9">
        <w:t>compmgmt.msc</w:t>
      </w:r>
      <w:r w:rsidRPr="006564F9">
        <w:t>」，開啟「電腦管理」工具。</w:t>
      </w:r>
    </w:p>
    <w:p w14:paraId="39DF78F7" w14:textId="77777777" w:rsidR="00C126F2" w:rsidRPr="006564F9" w:rsidRDefault="00C126F2" w:rsidP="00C126F2">
      <w:pPr>
        <w:pStyle w:val="20"/>
        <w:spacing w:after="180"/>
      </w:pPr>
      <w:r w:rsidRPr="006564F9">
        <w:t>步驟</w:t>
      </w:r>
      <w:r w:rsidRPr="006564F9">
        <w:t>3</w:t>
      </w:r>
      <w:r w:rsidRPr="006564F9">
        <w:t>：於左窗格點選「本機使用者和群組」，接著再點選「使用者」，即可於中間窗格中顯示帳戶列表。</w:t>
      </w:r>
    </w:p>
    <w:p w14:paraId="4D307C2A" w14:textId="77777777" w:rsidR="00C126F2" w:rsidRPr="006564F9" w:rsidRDefault="00C126F2" w:rsidP="00C126F2">
      <w:pPr>
        <w:pStyle w:val="20"/>
        <w:spacing w:after="180"/>
      </w:pPr>
      <w:r w:rsidRPr="006564F9">
        <w:t>步驟</w:t>
      </w:r>
      <w:r w:rsidRPr="006564F9">
        <w:t>4</w:t>
      </w:r>
      <w:r w:rsidRPr="006564F9">
        <w:t>：雙擊欲停用「密碼永久有效」之帳戶，以開啟「帳戶內容」視窗。</w:t>
      </w:r>
    </w:p>
    <w:p w14:paraId="58182854" w14:textId="77777777" w:rsidR="00C126F2" w:rsidRPr="006564F9" w:rsidRDefault="00C126F2" w:rsidP="00C126F2">
      <w:pPr>
        <w:pStyle w:val="20"/>
        <w:spacing w:after="180"/>
      </w:pPr>
      <w:r w:rsidRPr="006564F9">
        <w:t>步驟</w:t>
      </w:r>
      <w:r w:rsidRPr="006564F9">
        <w:t>5</w:t>
      </w:r>
      <w:r w:rsidRPr="006564F9">
        <w:t>：於「一般」頁籤中，取消勾選「密碼永久有效」。</w:t>
      </w:r>
    </w:p>
    <w:p w14:paraId="31D00CE3" w14:textId="77777777" w:rsidR="00C126F2" w:rsidRDefault="00C126F2" w:rsidP="00C126F2">
      <w:pPr>
        <w:pStyle w:val="20"/>
        <w:spacing w:after="180"/>
      </w:pPr>
      <w:r w:rsidRPr="006564F9">
        <w:t>步驟</w:t>
      </w:r>
      <w:r w:rsidRPr="006564F9">
        <w:t>6</w:t>
      </w:r>
      <w:r w:rsidRPr="006564F9">
        <w:t>：點選「確定」按鈕，即完成設定。</w:t>
      </w:r>
    </w:p>
    <w:tbl>
      <w:tblPr>
        <w:tblStyle w:val="ae"/>
        <w:tblW w:w="0" w:type="auto"/>
        <w:tblLook w:val="04A0" w:firstRow="1" w:lastRow="0" w:firstColumn="1" w:lastColumn="0" w:noHBand="0" w:noVBand="1"/>
      </w:tblPr>
      <w:tblGrid>
        <w:gridCol w:w="7840"/>
      </w:tblGrid>
      <w:tr w:rsidR="00C126F2" w:rsidRPr="00F757BF" w14:paraId="16BC115E" w14:textId="77777777" w:rsidTr="00BD7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2" w:type="dxa"/>
          </w:tcPr>
          <w:p w14:paraId="158B294C" w14:textId="77777777" w:rsidR="00C126F2" w:rsidRPr="00124E56" w:rsidRDefault="00C126F2" w:rsidP="00BD78B7">
            <w:pPr>
              <w:pStyle w:val="af2"/>
            </w:pPr>
            <w:r>
              <w:lastRenderedPageBreak/>
              <w:drawing>
                <wp:inline distT="0" distB="0" distL="0" distR="0" wp14:anchorId="6AC0C00C" wp14:editId="47968F36">
                  <wp:extent cx="4749800" cy="793670"/>
                  <wp:effectExtent l="0" t="0" r="0" b="6985"/>
                  <wp:docPr id="11" name="圖片 11" descr="https://www.nics.nat.gov.tw/UploadFile/attachfilegcb/GCB_SUBFAQ_3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ics.nat.gov.tw/UploadFile/attachfilegcb/GCB_SUBFAQ_30_1.png"/>
                          <pic:cNvPicPr>
                            <a:picLocks noChangeAspect="1" noChangeArrowheads="1"/>
                          </pic:cNvPicPr>
                        </pic:nvPicPr>
                        <pic:blipFill rotWithShape="1">
                          <a:blip r:embed="rId71">
                            <a:extLst>
                              <a:ext uri="{28A0092B-C50C-407E-A947-70E740481C1C}">
                                <a14:useLocalDpi xmlns:a14="http://schemas.microsoft.com/office/drawing/2010/main" val="0"/>
                              </a:ext>
                            </a:extLst>
                          </a:blip>
                          <a:srcRect b="67048"/>
                          <a:stretch/>
                        </pic:blipFill>
                        <pic:spPr bwMode="auto">
                          <a:xfrm>
                            <a:off x="0" y="0"/>
                            <a:ext cx="4839488" cy="808656"/>
                          </a:xfrm>
                          <a:prstGeom prst="rect">
                            <a:avLst/>
                          </a:prstGeom>
                          <a:noFill/>
                          <a:ln>
                            <a:noFill/>
                          </a:ln>
                          <a:extLst>
                            <a:ext uri="{53640926-AAD7-44D8-BBD7-CCE9431645EC}">
                              <a14:shadowObscured xmlns:a14="http://schemas.microsoft.com/office/drawing/2010/main"/>
                            </a:ext>
                          </a:extLst>
                        </pic:spPr>
                      </pic:pic>
                    </a:graphicData>
                  </a:graphic>
                </wp:inline>
              </w:drawing>
            </w:r>
            <w:r>
              <w:drawing>
                <wp:inline distT="0" distB="0" distL="0" distR="0" wp14:anchorId="001DCAC8" wp14:editId="7CF6F437">
                  <wp:extent cx="4841530" cy="3676650"/>
                  <wp:effectExtent l="0" t="0" r="0" b="0"/>
                  <wp:docPr id="12" name="圖片 12" descr="https://www.nics.nat.gov.tw/UploadFile/attachfilegcb/GCB_SUBFAQ_3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ics.nat.gov.tw/UploadFile/attachfilegcb/GCB_SUBFAQ_30_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23684" cy="3814977"/>
                          </a:xfrm>
                          <a:prstGeom prst="rect">
                            <a:avLst/>
                          </a:prstGeom>
                          <a:noFill/>
                          <a:ln>
                            <a:noFill/>
                          </a:ln>
                        </pic:spPr>
                      </pic:pic>
                    </a:graphicData>
                  </a:graphic>
                </wp:inline>
              </w:drawing>
            </w:r>
          </w:p>
        </w:tc>
      </w:tr>
      <w:tr w:rsidR="00C126F2" w:rsidRPr="00F757BF" w14:paraId="51113118"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47F304EF" w14:textId="77777777" w:rsidR="00C126F2" w:rsidRPr="00F757BF" w:rsidRDefault="00C126F2" w:rsidP="00BD78B7">
            <w:pPr>
              <w:pStyle w:val="a5"/>
            </w:pPr>
            <w:r w:rsidRPr="00124E56">
              <w:rPr>
                <w:rFonts w:hint="eastAsia"/>
              </w:rPr>
              <w:t>本</w:t>
            </w:r>
            <w:r>
              <w:rPr>
                <w:rFonts w:hint="eastAsia"/>
              </w:rPr>
              <w:t>院</w:t>
            </w:r>
            <w:r w:rsidRPr="00124E56">
              <w:rPr>
                <w:rFonts w:hint="eastAsia"/>
              </w:rPr>
              <w:t>整理</w:t>
            </w:r>
          </w:p>
        </w:tc>
      </w:tr>
      <w:tr w:rsidR="00C126F2" w14:paraId="4A68E374"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1B95519E" w14:textId="71956720" w:rsidR="00C126F2" w:rsidRDefault="00C126F2" w:rsidP="00BD78B7">
            <w:pPr>
              <w:pStyle w:val="a"/>
              <w:spacing w:before="72" w:after="360"/>
            </w:pPr>
            <w:bookmarkStart w:id="353" w:name="_Ref129962038"/>
            <w:bookmarkStart w:id="354" w:name="_Toc130475811"/>
            <w:bookmarkStart w:id="355" w:name="_Toc130807856"/>
            <w:r w:rsidRPr="006564F9">
              <w:t>本機使用者停用「密碼永久有效」之設定方式</w:t>
            </w:r>
            <w:bookmarkEnd w:id="353"/>
            <w:bookmarkEnd w:id="354"/>
            <w:bookmarkEnd w:id="355"/>
          </w:p>
        </w:tc>
      </w:tr>
    </w:tbl>
    <w:p w14:paraId="34EAB6CD" w14:textId="43D8706F" w:rsidR="00C126F2" w:rsidRPr="006564F9" w:rsidRDefault="00C126F2" w:rsidP="00154C86">
      <w:pPr>
        <w:pStyle w:val="10"/>
      </w:pPr>
      <w:r w:rsidRPr="006564F9">
        <w:t>網域使用者</w:t>
      </w:r>
      <w:r>
        <w:rPr>
          <w:rFonts w:hint="eastAsia"/>
        </w:rPr>
        <w:t>(</w:t>
      </w:r>
      <w:r>
        <w:rPr>
          <w:rFonts w:hint="eastAsia"/>
        </w:rPr>
        <w:t>如</w:t>
      </w:r>
      <w:r>
        <w:fldChar w:fldCharType="begin"/>
      </w:r>
      <w:r>
        <w:instrText xml:space="preserve"> </w:instrText>
      </w:r>
      <w:r>
        <w:rPr>
          <w:rFonts w:hint="eastAsia"/>
        </w:rPr>
        <w:instrText>REF _Ref129962075 \r \h</w:instrText>
      </w:r>
      <w:r>
        <w:instrText xml:space="preserve"> </w:instrText>
      </w:r>
      <w:r>
        <w:fldChar w:fldCharType="separate"/>
      </w:r>
      <w:r w:rsidR="00574F0A">
        <w:rPr>
          <w:rFonts w:hint="eastAsia"/>
        </w:rPr>
        <w:t>圖</w:t>
      </w:r>
      <w:r w:rsidR="00574F0A">
        <w:rPr>
          <w:rFonts w:hint="eastAsia"/>
        </w:rPr>
        <w:t>20</w:t>
      </w:r>
      <w:r>
        <w:fldChar w:fldCharType="end"/>
      </w:r>
      <w:r>
        <w:rPr>
          <w:rFonts w:hint="eastAsia"/>
        </w:rPr>
        <w:t>所示</w:t>
      </w:r>
      <w:r>
        <w:rPr>
          <w:rFonts w:hint="eastAsia"/>
        </w:rPr>
        <w:t>)</w:t>
      </w:r>
      <w:r w:rsidRPr="006564F9">
        <w:t>：舉例而言，若欲針對「</w:t>
      </w:r>
      <w:r w:rsidRPr="006564F9">
        <w:t>2016gcb.com</w:t>
      </w:r>
      <w:r w:rsidRPr="006564F9">
        <w:t>」網域之「</w:t>
      </w:r>
      <w:r w:rsidRPr="006564F9">
        <w:t>testuser</w:t>
      </w:r>
      <w:r w:rsidRPr="006564F9">
        <w:t>」組織單位內所有使用者停用「密碼永久有效」，設定方式如下：</w:t>
      </w:r>
    </w:p>
    <w:p w14:paraId="2B73B243" w14:textId="77777777" w:rsidR="00C126F2" w:rsidRPr="006564F9" w:rsidRDefault="00C126F2" w:rsidP="00C126F2">
      <w:pPr>
        <w:pStyle w:val="20"/>
        <w:spacing w:after="180"/>
      </w:pPr>
      <w:r w:rsidRPr="006564F9">
        <w:t>步驟</w:t>
      </w:r>
      <w:r w:rsidRPr="006564F9">
        <w:t>1</w:t>
      </w:r>
      <w:r w:rsidRPr="006564F9">
        <w:t>：以系統管理員身分開啟</w:t>
      </w:r>
      <w:r w:rsidRPr="006564F9">
        <w:t>PowerShell</w:t>
      </w:r>
      <w:r w:rsidRPr="006564F9">
        <w:t>視窗。</w:t>
      </w:r>
    </w:p>
    <w:p w14:paraId="108A7B60" w14:textId="77777777" w:rsidR="00C126F2" w:rsidRDefault="00C126F2" w:rsidP="00C126F2">
      <w:pPr>
        <w:pStyle w:val="20"/>
        <w:spacing w:before="48" w:after="180"/>
      </w:pPr>
      <w:r w:rsidRPr="006564F9">
        <w:t>步驟</w:t>
      </w:r>
      <w:r w:rsidRPr="006564F9">
        <w:t>2</w:t>
      </w:r>
      <w:r w:rsidRPr="006564F9">
        <w:t>：執行以下指令，即可對「</w:t>
      </w:r>
      <w:r w:rsidRPr="006564F9">
        <w:t>testuser</w:t>
      </w:r>
      <w:r w:rsidRPr="006564F9">
        <w:t>」組織單位內所有使用者停用「密碼永久有效」設定：</w:t>
      </w:r>
      <w:r w:rsidRPr="006564F9">
        <w:t>dsquery user ou=testuser,dc=2016gcb,dc=com | dsmod user -pwdneverexpires no</w:t>
      </w:r>
      <w:r>
        <w:rPr>
          <w:rFonts w:hint="eastAsia"/>
        </w:rPr>
        <w:t>。</w:t>
      </w:r>
    </w:p>
    <w:tbl>
      <w:tblPr>
        <w:tblStyle w:val="ae"/>
        <w:tblW w:w="0" w:type="auto"/>
        <w:tblLook w:val="04A0" w:firstRow="1" w:lastRow="0" w:firstColumn="1" w:lastColumn="0" w:noHBand="0" w:noVBand="1"/>
      </w:tblPr>
      <w:tblGrid>
        <w:gridCol w:w="9354"/>
      </w:tblGrid>
      <w:tr w:rsidR="00C126F2" w:rsidRPr="00F757BF" w14:paraId="78DE526E" w14:textId="77777777" w:rsidTr="00BD7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2" w:type="dxa"/>
          </w:tcPr>
          <w:p w14:paraId="2BABCCD8" w14:textId="77777777" w:rsidR="00C126F2" w:rsidRPr="00124E56" w:rsidRDefault="00C126F2" w:rsidP="00BD78B7">
            <w:pPr>
              <w:pStyle w:val="af2"/>
            </w:pPr>
            <w:r>
              <w:lastRenderedPageBreak/>
              <w:drawing>
                <wp:inline distT="0" distB="0" distL="0" distR="0" wp14:anchorId="1C54EC5F" wp14:editId="5945EB95">
                  <wp:extent cx="5803900" cy="3530600"/>
                  <wp:effectExtent l="0" t="0" r="6350" b="0"/>
                  <wp:docPr id="13" name="圖片 13" descr="https://www.nics.nat.gov.tw/UploadFile/attachfilegcb/GCB_SUBFAQ_3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ics.nat.gov.tw/UploadFile/attachfilegcb/GCB_SUBFAQ_30_3.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03900" cy="3530600"/>
                          </a:xfrm>
                          <a:prstGeom prst="rect">
                            <a:avLst/>
                          </a:prstGeom>
                          <a:noFill/>
                          <a:ln>
                            <a:noFill/>
                          </a:ln>
                        </pic:spPr>
                      </pic:pic>
                    </a:graphicData>
                  </a:graphic>
                </wp:inline>
              </w:drawing>
            </w:r>
          </w:p>
        </w:tc>
      </w:tr>
      <w:tr w:rsidR="00C126F2" w:rsidRPr="00F757BF" w14:paraId="0DB3BAB7"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040D4F9C" w14:textId="77777777" w:rsidR="00C126F2" w:rsidRPr="00F757BF" w:rsidRDefault="00C126F2" w:rsidP="00BD78B7">
            <w:pPr>
              <w:pStyle w:val="a5"/>
            </w:pPr>
            <w:r w:rsidRPr="00124E56">
              <w:rPr>
                <w:rFonts w:hint="eastAsia"/>
              </w:rPr>
              <w:t>本</w:t>
            </w:r>
            <w:r>
              <w:rPr>
                <w:rFonts w:hint="eastAsia"/>
              </w:rPr>
              <w:t>院</w:t>
            </w:r>
            <w:r w:rsidRPr="00124E56">
              <w:rPr>
                <w:rFonts w:hint="eastAsia"/>
              </w:rPr>
              <w:t>整理</w:t>
            </w:r>
          </w:p>
        </w:tc>
      </w:tr>
      <w:tr w:rsidR="00C126F2" w14:paraId="23B44DDD"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430EA3F2" w14:textId="77777777" w:rsidR="00C126F2" w:rsidRDefault="00C126F2" w:rsidP="00BD78B7">
            <w:pPr>
              <w:pStyle w:val="a"/>
              <w:spacing w:before="72" w:after="360"/>
            </w:pPr>
            <w:bookmarkStart w:id="356" w:name="_Ref129962075"/>
            <w:bookmarkStart w:id="357" w:name="_Toc130475812"/>
            <w:bookmarkStart w:id="358" w:name="_Toc130807857"/>
            <w:r>
              <w:rPr>
                <w:rFonts w:hint="eastAsia"/>
              </w:rPr>
              <w:t>網域</w:t>
            </w:r>
            <w:r w:rsidRPr="006564F9">
              <w:t>使用者停用「密碼永久有效」之設定方式</w:t>
            </w:r>
            <w:bookmarkEnd w:id="356"/>
            <w:bookmarkEnd w:id="357"/>
            <w:bookmarkEnd w:id="358"/>
          </w:p>
        </w:tc>
      </w:tr>
    </w:tbl>
    <w:p w14:paraId="571BCDAF" w14:textId="5CEBD7DA" w:rsidR="00C126F2" w:rsidRPr="00B92B1C" w:rsidRDefault="00C126F2" w:rsidP="00C126F2">
      <w:pPr>
        <w:pStyle w:val="2"/>
        <w:spacing w:before="180" w:after="180"/>
        <w:ind w:left="420" w:hanging="420"/>
      </w:pPr>
      <w:bookmarkStart w:id="359" w:name="_Toc130475784"/>
      <w:bookmarkStart w:id="360" w:name="_Toc130807821"/>
      <w:r w:rsidRPr="006564F9">
        <w:t>在</w:t>
      </w:r>
      <w:r w:rsidRPr="006564F9">
        <w:t>Windows Server 2012 R2</w:t>
      </w:r>
      <w:r w:rsidRPr="006564F9">
        <w:t>與</w:t>
      </w:r>
      <w:r w:rsidRPr="006564F9">
        <w:t>2016</w:t>
      </w:r>
      <w:r w:rsidRPr="006564F9">
        <w:t>作業系統中，若需將「進階稽核原則設定」內之群組原則設定為「沒有稽核」，該如何操作</w:t>
      </w:r>
      <w:r w:rsidR="009548A6">
        <w:t>？</w:t>
      </w:r>
      <w:bookmarkEnd w:id="359"/>
      <w:bookmarkEnd w:id="360"/>
    </w:p>
    <w:p w14:paraId="60AE8777" w14:textId="77777777" w:rsidR="00C126F2" w:rsidRPr="006564F9" w:rsidRDefault="00C126F2" w:rsidP="00C126F2">
      <w:pPr>
        <w:pStyle w:val="15"/>
        <w:spacing w:after="180"/>
        <w:ind w:left="280"/>
      </w:pPr>
      <w:r w:rsidRPr="006564F9">
        <w:t>執行「群組原則管理編輯器」，開啟「進階稽核原則設定」內之群組原則設定視窗，勾選「設定下列稽核事件」選項，並確認無勾選「成功」與「失敗」選項，即可將該群組原則設為「沒有稽核」。</w:t>
      </w:r>
    </w:p>
    <w:p w14:paraId="228FD8B8" w14:textId="74EDD7A2" w:rsidR="00C126F2" w:rsidRPr="006564F9" w:rsidRDefault="00C126F2" w:rsidP="00C126F2">
      <w:pPr>
        <w:pStyle w:val="15"/>
        <w:spacing w:after="180"/>
        <w:ind w:left="280"/>
      </w:pPr>
      <w:r w:rsidRPr="006564F9">
        <w:t>下</w:t>
      </w:r>
      <w:r>
        <w:fldChar w:fldCharType="begin"/>
      </w:r>
      <w:r>
        <w:instrText xml:space="preserve"> REF _Ref129962118 \r \h </w:instrText>
      </w:r>
      <w:r>
        <w:fldChar w:fldCharType="separate"/>
      </w:r>
      <w:r w:rsidR="00574F0A">
        <w:rPr>
          <w:rFonts w:hint="eastAsia"/>
        </w:rPr>
        <w:t>圖</w:t>
      </w:r>
      <w:r w:rsidR="00574F0A">
        <w:rPr>
          <w:rFonts w:hint="eastAsia"/>
        </w:rPr>
        <w:t>21</w:t>
      </w:r>
      <w:r>
        <w:fldChar w:fldCharType="end"/>
      </w:r>
      <w:r w:rsidRPr="006564F9">
        <w:t>以設定「稽核詳細目錄服務複寫」群組原則為例：</w:t>
      </w:r>
    </w:p>
    <w:tbl>
      <w:tblPr>
        <w:tblStyle w:val="ae"/>
        <w:tblW w:w="0" w:type="auto"/>
        <w:tblLook w:val="04A0" w:firstRow="1" w:lastRow="0" w:firstColumn="1" w:lastColumn="0" w:noHBand="0" w:noVBand="1"/>
      </w:tblPr>
      <w:tblGrid>
        <w:gridCol w:w="8441"/>
      </w:tblGrid>
      <w:tr w:rsidR="00C126F2" w:rsidRPr="00F757BF" w14:paraId="70FA1C49" w14:textId="77777777" w:rsidTr="00BD7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2" w:type="dxa"/>
          </w:tcPr>
          <w:p w14:paraId="0379C152" w14:textId="77777777" w:rsidR="00C126F2" w:rsidRPr="00124E56" w:rsidRDefault="00C126F2" w:rsidP="00BD78B7">
            <w:pPr>
              <w:pStyle w:val="af2"/>
            </w:pPr>
            <w:r>
              <w:lastRenderedPageBreak/>
              <w:drawing>
                <wp:inline distT="0" distB="0" distL="0" distR="0" wp14:anchorId="7891E04D" wp14:editId="52A05F63">
                  <wp:extent cx="5222875" cy="3016250"/>
                  <wp:effectExtent l="0" t="0" r="0" b="0"/>
                  <wp:docPr id="14" name="圖片 14" descr="https://www.nics.nat.gov.tw/UploadFile/attachfilegcb/GCB_SUBFAQ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ics.nat.gov.tw/UploadFile/attachfilegcb/GCB_SUBFAQ_3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22875" cy="3016250"/>
                          </a:xfrm>
                          <a:prstGeom prst="rect">
                            <a:avLst/>
                          </a:prstGeom>
                          <a:noFill/>
                          <a:ln>
                            <a:noFill/>
                          </a:ln>
                        </pic:spPr>
                      </pic:pic>
                    </a:graphicData>
                  </a:graphic>
                </wp:inline>
              </w:drawing>
            </w:r>
          </w:p>
        </w:tc>
      </w:tr>
      <w:tr w:rsidR="00C126F2" w:rsidRPr="00F757BF" w14:paraId="3DC08B63"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461C10E2" w14:textId="77777777" w:rsidR="00C126F2" w:rsidRPr="00F757BF" w:rsidRDefault="00C126F2" w:rsidP="00BD78B7">
            <w:pPr>
              <w:pStyle w:val="a5"/>
            </w:pPr>
            <w:r w:rsidRPr="00124E56">
              <w:rPr>
                <w:rFonts w:hint="eastAsia"/>
              </w:rPr>
              <w:t>本</w:t>
            </w:r>
            <w:r>
              <w:rPr>
                <w:rFonts w:hint="eastAsia"/>
              </w:rPr>
              <w:t>院</w:t>
            </w:r>
            <w:r w:rsidRPr="00124E56">
              <w:rPr>
                <w:rFonts w:hint="eastAsia"/>
              </w:rPr>
              <w:t>整理</w:t>
            </w:r>
          </w:p>
        </w:tc>
      </w:tr>
      <w:tr w:rsidR="00C126F2" w14:paraId="68D23D11"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1EB03447" w14:textId="77777777" w:rsidR="00C126F2" w:rsidRDefault="00C126F2" w:rsidP="00BD78B7">
            <w:pPr>
              <w:pStyle w:val="a"/>
              <w:spacing w:before="72" w:after="360"/>
            </w:pPr>
            <w:bookmarkStart w:id="361" w:name="_Ref129962118"/>
            <w:bookmarkStart w:id="362" w:name="_Toc130475813"/>
            <w:bookmarkStart w:id="363" w:name="_Toc130807858"/>
            <w:r w:rsidRPr="006564F9">
              <w:t>設定「稽核詳細目錄服務複寫」群組原則</w:t>
            </w:r>
            <w:bookmarkEnd w:id="361"/>
            <w:bookmarkEnd w:id="362"/>
            <w:bookmarkEnd w:id="363"/>
          </w:p>
        </w:tc>
      </w:tr>
    </w:tbl>
    <w:p w14:paraId="647D94A2" w14:textId="77777777" w:rsidR="00C126F2" w:rsidRPr="00B92B1C" w:rsidRDefault="00C126F2" w:rsidP="00C126F2">
      <w:pPr>
        <w:pStyle w:val="2"/>
        <w:spacing w:before="180" w:after="180"/>
        <w:ind w:left="420" w:hanging="420"/>
      </w:pPr>
      <w:bookmarkStart w:id="364" w:name="_Toc130475785"/>
      <w:bookmarkStart w:id="365" w:name="_Toc130807822"/>
      <w:r w:rsidRPr="006564F9">
        <w:t>若運行於虛擬機之資通訊設備符合政府組態基準</w:t>
      </w:r>
      <w:r w:rsidRPr="006564F9">
        <w:t>(GCB)</w:t>
      </w:r>
      <w:r w:rsidRPr="006564F9">
        <w:t>適用環境，是否需導入</w:t>
      </w:r>
      <w:r w:rsidRPr="006564F9">
        <w:t>GCB</w:t>
      </w:r>
      <w:r w:rsidRPr="006564F9">
        <w:t>？</w:t>
      </w:r>
      <w:bookmarkEnd w:id="364"/>
      <w:bookmarkEnd w:id="365"/>
    </w:p>
    <w:p w14:paraId="40BBF46D" w14:textId="77777777" w:rsidR="00C126F2" w:rsidRPr="006564F9" w:rsidRDefault="00C126F2" w:rsidP="00C126F2">
      <w:pPr>
        <w:pStyle w:val="15"/>
        <w:spacing w:after="180"/>
        <w:ind w:left="280"/>
      </w:pPr>
      <w:r w:rsidRPr="006564F9">
        <w:t>凡符合</w:t>
      </w:r>
      <w:r w:rsidRPr="006564F9">
        <w:t>GCB</w:t>
      </w:r>
      <w:r w:rsidRPr="006564F9">
        <w:t>適用環境之資通訊設備皆需導入</w:t>
      </w:r>
      <w:r w:rsidRPr="006564F9">
        <w:t>GCB</w:t>
      </w:r>
      <w:r w:rsidRPr="006564F9">
        <w:t>，包含實體機與虛擬機。</w:t>
      </w:r>
    </w:p>
    <w:p w14:paraId="059CD0D1" w14:textId="77777777" w:rsidR="00C126F2" w:rsidRPr="00B92B1C" w:rsidRDefault="00C126F2" w:rsidP="00C126F2">
      <w:pPr>
        <w:pStyle w:val="2"/>
        <w:spacing w:before="180" w:after="180"/>
        <w:ind w:left="420" w:hanging="420"/>
      </w:pPr>
      <w:bookmarkStart w:id="366" w:name="_Toc130475786"/>
      <w:bookmarkStart w:id="367" w:name="_Toc130807823"/>
      <w:r w:rsidRPr="006564F9">
        <w:t>Windows Server</w:t>
      </w:r>
      <w:r w:rsidRPr="006564F9">
        <w:t>主機使用「網路原則伺服器」角色為</w:t>
      </w:r>
      <w:r w:rsidRPr="006564F9">
        <w:t>RADIUS</w:t>
      </w:r>
      <w:r w:rsidRPr="006564F9">
        <w:t>用戶端提供驗證服務時，套用</w:t>
      </w:r>
      <w:r w:rsidRPr="006564F9">
        <w:t>GCB</w:t>
      </w:r>
      <w:r w:rsidRPr="006564F9">
        <w:t>設定後，若發生</w:t>
      </w:r>
      <w:r w:rsidRPr="006564F9">
        <w:t>RADIUS</w:t>
      </w:r>
      <w:r w:rsidRPr="006564F9">
        <w:t>驗證失敗問題，怎麼辦？</w:t>
      </w:r>
      <w:bookmarkEnd w:id="366"/>
      <w:bookmarkEnd w:id="367"/>
    </w:p>
    <w:p w14:paraId="6C03A5E2" w14:textId="77777777" w:rsidR="00C126F2" w:rsidRPr="006564F9" w:rsidRDefault="00C126F2" w:rsidP="00C126F2">
      <w:pPr>
        <w:pStyle w:val="15"/>
        <w:spacing w:after="180"/>
        <w:ind w:left="280"/>
      </w:pPr>
      <w:r w:rsidRPr="006564F9">
        <w:t>政府組態基準</w:t>
      </w:r>
      <w:r w:rsidRPr="006564F9">
        <w:t>(GCB)</w:t>
      </w:r>
      <w:r w:rsidRPr="006564F9">
        <w:t>之設定值原則上不宜隨意更動，但如因公務執行需求，必須調整設定值，方法如下：</w:t>
      </w:r>
    </w:p>
    <w:p w14:paraId="62FFC5A3" w14:textId="2A55C40B" w:rsidR="00C126F2" w:rsidRDefault="00C126F2" w:rsidP="00154C86">
      <w:pPr>
        <w:pStyle w:val="10"/>
      </w:pPr>
      <w:r w:rsidRPr="00AA44FA">
        <w:t>將「電腦設定</w:t>
      </w:r>
      <w:r w:rsidR="000440DC">
        <w:t>\</w:t>
      </w:r>
      <w:r w:rsidRPr="00AA44FA">
        <w:t>系統管理範本</w:t>
      </w:r>
      <w:r w:rsidR="000440DC">
        <w:t>\</w:t>
      </w:r>
      <w:r w:rsidRPr="00AA44FA">
        <w:t>Windows</w:t>
      </w:r>
      <w:r w:rsidRPr="00AA44FA">
        <w:t>元件</w:t>
      </w:r>
      <w:r w:rsidR="000440DC">
        <w:t>\</w:t>
      </w:r>
      <w:r w:rsidRPr="00AA44FA">
        <w:t>Windows</w:t>
      </w:r>
      <w:r w:rsidRPr="00AA44FA">
        <w:t>遠端殼層</w:t>
      </w:r>
      <w:r w:rsidR="000440DC">
        <w:t>\</w:t>
      </w:r>
      <w:r w:rsidRPr="00AA44FA">
        <w:t>允許遠端殼層存取」設定為啟用，以允許</w:t>
      </w:r>
      <w:r w:rsidRPr="00AA44FA">
        <w:t>RADIUS</w:t>
      </w:r>
      <w:r w:rsidRPr="00AA44FA">
        <w:t>用戶端遠端連線網路原則伺服器。</w:t>
      </w:r>
    </w:p>
    <w:p w14:paraId="094DE5D8" w14:textId="77777777" w:rsidR="00C126F2" w:rsidRDefault="00C126F2" w:rsidP="00154C86">
      <w:pPr>
        <w:pStyle w:val="10"/>
      </w:pPr>
      <w:r w:rsidRPr="00AA44FA">
        <w:lastRenderedPageBreak/>
        <w:t>設定主機防火牆連線規則，允許</w:t>
      </w:r>
      <w:r w:rsidRPr="00AA44FA">
        <w:t>RADIUS</w:t>
      </w:r>
      <w:r w:rsidRPr="00AA44FA">
        <w:t>協定所使用之通訊埠</w:t>
      </w:r>
      <w:r w:rsidRPr="00AA44FA">
        <w:t>(</w:t>
      </w:r>
      <w:r w:rsidRPr="00AA44FA">
        <w:t>預設使用</w:t>
      </w:r>
      <w:r w:rsidRPr="00AA44FA">
        <w:t>1812</w:t>
      </w:r>
      <w:r w:rsidRPr="00AA44FA">
        <w:t>埠</w:t>
      </w:r>
      <w:r w:rsidRPr="00AA44FA">
        <w:t>)</w:t>
      </w:r>
      <w:r w:rsidRPr="00AA44FA">
        <w:t>。</w:t>
      </w:r>
    </w:p>
    <w:p w14:paraId="0C774AF7" w14:textId="623DD039" w:rsidR="00C126F2" w:rsidRPr="00AA44FA" w:rsidRDefault="00C126F2" w:rsidP="00154C86">
      <w:pPr>
        <w:pStyle w:val="10"/>
      </w:pPr>
      <w:r w:rsidRPr="00AA44FA">
        <w:t>將「電腦設定</w:t>
      </w:r>
      <w:r w:rsidR="000440DC">
        <w:t>\</w:t>
      </w:r>
      <w:r w:rsidRPr="00AA44FA">
        <w:t>Windows</w:t>
      </w:r>
      <w:r w:rsidRPr="00AA44FA">
        <w:t>設定</w:t>
      </w:r>
      <w:r w:rsidR="000440DC">
        <w:t>\</w:t>
      </w:r>
      <w:r w:rsidRPr="00AA44FA">
        <w:t>安全性設定</w:t>
      </w:r>
      <w:r w:rsidR="000440DC">
        <w:t>\</w:t>
      </w:r>
      <w:r w:rsidRPr="00AA44FA">
        <w:t>本機原則</w:t>
      </w:r>
      <w:r w:rsidR="000440DC">
        <w:t>\</w:t>
      </w:r>
      <w:r w:rsidRPr="00AA44FA">
        <w:t>安全性選項</w:t>
      </w:r>
      <w:r w:rsidR="000440DC">
        <w:t>\</w:t>
      </w:r>
      <w:r w:rsidRPr="00AA44FA">
        <w:t>網路安全性：</w:t>
      </w:r>
      <w:r w:rsidRPr="00AA44FA">
        <w:t>LAN Manager</w:t>
      </w:r>
      <w:r w:rsidRPr="00AA44FA">
        <w:t>驗證等級」設定內容，調整為與</w:t>
      </w:r>
      <w:r w:rsidRPr="00AA44FA">
        <w:t>RADIUS</w:t>
      </w:r>
      <w:r w:rsidRPr="00AA44FA">
        <w:t>用戶端設定之驗證等級匹配。</w:t>
      </w:r>
    </w:p>
    <w:p w14:paraId="5783A1BF" w14:textId="77777777" w:rsidR="00C126F2" w:rsidRPr="00AA44FA" w:rsidRDefault="00C126F2" w:rsidP="00C126F2">
      <w:pPr>
        <w:pStyle w:val="2"/>
        <w:spacing w:before="180" w:after="180"/>
        <w:ind w:left="420" w:hanging="420"/>
      </w:pPr>
      <w:bookmarkStart w:id="368" w:name="_Toc130475787"/>
      <w:bookmarkStart w:id="369" w:name="_Toc130807824"/>
      <w:r w:rsidRPr="006564F9">
        <w:t>自</w:t>
      </w:r>
      <w:r w:rsidRPr="006564F9">
        <w:t>GCB</w:t>
      </w:r>
      <w:r w:rsidRPr="006564F9">
        <w:t>專區下載</w:t>
      </w:r>
      <w:r w:rsidRPr="006564F9">
        <w:t>GPO</w:t>
      </w:r>
      <w:r w:rsidRPr="006564F9">
        <w:t>檔後，如欲在執行單機部署前先進行</w:t>
      </w:r>
      <w:r w:rsidRPr="006564F9">
        <w:t>GPO</w:t>
      </w:r>
      <w:r w:rsidRPr="006564F9">
        <w:t>設定值調整，該如何進行？</w:t>
      </w:r>
      <w:bookmarkEnd w:id="368"/>
      <w:bookmarkEnd w:id="369"/>
    </w:p>
    <w:p w14:paraId="6FE1092E" w14:textId="77777777" w:rsidR="00C126F2" w:rsidRPr="006564F9" w:rsidRDefault="00C126F2" w:rsidP="00C126F2">
      <w:pPr>
        <w:pStyle w:val="15"/>
        <w:spacing w:after="180"/>
        <w:ind w:left="280"/>
      </w:pPr>
      <w:r w:rsidRPr="006564F9">
        <w:t>可透過</w:t>
      </w:r>
      <w:r w:rsidRPr="006564F9">
        <w:t>AD</w:t>
      </w:r>
      <w:r w:rsidRPr="006564F9">
        <w:t>伺服器主機之群組原則編輯工具調整</w:t>
      </w:r>
      <w:r w:rsidRPr="006564F9">
        <w:t>GPO</w:t>
      </w:r>
      <w:r w:rsidRPr="006564F9">
        <w:t>設定值，再將</w:t>
      </w:r>
      <w:r w:rsidRPr="006564F9">
        <w:t>GPO</w:t>
      </w:r>
      <w:r w:rsidRPr="006564F9">
        <w:t>匯出，即可進行單機部署。</w:t>
      </w:r>
    </w:p>
    <w:p w14:paraId="272A2006" w14:textId="77777777" w:rsidR="00C126F2" w:rsidRPr="00AA44FA" w:rsidRDefault="00C126F2" w:rsidP="00C126F2">
      <w:pPr>
        <w:pStyle w:val="2"/>
        <w:spacing w:before="180" w:after="180"/>
        <w:ind w:left="420" w:hanging="420"/>
      </w:pPr>
      <w:bookmarkStart w:id="370" w:name="_Toc130475788"/>
      <w:bookmarkStart w:id="371" w:name="_Toc130807825"/>
      <w:r w:rsidRPr="006564F9">
        <w:t>透過</w:t>
      </w:r>
      <w:r w:rsidRPr="006564F9">
        <w:t>AD</w:t>
      </w:r>
      <w:r w:rsidRPr="006564F9">
        <w:t>伺服器群組原則工具檢視</w:t>
      </w:r>
      <w:r w:rsidRPr="006564F9">
        <w:t>GPO</w:t>
      </w:r>
      <w:r w:rsidRPr="006564F9">
        <w:t>設定值時，如出現</w:t>
      </w:r>
      <w:proofErr w:type="spellStart"/>
      <w:r w:rsidRPr="006564F9">
        <w:t>adml</w:t>
      </w:r>
      <w:proofErr w:type="spellEnd"/>
      <w:r w:rsidRPr="006564F9">
        <w:t>檔剖析錯誤訊息，該怎麼辦？</w:t>
      </w:r>
      <w:bookmarkEnd w:id="370"/>
      <w:bookmarkEnd w:id="371"/>
    </w:p>
    <w:p w14:paraId="161B58D4" w14:textId="23993AC0" w:rsidR="00C126F2" w:rsidRPr="00AA44FA" w:rsidRDefault="00C126F2" w:rsidP="00C126F2">
      <w:pPr>
        <w:pStyle w:val="15"/>
        <w:wordWrap w:val="0"/>
        <w:spacing w:after="180"/>
        <w:ind w:left="280"/>
      </w:pPr>
      <w:r w:rsidRPr="006564F9">
        <w:t>透過</w:t>
      </w:r>
      <w:r w:rsidRPr="006564F9">
        <w:t>AD</w:t>
      </w:r>
      <w:r w:rsidRPr="006564F9">
        <w:t>伺服器群組原則工具檢視</w:t>
      </w:r>
      <w:r w:rsidRPr="006564F9">
        <w:t>GPO</w:t>
      </w:r>
      <w:r w:rsidRPr="006564F9">
        <w:t>設定值時，如出現</w:t>
      </w:r>
      <w:proofErr w:type="spellStart"/>
      <w:r w:rsidRPr="006564F9">
        <w:t>adml</w:t>
      </w:r>
      <w:proofErr w:type="spellEnd"/>
      <w:r w:rsidRPr="006564F9">
        <w:t>檔剖析錯誤訊息，係因群組原則系統管理範本毀損所造成，機關可自行評估是否更新管理範本，更新注意事項與相關風險請參考下列網址：</w:t>
      </w:r>
      <w:r w:rsidR="00F317D7">
        <w:fldChar w:fldCharType="begin"/>
      </w:r>
      <w:r w:rsidR="00F317D7">
        <w:instrText xml:space="preserve"> HYPERLINK "https://docs.microsoft.com/zh-TW/troubleshoot/windows-client/group-policy/create-and-manage-central-store" </w:instrText>
      </w:r>
      <w:r w:rsidR="00F317D7">
        <w:fldChar w:fldCharType="separate"/>
      </w:r>
      <w:r w:rsidRPr="00D67B93">
        <w:rPr>
          <w:rStyle w:val="af6"/>
        </w:rPr>
        <w:t>https://docs.microsoft.com/zh-TW/troubleshoot/windows-client/group-policy/create-and-manage-central-store</w:t>
      </w:r>
      <w:r w:rsidR="00F317D7">
        <w:rPr>
          <w:rStyle w:val="af6"/>
        </w:rPr>
        <w:fldChar w:fldCharType="end"/>
      </w:r>
      <w:r w:rsidRPr="006564F9">
        <w:t>。</w:t>
      </w:r>
    </w:p>
    <w:p w14:paraId="322B7DE8" w14:textId="7AA59507" w:rsidR="00C126F2" w:rsidRPr="006564F9" w:rsidRDefault="00C126F2" w:rsidP="00C126F2">
      <w:pPr>
        <w:pStyle w:val="2"/>
        <w:spacing w:before="180" w:after="180"/>
        <w:ind w:left="420" w:hanging="420"/>
      </w:pPr>
      <w:bookmarkStart w:id="372" w:name="_Toc130475789"/>
      <w:bookmarkStart w:id="373" w:name="_Toc130807826"/>
      <w:r w:rsidRPr="006564F9">
        <w:t>於</w:t>
      </w:r>
      <w:r w:rsidRPr="006564F9">
        <w:t>Windows Server</w:t>
      </w:r>
      <w:r w:rsidRPr="006564F9">
        <w:t>主機使用單機方式部署政府組態基準</w:t>
      </w:r>
      <w:r w:rsidRPr="006564F9">
        <w:t>(GCB)</w:t>
      </w:r>
      <w:r w:rsidRPr="006564F9">
        <w:t>，無法從本機群組原則編輯器</w:t>
      </w:r>
      <w:r w:rsidRPr="006564F9">
        <w:t>(</w:t>
      </w:r>
      <w:proofErr w:type="spellStart"/>
      <w:r w:rsidRPr="006564F9">
        <w:t>gpedit.msc</w:t>
      </w:r>
      <w:proofErr w:type="spellEnd"/>
      <w:r w:rsidRPr="006564F9">
        <w:t>)</w:t>
      </w:r>
      <w:r w:rsidRPr="006564F9">
        <w:t>中查看系統服務</w:t>
      </w:r>
      <w:r w:rsidR="00DF459A">
        <w:rPr>
          <w:rFonts w:hint="eastAsia"/>
        </w:rPr>
        <w:t>之</w:t>
      </w:r>
      <w:r w:rsidRPr="006564F9">
        <w:t>設定路徑，怎麼辦呢？</w:t>
      </w:r>
      <w:bookmarkEnd w:id="372"/>
      <w:bookmarkEnd w:id="373"/>
    </w:p>
    <w:p w14:paraId="4989EC4C" w14:textId="3CA318A9" w:rsidR="00C126F2" w:rsidRPr="00AA44FA" w:rsidRDefault="00C126F2" w:rsidP="00C126F2">
      <w:pPr>
        <w:pStyle w:val="15"/>
        <w:spacing w:after="180"/>
        <w:ind w:left="280"/>
      </w:pPr>
      <w:r w:rsidRPr="006564F9">
        <w:t>若需在單機環境下手動調整</w:t>
      </w:r>
      <w:r w:rsidRPr="006564F9">
        <w:t>Windows Server</w:t>
      </w:r>
      <w:r w:rsidRPr="006564F9">
        <w:t>主機系統服務</w:t>
      </w:r>
      <w:r w:rsidR="00DF459A">
        <w:rPr>
          <w:rFonts w:hint="eastAsia"/>
        </w:rPr>
        <w:t>之</w:t>
      </w:r>
      <w:r w:rsidRPr="006564F9">
        <w:t>GCB</w:t>
      </w:r>
      <w:r w:rsidRPr="006564F9">
        <w:t>設定值，請使用</w:t>
      </w:r>
      <w:proofErr w:type="spellStart"/>
      <w:r w:rsidRPr="006564F9">
        <w:t>Services.msc</w:t>
      </w:r>
      <w:proofErr w:type="spellEnd"/>
      <w:r w:rsidRPr="006564F9">
        <w:t>工具進行調整。</w:t>
      </w:r>
    </w:p>
    <w:p w14:paraId="4B3AF03B" w14:textId="77777777" w:rsidR="00C126F2" w:rsidRPr="00A77C2C" w:rsidRDefault="00C126F2" w:rsidP="00C126F2">
      <w:pPr>
        <w:pStyle w:val="2"/>
        <w:spacing w:before="180" w:after="180"/>
        <w:ind w:left="420" w:hanging="420"/>
      </w:pPr>
      <w:bookmarkStart w:id="374" w:name="_Toc130475790"/>
      <w:bookmarkStart w:id="375" w:name="_Toc130807827"/>
      <w:r w:rsidRPr="006564F9">
        <w:lastRenderedPageBreak/>
        <w:t>網域環境部署</w:t>
      </w:r>
      <w:r w:rsidRPr="006564F9">
        <w:t>GPO</w:t>
      </w:r>
      <w:r w:rsidRPr="006564F9">
        <w:t>後，有無工具可將使用者電腦上部署結果匯出成</w:t>
      </w:r>
      <w:r w:rsidRPr="006564F9">
        <w:t>html</w:t>
      </w:r>
      <w:r w:rsidRPr="006564F9">
        <w:t>格式檔案？</w:t>
      </w:r>
      <w:bookmarkEnd w:id="374"/>
      <w:bookmarkEnd w:id="375"/>
    </w:p>
    <w:p w14:paraId="2F1EF25C" w14:textId="77777777" w:rsidR="00C126F2" w:rsidRPr="006564F9" w:rsidRDefault="00C126F2" w:rsidP="00C126F2">
      <w:pPr>
        <w:pStyle w:val="15"/>
        <w:spacing w:after="180"/>
        <w:ind w:left="280"/>
      </w:pPr>
      <w:r w:rsidRPr="006564F9">
        <w:t>可使用</w:t>
      </w:r>
      <w:proofErr w:type="spellStart"/>
      <w:r w:rsidRPr="006564F9">
        <w:t>gpresult</w:t>
      </w:r>
      <w:proofErr w:type="spellEnd"/>
      <w:r w:rsidRPr="006564F9">
        <w:t>工具將網域部署結果匯出成</w:t>
      </w:r>
      <w:r w:rsidRPr="006564F9">
        <w:t>html</w:t>
      </w:r>
      <w:r w:rsidRPr="006564F9">
        <w:t>檔案，詳細使用方式請參閱「政府組態基準</w:t>
      </w:r>
      <w:r w:rsidRPr="006564F9">
        <w:t>(GCB)</w:t>
      </w:r>
      <w:r w:rsidRPr="006564F9">
        <w:t>」專區之「</w:t>
      </w:r>
      <w:r w:rsidRPr="006564F9">
        <w:t>GCB</w:t>
      </w:r>
      <w:r w:rsidRPr="006564F9">
        <w:t>數位教材</w:t>
      </w:r>
      <w:r w:rsidRPr="006564F9">
        <w:t>--&gt;</w:t>
      </w:r>
      <w:r w:rsidRPr="006564F9">
        <w:t>政策說明、例外管理及部署實作教材」</w:t>
      </w:r>
      <w:r>
        <w:rPr>
          <w:rFonts w:hint="eastAsia"/>
        </w:rPr>
        <w:t>。</w:t>
      </w:r>
    </w:p>
    <w:p w14:paraId="51446E9D" w14:textId="486FA719" w:rsidR="00C126F2" w:rsidRPr="00A77C2C" w:rsidRDefault="00F317D7" w:rsidP="00154C86">
      <w:pPr>
        <w:pStyle w:val="10"/>
      </w:pPr>
      <w:hyperlink r:id="rId75" w:history="1">
        <w:r w:rsidR="00C126F2" w:rsidRPr="00A77C2C">
          <w:rPr>
            <w:rStyle w:val="af6"/>
          </w:rPr>
          <w:t>政策說明、例外管理及部署實作教材</w:t>
        </w:r>
      </w:hyperlink>
    </w:p>
    <w:p w14:paraId="495469E8" w14:textId="77777777" w:rsidR="00C126F2" w:rsidRPr="00A77C2C" w:rsidRDefault="00C126F2" w:rsidP="00C126F2">
      <w:pPr>
        <w:pStyle w:val="2"/>
        <w:spacing w:before="180" w:after="180"/>
        <w:ind w:left="420" w:hanging="420"/>
      </w:pPr>
      <w:bookmarkStart w:id="376" w:name="_Toc130475791"/>
      <w:bookmarkStart w:id="377" w:name="_Toc130807828"/>
      <w:r w:rsidRPr="006564F9">
        <w:t>Windows Server 2012 R2</w:t>
      </w:r>
      <w:r w:rsidRPr="006564F9">
        <w:t>以上版本作業系統定義之「本機帳戶與</w:t>
      </w:r>
      <w:r w:rsidRPr="006564F9">
        <w:t>Administrators</w:t>
      </w:r>
      <w:r w:rsidRPr="006564F9">
        <w:t>群組的成員」為何？</w:t>
      </w:r>
      <w:bookmarkEnd w:id="376"/>
      <w:bookmarkEnd w:id="377"/>
    </w:p>
    <w:p w14:paraId="466FC033" w14:textId="77777777" w:rsidR="00C126F2" w:rsidRPr="00A77C2C" w:rsidRDefault="00C126F2" w:rsidP="00C126F2">
      <w:pPr>
        <w:pStyle w:val="15"/>
        <w:spacing w:after="180"/>
        <w:ind w:left="280"/>
      </w:pPr>
      <w:r w:rsidRPr="006564F9">
        <w:t>Windows Server 2012 R2</w:t>
      </w:r>
      <w:r w:rsidRPr="006564F9">
        <w:t>以上版本作業系統定義之「本機帳戶與</w:t>
      </w:r>
      <w:r w:rsidRPr="006564F9">
        <w:t>Administrators</w:t>
      </w:r>
      <w:r w:rsidRPr="006564F9">
        <w:t>群組的成員」為本機帳戶且為內建管理群組之成員。</w:t>
      </w:r>
    </w:p>
    <w:p w14:paraId="482D32FA" w14:textId="77777777" w:rsidR="00C126F2" w:rsidRPr="00A77C2C" w:rsidRDefault="00C126F2" w:rsidP="00C126F2">
      <w:pPr>
        <w:pStyle w:val="2"/>
        <w:spacing w:before="180" w:after="180"/>
        <w:ind w:left="420" w:hanging="420"/>
      </w:pPr>
      <w:bookmarkStart w:id="378" w:name="_Toc130475792"/>
      <w:bookmarkStart w:id="379" w:name="_Toc130807829"/>
      <w:r w:rsidRPr="006564F9">
        <w:t>Windows</w:t>
      </w:r>
      <w:r w:rsidRPr="006564F9">
        <w:t>與</w:t>
      </w:r>
      <w:r w:rsidRPr="006564F9">
        <w:t>Windows Server</w:t>
      </w:r>
      <w:r w:rsidRPr="006564F9">
        <w:t>電腦套用</w:t>
      </w:r>
      <w:r w:rsidRPr="006564F9">
        <w:t>GCB</w:t>
      </w:r>
      <w:r w:rsidRPr="006564F9">
        <w:t>後，遠端電腦無法再透過遠端桌面連線複製檔案至本機，該怎麼辦？</w:t>
      </w:r>
      <w:bookmarkEnd w:id="378"/>
      <w:bookmarkEnd w:id="379"/>
    </w:p>
    <w:p w14:paraId="0909817B" w14:textId="77777777" w:rsidR="00C126F2" w:rsidRPr="00A77C2C" w:rsidRDefault="00C126F2" w:rsidP="00C126F2">
      <w:pPr>
        <w:pStyle w:val="15"/>
        <w:spacing w:after="180"/>
        <w:ind w:left="280"/>
      </w:pPr>
      <w:r w:rsidRPr="006564F9">
        <w:t>政府組態基準</w:t>
      </w:r>
      <w:r w:rsidRPr="006564F9">
        <w:t>(GCB)</w:t>
      </w:r>
      <w:r w:rsidRPr="006564F9">
        <w:t>之設定值原則上不宜隨意更動，但如因公務執行需求，必須調整設定值，方法如下：</w:t>
      </w:r>
    </w:p>
    <w:p w14:paraId="4CB90B4C" w14:textId="51FCCBCE" w:rsidR="00C126F2" w:rsidRPr="00D33BA1" w:rsidRDefault="00C126F2" w:rsidP="00154C86">
      <w:pPr>
        <w:pStyle w:val="10"/>
      </w:pPr>
      <w:r w:rsidRPr="006564F9">
        <w:t>將「電腦設定</w:t>
      </w:r>
      <w:r w:rsidR="000440DC">
        <w:t>\</w:t>
      </w:r>
      <w:r w:rsidRPr="006564F9">
        <w:t>系統管理範本</w:t>
      </w:r>
      <w:r w:rsidR="000440DC">
        <w:t>\</w:t>
      </w:r>
      <w:r w:rsidRPr="006564F9">
        <w:t>Windows</w:t>
      </w:r>
      <w:r w:rsidRPr="006564F9">
        <w:t>元件</w:t>
      </w:r>
      <w:r w:rsidR="000440DC">
        <w:t>\</w:t>
      </w:r>
      <w:r w:rsidRPr="006564F9">
        <w:t>遠端桌面服務</w:t>
      </w:r>
      <w:r w:rsidR="000440DC">
        <w:t>\</w:t>
      </w:r>
      <w:r w:rsidRPr="006564F9">
        <w:t>遠端桌面工作階段主機</w:t>
      </w:r>
      <w:r w:rsidR="000440DC">
        <w:t>\</w:t>
      </w:r>
      <w:r w:rsidRPr="006564F9">
        <w:t>裝置及資源重新導向</w:t>
      </w:r>
      <w:r w:rsidR="000440DC">
        <w:t>\</w:t>
      </w:r>
      <w:r w:rsidRPr="006564F9">
        <w:t>不允許磁碟重新導向」原則設為停用，遠端電腦即可透過遠端桌面連線複製檔案至本機。</w:t>
      </w:r>
    </w:p>
    <w:p w14:paraId="71F3449D" w14:textId="77777777" w:rsidR="00C126F2" w:rsidRPr="00A77C2C" w:rsidRDefault="00C126F2" w:rsidP="00C126F2">
      <w:pPr>
        <w:pStyle w:val="2"/>
        <w:spacing w:before="180" w:after="180"/>
        <w:ind w:left="420" w:hanging="420"/>
      </w:pPr>
      <w:bookmarkStart w:id="380" w:name="_Toc130299683"/>
      <w:bookmarkStart w:id="381" w:name="_Toc130299684"/>
      <w:bookmarkStart w:id="382" w:name="_Toc130299685"/>
      <w:bookmarkStart w:id="383" w:name="_Toc130299686"/>
      <w:bookmarkStart w:id="384" w:name="_Toc130475793"/>
      <w:bookmarkStart w:id="385" w:name="_Toc130807830"/>
      <w:bookmarkEnd w:id="380"/>
      <w:bookmarkEnd w:id="381"/>
      <w:bookmarkEnd w:id="382"/>
      <w:bookmarkEnd w:id="383"/>
      <w:r w:rsidRPr="006564F9">
        <w:t>Windows</w:t>
      </w:r>
      <w:r w:rsidRPr="006564F9">
        <w:t>與</w:t>
      </w:r>
      <w:r w:rsidRPr="006564F9">
        <w:t>Windows Server</w:t>
      </w:r>
      <w:r w:rsidRPr="006564F9">
        <w:t>電腦套用</w:t>
      </w:r>
      <w:r w:rsidRPr="006564F9">
        <w:t>GCB</w:t>
      </w:r>
      <w:r w:rsidRPr="006564F9">
        <w:t>後，不再回應來自遠端電腦</w:t>
      </w:r>
      <w:r w:rsidRPr="006564F9">
        <w:t>Ping</w:t>
      </w:r>
      <w:r w:rsidRPr="006564F9">
        <w:t>工具之封包，該怎麼辦？</w:t>
      </w:r>
      <w:bookmarkEnd w:id="384"/>
      <w:bookmarkEnd w:id="385"/>
    </w:p>
    <w:p w14:paraId="1C9C2B5B" w14:textId="351918EC" w:rsidR="00C126F2" w:rsidRPr="006564F9" w:rsidRDefault="00C126F2" w:rsidP="00C126F2">
      <w:pPr>
        <w:pStyle w:val="15"/>
        <w:spacing w:after="180"/>
        <w:ind w:left="280"/>
      </w:pPr>
      <w:r w:rsidRPr="006564F9">
        <w:t>Windows</w:t>
      </w:r>
      <w:r w:rsidRPr="006564F9">
        <w:t>與</w:t>
      </w:r>
      <w:r w:rsidRPr="006564F9">
        <w:t>Windows Server</w:t>
      </w:r>
      <w:r w:rsidRPr="006564F9">
        <w:t>電腦套用</w:t>
      </w:r>
      <w:r w:rsidRPr="006564F9">
        <w:t>GCB</w:t>
      </w:r>
      <w:r w:rsidRPr="006564F9">
        <w:t>後，將啟用本機防火牆並封鎖輸入連線，如因公務執行需求，可調整本機防火牆規則，將「電腦設定</w:t>
      </w:r>
      <w:r w:rsidR="000440DC">
        <w:t>\</w:t>
      </w:r>
      <w:r w:rsidRPr="006564F9">
        <w:t>Windows</w:t>
      </w:r>
      <w:r w:rsidRPr="006564F9">
        <w:t>設定</w:t>
      </w:r>
      <w:r w:rsidR="000440DC">
        <w:t>\</w:t>
      </w:r>
      <w:r w:rsidRPr="006564F9">
        <w:t>安全性設定</w:t>
      </w:r>
      <w:r w:rsidR="000440DC">
        <w:t>\</w:t>
      </w:r>
      <w:r w:rsidRPr="006564F9">
        <w:t>具有進階安全性的</w:t>
      </w:r>
      <w:r w:rsidRPr="006564F9">
        <w:t>Windows</w:t>
      </w:r>
      <w:r w:rsidRPr="006564F9">
        <w:t>防火牆</w:t>
      </w:r>
      <w:r w:rsidR="000440DC">
        <w:t>\</w:t>
      </w:r>
      <w:r w:rsidRPr="006564F9">
        <w:t>輸入規則」，新增防火牆輸入規則：允許</w:t>
      </w:r>
      <w:r w:rsidRPr="006564F9">
        <w:t>ICMP</w:t>
      </w:r>
      <w:r w:rsidRPr="006564F9">
        <w:t>通訊協定，即可允許本機回應遠</w:t>
      </w:r>
      <w:r w:rsidRPr="006564F9">
        <w:lastRenderedPageBreak/>
        <w:t>端電腦</w:t>
      </w:r>
      <w:r w:rsidRPr="006564F9">
        <w:t>Ping</w:t>
      </w:r>
      <w:r w:rsidRPr="006564F9">
        <w:t>工具之封包。</w:t>
      </w:r>
    </w:p>
    <w:p w14:paraId="2E380053" w14:textId="77777777" w:rsidR="00C126F2" w:rsidRPr="00A77C2C" w:rsidRDefault="00C126F2" w:rsidP="00C126F2">
      <w:pPr>
        <w:pStyle w:val="2"/>
        <w:spacing w:before="180" w:after="180"/>
        <w:ind w:left="420" w:hanging="420"/>
      </w:pPr>
      <w:bookmarkStart w:id="386" w:name="_Toc130475794"/>
      <w:bookmarkStart w:id="387" w:name="_Toc130807831"/>
      <w:r w:rsidRPr="006564F9">
        <w:t>Windows Server 2012 R2</w:t>
      </w:r>
      <w:r w:rsidRPr="006564F9">
        <w:t>與</w:t>
      </w:r>
      <w:r w:rsidRPr="006564F9">
        <w:t>Windows Server 2016</w:t>
      </w:r>
      <w:r w:rsidRPr="006564F9">
        <w:t>部署</w:t>
      </w:r>
      <w:r w:rsidRPr="006564F9">
        <w:t>GCB</w:t>
      </w:r>
      <w:r w:rsidRPr="006564F9">
        <w:t>後，新增伺服器角色失敗，出現「該服務已設定為不接受任何</w:t>
      </w:r>
      <w:proofErr w:type="gramStart"/>
      <w:r w:rsidRPr="006564F9">
        <w:t>遠端殼層</w:t>
      </w:r>
      <w:proofErr w:type="gramEnd"/>
      <w:r w:rsidRPr="006564F9">
        <w:t>要求」訊息，該怎麼辦？</w:t>
      </w:r>
      <w:bookmarkEnd w:id="386"/>
      <w:bookmarkEnd w:id="387"/>
    </w:p>
    <w:p w14:paraId="357147D2" w14:textId="77777777" w:rsidR="00C126F2" w:rsidRPr="006564F9" w:rsidRDefault="00C126F2" w:rsidP="00C126F2">
      <w:pPr>
        <w:pStyle w:val="15"/>
        <w:spacing w:after="180"/>
        <w:ind w:left="280"/>
      </w:pPr>
      <w:r w:rsidRPr="006564F9">
        <w:t>政府組態基準</w:t>
      </w:r>
      <w:r w:rsidRPr="006564F9">
        <w:t>(GCB)</w:t>
      </w:r>
      <w:r w:rsidRPr="006564F9">
        <w:t>之設定值原則上不宜隨意更動，但如因公務執行需求，必須調整設定值，方法如下：</w:t>
      </w:r>
    </w:p>
    <w:p w14:paraId="55DD0AB2" w14:textId="77777777" w:rsidR="00C126F2" w:rsidRPr="00D33BA1" w:rsidRDefault="00C126F2" w:rsidP="00154C86">
      <w:pPr>
        <w:pStyle w:val="10"/>
      </w:pPr>
      <w:r w:rsidRPr="006564F9">
        <w:t>將「電腦設定</w:t>
      </w:r>
      <w:r w:rsidRPr="006564F9">
        <w:t>\</w:t>
      </w:r>
      <w:r w:rsidRPr="006564F9">
        <w:t>系統管理範本</w:t>
      </w:r>
      <w:r w:rsidRPr="006564F9">
        <w:t>\Windows</w:t>
      </w:r>
      <w:r w:rsidRPr="006564F9">
        <w:t>元件</w:t>
      </w:r>
      <w:r w:rsidRPr="006564F9">
        <w:t>\Windows</w:t>
      </w:r>
      <w:r w:rsidRPr="006564F9">
        <w:t>遠端殼層</w:t>
      </w:r>
      <w:r w:rsidRPr="006564F9">
        <w:t>\</w:t>
      </w:r>
      <w:r w:rsidRPr="006564F9">
        <w:t>允許遠端殼層存取</w:t>
      </w:r>
      <w:r w:rsidRPr="006564F9">
        <w:t xml:space="preserve"> </w:t>
      </w:r>
      <w:r w:rsidRPr="006564F9">
        <w:t>」原則設為啟用或未設定，即可正常新增伺服器角色。</w:t>
      </w:r>
    </w:p>
    <w:p w14:paraId="1BF02C7A" w14:textId="77777777" w:rsidR="00C126F2" w:rsidRPr="00A77C2C" w:rsidRDefault="00C126F2" w:rsidP="00C126F2">
      <w:pPr>
        <w:pStyle w:val="2"/>
        <w:spacing w:before="180" w:after="180"/>
        <w:ind w:left="420" w:hanging="420"/>
      </w:pPr>
      <w:bookmarkStart w:id="388" w:name="_Toc130475795"/>
      <w:bookmarkStart w:id="389" w:name="_Toc130807832"/>
      <w:r w:rsidRPr="006564F9">
        <w:t>部署</w:t>
      </w:r>
      <w:r w:rsidRPr="006564F9">
        <w:t>Windows 10</w:t>
      </w:r>
      <w:r w:rsidRPr="006564F9">
        <w:t>或</w:t>
      </w:r>
      <w:r w:rsidRPr="006564F9">
        <w:t>Windows server 2016 GCB</w:t>
      </w:r>
      <w:r w:rsidRPr="006564F9">
        <w:t>時，使用本機群組原則編輯器</w:t>
      </w:r>
      <w:r w:rsidRPr="006564F9">
        <w:t>(</w:t>
      </w:r>
      <w:proofErr w:type="spellStart"/>
      <w:r w:rsidRPr="006564F9">
        <w:t>Gpedit.msc</w:t>
      </w:r>
      <w:proofErr w:type="spellEnd"/>
      <w:r w:rsidRPr="006564F9">
        <w:t>)</w:t>
      </w:r>
      <w:r w:rsidRPr="006564F9">
        <w:t>或群組原則管理主控台</w:t>
      </w:r>
      <w:r w:rsidRPr="006564F9">
        <w:t>(</w:t>
      </w:r>
      <w:proofErr w:type="spellStart"/>
      <w:r w:rsidRPr="006564F9">
        <w:t>Gpmc.msc</w:t>
      </w:r>
      <w:proofErr w:type="spellEnd"/>
      <w:r w:rsidRPr="006564F9">
        <w:t>)</w:t>
      </w:r>
      <w:r w:rsidRPr="006564F9">
        <w:t>等工具檢視時，看不到</w:t>
      </w:r>
      <w:r w:rsidRPr="006564F9">
        <w:t>MSS(Legacy)</w:t>
      </w:r>
      <w:r w:rsidRPr="006564F9">
        <w:t>或</w:t>
      </w:r>
      <w:r w:rsidRPr="006564F9">
        <w:t>MS Security Guide</w:t>
      </w:r>
      <w:r w:rsidRPr="006564F9">
        <w:t>類別之設定項目，該怎麼辦？</w:t>
      </w:r>
      <w:bookmarkEnd w:id="388"/>
      <w:bookmarkEnd w:id="389"/>
    </w:p>
    <w:p w14:paraId="67E707AE" w14:textId="77777777" w:rsidR="00C126F2" w:rsidRPr="006564F9" w:rsidRDefault="00C126F2" w:rsidP="00C126F2">
      <w:pPr>
        <w:pStyle w:val="15"/>
        <w:spacing w:after="180"/>
        <w:ind w:left="280"/>
      </w:pPr>
      <w:r w:rsidRPr="006564F9">
        <w:t>部署</w:t>
      </w:r>
      <w:r w:rsidRPr="006564F9">
        <w:t>GCB</w:t>
      </w:r>
      <w:r w:rsidRPr="006564F9">
        <w:t>時，如欲使用群組原則工具檢視「</w:t>
      </w:r>
      <w:r w:rsidRPr="006564F9">
        <w:t>MSS(Legacy)</w:t>
      </w:r>
      <w:r w:rsidRPr="006564F9">
        <w:t>」或「</w:t>
      </w:r>
      <w:r w:rsidRPr="006564F9">
        <w:t>MS Security Guide</w:t>
      </w:r>
      <w:r w:rsidRPr="006564F9">
        <w:t>」類別之設定項目，須下載安裝「</w:t>
      </w:r>
      <w:r w:rsidRPr="006564F9">
        <w:t>MSS-legacy</w:t>
      </w:r>
      <w:r w:rsidRPr="006564F9">
        <w:t>」或「</w:t>
      </w:r>
      <w:proofErr w:type="spellStart"/>
      <w:r w:rsidRPr="006564F9">
        <w:t>SecGuide</w:t>
      </w:r>
      <w:proofErr w:type="spellEnd"/>
      <w:r w:rsidRPr="006564F9">
        <w:t>」系統管理範本，才能看到該類別設定項目，詳細操作請參閱下方說明文件：</w:t>
      </w:r>
    </w:p>
    <w:p w14:paraId="251E835E" w14:textId="7E6A51A1" w:rsidR="00C126F2" w:rsidRDefault="00F317D7" w:rsidP="00154C86">
      <w:pPr>
        <w:pStyle w:val="10"/>
      </w:pPr>
      <w:hyperlink r:id="rId76" w:history="1">
        <w:r w:rsidR="00C126F2" w:rsidRPr="00631100">
          <w:rPr>
            <w:rStyle w:val="af6"/>
          </w:rPr>
          <w:t>MSS-legacy</w:t>
        </w:r>
        <w:r w:rsidR="00C126F2" w:rsidRPr="00631100">
          <w:rPr>
            <w:rStyle w:val="af6"/>
          </w:rPr>
          <w:t>與</w:t>
        </w:r>
        <w:r w:rsidR="00C126F2" w:rsidRPr="00631100">
          <w:rPr>
            <w:rStyle w:val="af6"/>
          </w:rPr>
          <w:t>SecGuide</w:t>
        </w:r>
        <w:r w:rsidR="00C126F2" w:rsidRPr="00631100">
          <w:rPr>
            <w:rStyle w:val="af6"/>
          </w:rPr>
          <w:t>系統管理範本安裝方式說明</w:t>
        </w:r>
        <w:r w:rsidR="00C126F2" w:rsidRPr="00631100">
          <w:rPr>
            <w:rStyle w:val="af6"/>
          </w:rPr>
          <w:t>.pdf</w:t>
        </w:r>
      </w:hyperlink>
    </w:p>
    <w:p w14:paraId="1EA268DE" w14:textId="4FCA8EBD" w:rsidR="00C126F2" w:rsidRPr="00631100" w:rsidRDefault="00F317D7" w:rsidP="00154C86">
      <w:pPr>
        <w:pStyle w:val="10"/>
      </w:pPr>
      <w:hyperlink r:id="rId77" w:history="1">
        <w:r w:rsidR="00C126F2" w:rsidRPr="00631100">
          <w:rPr>
            <w:rStyle w:val="af6"/>
          </w:rPr>
          <w:t>MSS-legacy</w:t>
        </w:r>
        <w:r w:rsidR="00C126F2" w:rsidRPr="00631100">
          <w:rPr>
            <w:rStyle w:val="af6"/>
          </w:rPr>
          <w:t>與</w:t>
        </w:r>
        <w:r w:rsidR="00C126F2" w:rsidRPr="00631100">
          <w:rPr>
            <w:rStyle w:val="af6"/>
          </w:rPr>
          <w:t>SecGuide</w:t>
        </w:r>
        <w:r w:rsidR="00C126F2" w:rsidRPr="00631100">
          <w:rPr>
            <w:rStyle w:val="af6"/>
          </w:rPr>
          <w:t>系統管理範本安裝方式說明</w:t>
        </w:r>
        <w:r w:rsidR="00C126F2" w:rsidRPr="00631100">
          <w:rPr>
            <w:rStyle w:val="af6"/>
          </w:rPr>
          <w:t>.docx</w:t>
        </w:r>
      </w:hyperlink>
    </w:p>
    <w:p w14:paraId="579DDD92" w14:textId="77777777" w:rsidR="00C126F2" w:rsidRPr="007E392A" w:rsidRDefault="00C126F2" w:rsidP="00C126F2">
      <w:pPr>
        <w:pStyle w:val="2"/>
        <w:spacing w:before="180" w:after="180"/>
        <w:ind w:left="420" w:hanging="420"/>
      </w:pPr>
      <w:bookmarkStart w:id="390" w:name="_Toc130475796"/>
      <w:bookmarkStart w:id="391" w:name="_Toc130807833"/>
      <w:r w:rsidRPr="006564F9">
        <w:t>使用舊版本</w:t>
      </w:r>
      <w:r w:rsidRPr="006564F9">
        <w:t>Windows Server</w:t>
      </w:r>
      <w:r w:rsidRPr="006564F9">
        <w:t>網域主機</w:t>
      </w:r>
      <w:r w:rsidRPr="006564F9">
        <w:t>(</w:t>
      </w:r>
      <w:r w:rsidRPr="006564F9">
        <w:t>如</w:t>
      </w:r>
      <w:r w:rsidRPr="006564F9">
        <w:t>Windows Server 2008</w:t>
      </w:r>
      <w:r w:rsidRPr="006564F9">
        <w:t>、</w:t>
      </w:r>
      <w:r w:rsidRPr="006564F9">
        <w:t>2012)</w:t>
      </w:r>
      <w:r w:rsidRPr="006564F9">
        <w:t>部署</w:t>
      </w:r>
      <w:r w:rsidRPr="006564F9">
        <w:t>Windows 10 GCB</w:t>
      </w:r>
      <w:r w:rsidRPr="006564F9">
        <w:t>時，無法檢視或修改部分組態設定值，該怎麼辦？</w:t>
      </w:r>
      <w:bookmarkEnd w:id="390"/>
      <w:bookmarkEnd w:id="391"/>
    </w:p>
    <w:p w14:paraId="5E4A0A78" w14:textId="77777777" w:rsidR="00C126F2" w:rsidRPr="006564F9" w:rsidRDefault="00C126F2" w:rsidP="00C126F2">
      <w:pPr>
        <w:pStyle w:val="15"/>
        <w:spacing w:after="180"/>
        <w:ind w:left="280"/>
      </w:pPr>
      <w:r w:rsidRPr="006564F9">
        <w:t>舊版本網域主機可完整部署</w:t>
      </w:r>
      <w:r w:rsidRPr="006564F9">
        <w:t>Windows 10 GCB</w:t>
      </w:r>
      <w:r w:rsidRPr="006564F9">
        <w:t>，但無法檢視或修改部分組態設定值，如欲修改設定值，建議處理方式如下：</w:t>
      </w:r>
    </w:p>
    <w:p w14:paraId="59809507" w14:textId="28D2CF3D" w:rsidR="00C126F2" w:rsidRDefault="00C126F2" w:rsidP="00154C86">
      <w:pPr>
        <w:pStyle w:val="10"/>
      </w:pPr>
      <w:r w:rsidRPr="007E392A">
        <w:t>安裝</w:t>
      </w:r>
      <w:r w:rsidRPr="007E392A">
        <w:t>Windows 10</w:t>
      </w:r>
      <w:r w:rsidRPr="007E392A">
        <w:t>系統管理範本，安裝注意事項與相關風險請參考微軟網</w:t>
      </w:r>
      <w:r w:rsidRPr="007E392A">
        <w:lastRenderedPageBreak/>
        <w:t>站</w:t>
      </w:r>
      <w:r w:rsidRPr="007E392A">
        <w:t>(</w:t>
      </w:r>
      <w:hyperlink r:id="rId78" w:history="1">
        <w:r w:rsidRPr="00D67B93">
          <w:rPr>
            <w:rStyle w:val="af6"/>
          </w:rPr>
          <w:t>https://docs.microsoft.com/zh-TW/troubleshoot/windows-client/group-policy/create-and-manage-central-store</w:t>
        </w:r>
      </w:hyperlink>
      <w:r w:rsidRPr="007E392A">
        <w:t>)</w:t>
      </w:r>
      <w:r>
        <w:rPr>
          <w:rFonts w:hint="eastAsia"/>
        </w:rPr>
        <w:t>。</w:t>
      </w:r>
    </w:p>
    <w:p w14:paraId="34E21BEA" w14:textId="77777777" w:rsidR="00C126F2" w:rsidRPr="007E392A" w:rsidRDefault="00C126F2" w:rsidP="00154C86">
      <w:pPr>
        <w:pStyle w:val="10"/>
      </w:pPr>
      <w:r w:rsidRPr="007E392A">
        <w:t>使用新版本網域主機</w:t>
      </w:r>
      <w:r w:rsidRPr="007E392A">
        <w:t>(</w:t>
      </w:r>
      <w:r w:rsidRPr="007E392A">
        <w:t>如</w:t>
      </w:r>
      <w:r w:rsidRPr="007E392A">
        <w:t>Windows Server 2019</w:t>
      </w:r>
      <w:r w:rsidRPr="007E392A">
        <w:t>或更新版本</w:t>
      </w:r>
      <w:r w:rsidRPr="007E392A">
        <w:t>)</w:t>
      </w:r>
      <w:r w:rsidRPr="007E392A">
        <w:t>，編輯</w:t>
      </w:r>
      <w:r w:rsidRPr="007E392A">
        <w:t>GPO</w:t>
      </w:r>
      <w:r w:rsidRPr="007E392A">
        <w:t>後匯出使用。</w:t>
      </w:r>
    </w:p>
    <w:p w14:paraId="6155A8D6" w14:textId="77777777" w:rsidR="00C126F2" w:rsidRPr="007E392A" w:rsidRDefault="00C126F2" w:rsidP="00C126F2">
      <w:pPr>
        <w:pStyle w:val="2"/>
        <w:spacing w:before="180" w:after="180"/>
        <w:ind w:left="420" w:hanging="420"/>
      </w:pPr>
      <w:bookmarkStart w:id="392" w:name="_Toc130475797"/>
      <w:bookmarkStart w:id="393" w:name="_Toc130807834"/>
      <w:r w:rsidRPr="006564F9">
        <w:t>在</w:t>
      </w:r>
      <w:r w:rsidRPr="006564F9">
        <w:t>Windows</w:t>
      </w:r>
      <w:r w:rsidRPr="006564F9">
        <w:t>與</w:t>
      </w:r>
      <w:r w:rsidRPr="006564F9">
        <w:t>Windows Server</w:t>
      </w:r>
      <w:r w:rsidRPr="006564F9">
        <w:t>電腦安裝新系統管理範本至</w:t>
      </w:r>
      <w:proofErr w:type="spellStart"/>
      <w:r w:rsidRPr="006564F9">
        <w:t>PolicyDefinitions</w:t>
      </w:r>
      <w:proofErr w:type="spellEnd"/>
      <w:r w:rsidRPr="006564F9">
        <w:t>資料夾時，如出現「拒絕存取」之錯誤訊息，該怎麼辦？</w:t>
      </w:r>
      <w:bookmarkEnd w:id="392"/>
      <w:bookmarkEnd w:id="393"/>
    </w:p>
    <w:p w14:paraId="2E3B08DD" w14:textId="77777777" w:rsidR="00C126F2" w:rsidRPr="006564F9" w:rsidRDefault="00C126F2" w:rsidP="00C126F2">
      <w:pPr>
        <w:pStyle w:val="15"/>
        <w:spacing w:after="180"/>
        <w:ind w:left="280"/>
      </w:pPr>
      <w:r w:rsidRPr="006564F9">
        <w:t>安裝新系統管理範本時，須設定</w:t>
      </w:r>
      <w:proofErr w:type="spellStart"/>
      <w:r w:rsidRPr="006564F9">
        <w:t>PolicyDefinitions</w:t>
      </w:r>
      <w:proofErr w:type="spellEnd"/>
      <w:r w:rsidRPr="006564F9">
        <w:t>資料夾權限，才能替換既有系統管理範本檔案，詳細操作請參閱下列「</w:t>
      </w:r>
      <w:r w:rsidRPr="006564F9">
        <w:t>Windows</w:t>
      </w:r>
      <w:r w:rsidRPr="006564F9">
        <w:t>系統管理範本替換流程」說明文件。</w:t>
      </w:r>
    </w:p>
    <w:p w14:paraId="29CFC813" w14:textId="3A652430" w:rsidR="00C126F2" w:rsidRDefault="00F317D7" w:rsidP="00154C86">
      <w:pPr>
        <w:pStyle w:val="10"/>
      </w:pPr>
      <w:hyperlink r:id="rId79" w:history="1">
        <w:r w:rsidR="00C126F2" w:rsidRPr="007E392A">
          <w:rPr>
            <w:rStyle w:val="af6"/>
          </w:rPr>
          <w:t>Windows</w:t>
        </w:r>
        <w:r w:rsidR="00C126F2" w:rsidRPr="007E392A">
          <w:rPr>
            <w:rStyle w:val="af6"/>
          </w:rPr>
          <w:t>系統管理範本替換方式說明</w:t>
        </w:r>
        <w:r w:rsidR="00C126F2" w:rsidRPr="007E392A">
          <w:rPr>
            <w:rStyle w:val="af6"/>
          </w:rPr>
          <w:t>_v1.0.docx</w:t>
        </w:r>
      </w:hyperlink>
    </w:p>
    <w:p w14:paraId="233B46D0" w14:textId="552A14C9" w:rsidR="00C126F2" w:rsidRPr="007E392A" w:rsidRDefault="00F317D7" w:rsidP="00154C86">
      <w:pPr>
        <w:pStyle w:val="10"/>
      </w:pPr>
      <w:hyperlink r:id="rId80" w:history="1">
        <w:r w:rsidR="00C126F2" w:rsidRPr="007E392A">
          <w:rPr>
            <w:rStyle w:val="af6"/>
          </w:rPr>
          <w:t>Windows</w:t>
        </w:r>
        <w:r w:rsidR="00C126F2" w:rsidRPr="007E392A">
          <w:rPr>
            <w:rStyle w:val="af6"/>
          </w:rPr>
          <w:t>系統管理範本替換方式說明</w:t>
        </w:r>
        <w:r w:rsidR="00C126F2" w:rsidRPr="007E392A">
          <w:rPr>
            <w:rStyle w:val="af6"/>
          </w:rPr>
          <w:t>_v1.0.pdf</w:t>
        </w:r>
      </w:hyperlink>
    </w:p>
    <w:p w14:paraId="50C539D6" w14:textId="4F1E0A86" w:rsidR="00EF43E4" w:rsidRPr="00EF43E4" w:rsidRDefault="00C126F2" w:rsidP="00EF43E4">
      <w:pPr>
        <w:pStyle w:val="2"/>
        <w:spacing w:before="180" w:after="180"/>
        <w:ind w:left="420" w:hanging="420"/>
      </w:pPr>
      <w:bookmarkStart w:id="394" w:name="_Toc130475798"/>
      <w:bookmarkStart w:id="395" w:name="_Toc130807835"/>
      <w:r w:rsidRPr="006564F9">
        <w:lastRenderedPageBreak/>
        <w:t>Windows</w:t>
      </w:r>
      <w:r w:rsidRPr="006564F9">
        <w:t>與</w:t>
      </w:r>
      <w:r w:rsidRPr="006564F9">
        <w:t>Windows Server</w:t>
      </w:r>
      <w:r w:rsidRPr="006564F9">
        <w:t>電腦套用</w:t>
      </w:r>
      <w:r w:rsidRPr="006564F9">
        <w:t>GCB</w:t>
      </w:r>
      <w:r w:rsidRPr="006564F9">
        <w:t>後，使用者無法變更網域帳戶密碼，出現「</w:t>
      </w:r>
      <w:r w:rsidRPr="006564F9">
        <w:t>KDC</w:t>
      </w:r>
      <w:r w:rsidRPr="006564F9">
        <w:t>不支援所要求的加密類型」或「狀態：」訊息</w:t>
      </w:r>
      <w:r>
        <w:rPr>
          <w:rFonts w:hint="eastAsia"/>
        </w:rPr>
        <w:t>(</w:t>
      </w:r>
      <w:r>
        <w:rPr>
          <w:rFonts w:hint="eastAsia"/>
        </w:rPr>
        <w:t>如</w:t>
      </w:r>
      <w:r>
        <w:fldChar w:fldCharType="begin"/>
      </w:r>
      <w:r>
        <w:instrText xml:space="preserve"> </w:instrText>
      </w:r>
      <w:r>
        <w:rPr>
          <w:rFonts w:hint="eastAsia"/>
        </w:rPr>
        <w:instrText>REF _Ref129962259 \r \h</w:instrText>
      </w:r>
      <w:r>
        <w:instrText xml:space="preserve"> </w:instrText>
      </w:r>
      <w:r>
        <w:fldChar w:fldCharType="separate"/>
      </w:r>
      <w:r w:rsidR="00574F0A">
        <w:rPr>
          <w:rFonts w:hint="eastAsia"/>
        </w:rPr>
        <w:t>圖</w:t>
      </w:r>
      <w:r w:rsidR="00574F0A">
        <w:rPr>
          <w:rFonts w:hint="eastAsia"/>
        </w:rPr>
        <w:t>22</w:t>
      </w:r>
      <w:r>
        <w:fldChar w:fldCharType="end"/>
      </w:r>
      <w:r>
        <w:rPr>
          <w:rFonts w:hint="eastAsia"/>
        </w:rPr>
        <w:t>)</w:t>
      </w:r>
      <w:r w:rsidRPr="006564F9">
        <w:t>，該怎麼辦？</w:t>
      </w:r>
      <w:bookmarkEnd w:id="394"/>
      <w:bookmarkEnd w:id="395"/>
    </w:p>
    <w:tbl>
      <w:tblPr>
        <w:tblStyle w:val="ae"/>
        <w:tblW w:w="0" w:type="auto"/>
        <w:tblLook w:val="04A0" w:firstRow="1" w:lastRow="0" w:firstColumn="1" w:lastColumn="0" w:noHBand="0" w:noVBand="1"/>
      </w:tblPr>
      <w:tblGrid>
        <w:gridCol w:w="7042"/>
      </w:tblGrid>
      <w:tr w:rsidR="00C126F2" w:rsidRPr="00F757BF" w14:paraId="2A891B60" w14:textId="77777777" w:rsidTr="00BD7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2" w:type="dxa"/>
          </w:tcPr>
          <w:p w14:paraId="26050B24" w14:textId="77777777" w:rsidR="00C126F2" w:rsidRPr="00124E56" w:rsidRDefault="00C126F2" w:rsidP="00BD78B7">
            <w:pPr>
              <w:pStyle w:val="af2"/>
            </w:pPr>
            <w:r>
              <w:drawing>
                <wp:anchor distT="0" distB="0" distL="114300" distR="114300" simplePos="0" relativeHeight="251660288" behindDoc="0" locked="0" layoutInCell="1" allowOverlap="1" wp14:anchorId="151D7528" wp14:editId="160BCA4F">
                  <wp:simplePos x="0" y="0"/>
                  <wp:positionH relativeFrom="column">
                    <wp:posOffset>61595</wp:posOffset>
                  </wp:positionH>
                  <wp:positionV relativeFrom="paragraph">
                    <wp:posOffset>-2067560</wp:posOffset>
                  </wp:positionV>
                  <wp:extent cx="4213225" cy="2051685"/>
                  <wp:effectExtent l="0" t="0" r="0" b="5715"/>
                  <wp:wrapSquare wrapText="bothSides"/>
                  <wp:docPr id="16" name="圖片 16" descr="https://www.nics.nat.gov.tw/UploadFile/attachfilegcb/Sub_Q4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nics.nat.gov.tw/UploadFile/attachfilegcb/Sub_Q46_1.png"/>
                          <pic:cNvPicPr>
                            <a:picLocks noChangeAspect="1" noChangeArrowheads="1"/>
                          </pic:cNvPicPr>
                        </pic:nvPicPr>
                        <pic:blipFill rotWithShape="1">
                          <a:blip r:embed="rId81">
                            <a:extLst>
                              <a:ext uri="{28A0092B-C50C-407E-A947-70E740481C1C}">
                                <a14:useLocalDpi xmlns:a14="http://schemas.microsoft.com/office/drawing/2010/main" val="0"/>
                              </a:ext>
                            </a:extLst>
                          </a:blip>
                          <a:srcRect t="11683" b="25084"/>
                          <a:stretch/>
                        </pic:blipFill>
                        <pic:spPr bwMode="auto">
                          <a:xfrm>
                            <a:off x="0" y="0"/>
                            <a:ext cx="4213225" cy="2051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drawing>
                <wp:inline distT="0" distB="0" distL="0" distR="0" wp14:anchorId="55A606D2" wp14:editId="5D5CF278">
                  <wp:extent cx="4210401" cy="1936750"/>
                  <wp:effectExtent l="0" t="0" r="0" b="0"/>
                  <wp:docPr id="15" name="圖片 15" descr="https://www.nics.nat.gov.tw/UploadFile/attachfilegcb/Sub_Q4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ics.nat.gov.tw/UploadFile/attachfilegcb/Sub_Q46_2.png"/>
                          <pic:cNvPicPr>
                            <a:picLocks noChangeAspect="1" noChangeArrowheads="1"/>
                          </pic:cNvPicPr>
                        </pic:nvPicPr>
                        <pic:blipFill rotWithShape="1">
                          <a:blip r:embed="rId82">
                            <a:extLst>
                              <a:ext uri="{28A0092B-C50C-407E-A947-70E740481C1C}">
                                <a14:useLocalDpi xmlns:a14="http://schemas.microsoft.com/office/drawing/2010/main" val="0"/>
                              </a:ext>
                            </a:extLst>
                          </a:blip>
                          <a:srcRect t="9019" b="25008"/>
                          <a:stretch/>
                        </pic:blipFill>
                        <pic:spPr bwMode="auto">
                          <a:xfrm>
                            <a:off x="0" y="0"/>
                            <a:ext cx="4210401" cy="19367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26F2" w:rsidRPr="00F757BF" w14:paraId="42D4F9CA"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68EC0DA9" w14:textId="77777777" w:rsidR="00C126F2" w:rsidRPr="00F757BF" w:rsidRDefault="00C126F2" w:rsidP="00BD78B7">
            <w:pPr>
              <w:pStyle w:val="a5"/>
            </w:pPr>
            <w:r w:rsidRPr="00124E56">
              <w:rPr>
                <w:rFonts w:hint="eastAsia"/>
              </w:rPr>
              <w:t>本</w:t>
            </w:r>
            <w:r>
              <w:rPr>
                <w:rFonts w:hint="eastAsia"/>
              </w:rPr>
              <w:t>院</w:t>
            </w:r>
            <w:r w:rsidRPr="00124E56">
              <w:rPr>
                <w:rFonts w:hint="eastAsia"/>
              </w:rPr>
              <w:t>整理</w:t>
            </w:r>
          </w:p>
        </w:tc>
      </w:tr>
      <w:tr w:rsidR="00C126F2" w14:paraId="5D859372" w14:textId="77777777" w:rsidTr="00BD78B7">
        <w:tc>
          <w:tcPr>
            <w:cnfStyle w:val="001000000000" w:firstRow="0" w:lastRow="0" w:firstColumn="1" w:lastColumn="0" w:oddVBand="0" w:evenVBand="0" w:oddHBand="0" w:evenHBand="0" w:firstRowFirstColumn="0" w:firstRowLastColumn="0" w:lastRowFirstColumn="0" w:lastRowLastColumn="0"/>
            <w:tcW w:w="7042" w:type="dxa"/>
          </w:tcPr>
          <w:p w14:paraId="7F7F9BB6" w14:textId="77777777" w:rsidR="00C126F2" w:rsidRPr="00D21637" w:rsidRDefault="00C126F2" w:rsidP="00BD78B7">
            <w:pPr>
              <w:pStyle w:val="a"/>
              <w:spacing w:before="72" w:after="360"/>
            </w:pPr>
            <w:bookmarkStart w:id="396" w:name="_Ref129962259"/>
            <w:bookmarkStart w:id="397" w:name="_Toc130475814"/>
            <w:bookmarkStart w:id="398" w:name="_Toc130807859"/>
            <w:r w:rsidRPr="00D21637">
              <w:t>「</w:t>
            </w:r>
            <w:r w:rsidRPr="00D21637">
              <w:t>KDC</w:t>
            </w:r>
            <w:r w:rsidRPr="00D21637">
              <w:t>不支援所要求的加密類型」或「狀態：」</w:t>
            </w:r>
            <w:r w:rsidRPr="00D21637">
              <w:rPr>
                <w:rFonts w:hint="eastAsia"/>
              </w:rPr>
              <w:t>錯誤訊息</w:t>
            </w:r>
            <w:bookmarkEnd w:id="396"/>
            <w:bookmarkEnd w:id="397"/>
            <w:bookmarkEnd w:id="398"/>
          </w:p>
        </w:tc>
      </w:tr>
    </w:tbl>
    <w:p w14:paraId="68765FD7" w14:textId="77777777" w:rsidR="00C126F2" w:rsidRPr="006564F9" w:rsidRDefault="00C126F2" w:rsidP="00C126F2">
      <w:pPr>
        <w:pStyle w:val="15"/>
        <w:spacing w:after="180"/>
        <w:ind w:left="280"/>
      </w:pPr>
      <w:r w:rsidRPr="006564F9">
        <w:t>政府組態基準</w:t>
      </w:r>
      <w:r w:rsidRPr="006564F9">
        <w:t>(GCB)</w:t>
      </w:r>
      <w:r w:rsidRPr="006564F9">
        <w:t>之設定值原則上不宜隨意更動，但如因公務執行需求，必須調整設定值，方法如下：</w:t>
      </w:r>
    </w:p>
    <w:p w14:paraId="2047BCBC" w14:textId="77777777" w:rsidR="00C126F2" w:rsidRPr="006564F9" w:rsidRDefault="00C126F2" w:rsidP="00154C86">
      <w:pPr>
        <w:pStyle w:val="10"/>
      </w:pPr>
      <w:r w:rsidRPr="006564F9">
        <w:t>在</w:t>
      </w:r>
      <w:r w:rsidRPr="006564F9">
        <w:t>Windows</w:t>
      </w:r>
      <w:r w:rsidRPr="006564F9">
        <w:t>與</w:t>
      </w:r>
      <w:r w:rsidRPr="006564F9">
        <w:t>Windows Server</w:t>
      </w:r>
      <w:r w:rsidRPr="006564F9">
        <w:t>端，調整「電腦設定</w:t>
      </w:r>
      <w:r w:rsidRPr="006564F9">
        <w:t>\Windows</w:t>
      </w:r>
      <w:r w:rsidRPr="006564F9">
        <w:t>設定</w:t>
      </w:r>
      <w:r w:rsidRPr="006564F9">
        <w:t>\</w:t>
      </w:r>
      <w:r w:rsidRPr="006564F9">
        <w:t>安全性設定</w:t>
      </w:r>
      <w:r w:rsidRPr="006564F9">
        <w:t>\</w:t>
      </w:r>
      <w:r w:rsidRPr="006564F9">
        <w:t>本機原則</w:t>
      </w:r>
      <w:r w:rsidRPr="006564F9">
        <w:t>\</w:t>
      </w:r>
      <w:r w:rsidRPr="006564F9">
        <w:t>安全性選項</w:t>
      </w:r>
      <w:r w:rsidRPr="006564F9">
        <w:t>\</w:t>
      </w:r>
      <w:r w:rsidRPr="006564F9">
        <w:t>網路安全性：設定</w:t>
      </w:r>
      <w:r w:rsidRPr="006564F9">
        <w:t>Kerberos</w:t>
      </w:r>
      <w:r w:rsidRPr="006564F9">
        <w:t>允許的加密類型」原則設定值，勾選使用者網域帳戶支援之加密類型，即可重新修改密碼。</w:t>
      </w:r>
    </w:p>
    <w:p w14:paraId="7B2034E9" w14:textId="77777777" w:rsidR="00C126F2" w:rsidRPr="002E6039" w:rsidRDefault="00C126F2" w:rsidP="00C126F2">
      <w:pPr>
        <w:pStyle w:val="2"/>
        <w:spacing w:before="180" w:after="180"/>
        <w:ind w:left="420" w:hanging="420"/>
      </w:pPr>
      <w:bookmarkStart w:id="399" w:name="_Toc130475799"/>
      <w:bookmarkStart w:id="400" w:name="_Toc130807836"/>
      <w:r w:rsidRPr="006564F9">
        <w:lastRenderedPageBreak/>
        <w:t>Windows Server</w:t>
      </w:r>
      <w:r w:rsidRPr="006564F9">
        <w:t>電腦套用</w:t>
      </w:r>
      <w:r w:rsidRPr="006564F9">
        <w:t>GCB</w:t>
      </w:r>
      <w:r w:rsidRPr="006564F9">
        <w:t>後，無法進行遠端備份，該怎麼辦？</w:t>
      </w:r>
      <w:bookmarkEnd w:id="399"/>
      <w:bookmarkEnd w:id="400"/>
    </w:p>
    <w:p w14:paraId="1D9ACCD4" w14:textId="77777777" w:rsidR="00C126F2" w:rsidRPr="006564F9" w:rsidRDefault="00C126F2" w:rsidP="00C126F2">
      <w:pPr>
        <w:pStyle w:val="15"/>
        <w:spacing w:after="180"/>
        <w:ind w:left="280"/>
      </w:pPr>
      <w:r w:rsidRPr="006564F9">
        <w:t>政府組態基準</w:t>
      </w:r>
      <w:r w:rsidRPr="006564F9">
        <w:t>(GCB)</w:t>
      </w:r>
      <w:r w:rsidRPr="006564F9">
        <w:t>之設定值原則上不宜隨意更動，但如因公務執行需求，必須調整設定值，方法如下：</w:t>
      </w:r>
    </w:p>
    <w:p w14:paraId="56B08FFF" w14:textId="77777777" w:rsidR="00C126F2" w:rsidRPr="006564F9" w:rsidRDefault="00C126F2" w:rsidP="00154C86">
      <w:pPr>
        <w:pStyle w:val="10"/>
      </w:pPr>
      <w:r w:rsidRPr="006564F9">
        <w:t>將「電腦設定</w:t>
      </w:r>
      <w:r w:rsidRPr="006564F9">
        <w:t>\</w:t>
      </w:r>
      <w:r w:rsidRPr="006564F9">
        <w:t>系統管理範本</w:t>
      </w:r>
      <w:r w:rsidRPr="006564F9">
        <w:t>\Windows</w:t>
      </w:r>
      <w:r w:rsidRPr="006564F9">
        <w:t>元件</w:t>
      </w:r>
      <w:r w:rsidRPr="006564F9">
        <w:t>\Windows</w:t>
      </w:r>
      <w:r w:rsidRPr="006564F9">
        <w:t>遠端殼層</w:t>
      </w:r>
      <w:r w:rsidRPr="006564F9">
        <w:t>\</w:t>
      </w:r>
      <w:r w:rsidRPr="006564F9">
        <w:t>允許遠端殼層存取</w:t>
      </w:r>
      <w:r w:rsidRPr="006564F9">
        <w:t xml:space="preserve"> </w:t>
      </w:r>
      <w:r w:rsidRPr="006564F9">
        <w:t>」原則設為啟用或未設定，即可正常使用遠端備份功能。</w:t>
      </w:r>
    </w:p>
    <w:p w14:paraId="4E90FF34" w14:textId="0652750A" w:rsidR="00C126F2" w:rsidRDefault="00C126F2" w:rsidP="00C126F2">
      <w:pPr>
        <w:pStyle w:val="2"/>
        <w:spacing w:before="180" w:after="180"/>
        <w:ind w:left="420" w:hanging="420"/>
      </w:pPr>
      <w:bookmarkStart w:id="401" w:name="_Toc130475800"/>
      <w:bookmarkStart w:id="402" w:name="_Toc130807837"/>
      <w:r w:rsidRPr="00004B9D">
        <w:rPr>
          <w:rFonts w:hint="eastAsia"/>
        </w:rPr>
        <w:t>在</w:t>
      </w:r>
      <w:r w:rsidRPr="00004B9D">
        <w:rPr>
          <w:rFonts w:hint="eastAsia"/>
        </w:rPr>
        <w:t>Windows</w:t>
      </w:r>
      <w:r w:rsidRPr="00004B9D">
        <w:rPr>
          <w:rFonts w:hint="eastAsia"/>
        </w:rPr>
        <w:t>作業系統中，「帳戶鎖定</w:t>
      </w:r>
      <w:proofErr w:type="gramStart"/>
      <w:r w:rsidRPr="00004B9D">
        <w:rPr>
          <w:rFonts w:hint="eastAsia"/>
        </w:rPr>
        <w:t>閾</w:t>
      </w:r>
      <w:proofErr w:type="gramEnd"/>
      <w:r w:rsidRPr="00004B9D">
        <w:rPr>
          <w:rFonts w:hint="eastAsia"/>
        </w:rPr>
        <w:t>值」與「互動式登入：電腦帳戶鎖定</w:t>
      </w:r>
      <w:proofErr w:type="gramStart"/>
      <w:r w:rsidRPr="00004B9D">
        <w:rPr>
          <w:rFonts w:hint="eastAsia"/>
        </w:rPr>
        <w:t>閾</w:t>
      </w:r>
      <w:proofErr w:type="gramEnd"/>
      <w:r w:rsidRPr="00004B9D">
        <w:rPr>
          <w:rFonts w:hint="eastAsia"/>
        </w:rPr>
        <w:t>值」有何差異？例如</w:t>
      </w:r>
      <w:r w:rsidRPr="00004B9D">
        <w:rPr>
          <w:rFonts w:hint="eastAsia"/>
        </w:rPr>
        <w:t>Windows 10 GCB</w:t>
      </w:r>
      <w:r w:rsidRPr="00004B9D">
        <w:rPr>
          <w:rFonts w:hint="eastAsia"/>
        </w:rPr>
        <w:t>的「</w:t>
      </w:r>
      <w:r w:rsidRPr="00004B9D">
        <w:rPr>
          <w:rFonts w:hint="eastAsia"/>
        </w:rPr>
        <w:t>TWGCB-01-005-0007</w:t>
      </w:r>
      <w:r w:rsidRPr="00004B9D">
        <w:rPr>
          <w:rFonts w:hint="eastAsia"/>
        </w:rPr>
        <w:t>帳戶鎖定</w:t>
      </w:r>
      <w:proofErr w:type="gramStart"/>
      <w:r w:rsidRPr="00004B9D">
        <w:rPr>
          <w:rFonts w:hint="eastAsia"/>
        </w:rPr>
        <w:t>閾</w:t>
      </w:r>
      <w:proofErr w:type="gramEnd"/>
      <w:r w:rsidRPr="00004B9D">
        <w:rPr>
          <w:rFonts w:hint="eastAsia"/>
        </w:rPr>
        <w:t>值」與「</w:t>
      </w:r>
      <w:r w:rsidRPr="00004B9D">
        <w:rPr>
          <w:rFonts w:hint="eastAsia"/>
        </w:rPr>
        <w:t>TWGCB-01-005-0111</w:t>
      </w:r>
      <w:r w:rsidRPr="00004B9D">
        <w:rPr>
          <w:rFonts w:hint="eastAsia"/>
        </w:rPr>
        <w:t>互動式登入：電腦帳戶鎖定</w:t>
      </w:r>
      <w:proofErr w:type="gramStart"/>
      <w:r w:rsidRPr="00004B9D">
        <w:rPr>
          <w:rFonts w:hint="eastAsia"/>
        </w:rPr>
        <w:t>閾</w:t>
      </w:r>
      <w:proofErr w:type="gramEnd"/>
      <w:r w:rsidRPr="00004B9D">
        <w:rPr>
          <w:rFonts w:hint="eastAsia"/>
        </w:rPr>
        <w:t>值」</w:t>
      </w:r>
      <w:bookmarkEnd w:id="401"/>
      <w:r w:rsidR="00EF43E4">
        <w:rPr>
          <w:rFonts w:hint="eastAsia"/>
        </w:rPr>
        <w:t>。</w:t>
      </w:r>
      <w:bookmarkEnd w:id="402"/>
    </w:p>
    <w:p w14:paraId="41A35E49" w14:textId="2460BB9A" w:rsidR="00C126F2" w:rsidRPr="00EF43E4" w:rsidRDefault="00C126F2" w:rsidP="00EF43E4">
      <w:pPr>
        <w:pStyle w:val="15"/>
        <w:spacing w:after="180"/>
        <w:ind w:left="280"/>
      </w:pPr>
      <w:r w:rsidRPr="00004B9D">
        <w:rPr>
          <w:rFonts w:hint="eastAsia"/>
        </w:rPr>
        <w:t>兩項差異為鎖定的對象不同，「</w:t>
      </w:r>
      <w:r w:rsidRPr="00004B9D">
        <w:rPr>
          <w:rFonts w:hint="eastAsia"/>
        </w:rPr>
        <w:t>TWGCB-01-005-0007</w:t>
      </w:r>
      <w:r w:rsidRPr="00004B9D">
        <w:rPr>
          <w:rFonts w:hint="eastAsia"/>
        </w:rPr>
        <w:t>」為鎖定使用者帳戶，「</w:t>
      </w:r>
      <w:r w:rsidRPr="00004B9D">
        <w:rPr>
          <w:rFonts w:hint="eastAsia"/>
        </w:rPr>
        <w:t>TWGCB-01-005-0111</w:t>
      </w:r>
      <w:r w:rsidRPr="00004B9D">
        <w:rPr>
          <w:rFonts w:hint="eastAsia"/>
        </w:rPr>
        <w:t>」則為鎖定電腦磁區。</w:t>
      </w:r>
    </w:p>
    <w:sectPr w:rsidR="00C126F2" w:rsidRPr="00EF43E4" w:rsidSect="00BD59B9">
      <w:footerReference w:type="default" r:id="rId83"/>
      <w:pgSz w:w="11906" w:h="16838" w:code="9"/>
      <w:pgMar w:top="1134" w:right="1134" w:bottom="1134" w:left="1418"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9121C" w14:textId="77777777" w:rsidR="006D682D" w:rsidRDefault="006D682D" w:rsidP="0010078A">
      <w:pPr>
        <w:spacing w:before="48" w:after="48"/>
      </w:pPr>
      <w:r>
        <w:separator/>
      </w:r>
    </w:p>
  </w:endnote>
  <w:endnote w:type="continuationSeparator" w:id="0">
    <w:p w14:paraId="5985F8BB" w14:textId="77777777" w:rsidR="006D682D" w:rsidRDefault="006D682D" w:rsidP="0010078A">
      <w:pPr>
        <w:spacing w:before="48" w:after="4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A0C17" w14:textId="77777777" w:rsidR="001020B1" w:rsidRDefault="001020B1" w:rsidP="0010078A">
    <w:pPr>
      <w:pStyle w:val="af7"/>
      <w:spacing w:before="48" w:after="4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529083070"/>
      <w:docPartObj>
        <w:docPartGallery w:val="Page Numbers (Bottom of Page)"/>
        <w:docPartUnique/>
      </w:docPartObj>
    </w:sdtPr>
    <w:sdtEndPr>
      <w:rPr>
        <w:sz w:val="28"/>
        <w:szCs w:val="28"/>
      </w:rPr>
    </w:sdtEndPr>
    <w:sdtContent>
      <w:p w14:paraId="41290909" w14:textId="77777777" w:rsidR="001020B1" w:rsidRPr="0098284A" w:rsidRDefault="001020B1" w:rsidP="0010078A">
        <w:pPr>
          <w:spacing w:before="48" w:afterLines="0" w:after="0"/>
        </w:pPr>
        <w:r>
          <w:rPr>
            <w:rFonts w:hint="eastAsia"/>
            <w:noProof/>
            <w:sz w:val="20"/>
            <w:szCs w:val="20"/>
          </w:rPr>
          <mc:AlternateContent>
            <mc:Choice Requires="wps">
              <w:drawing>
                <wp:anchor distT="0" distB="0" distL="114300" distR="114300" simplePos="0" relativeHeight="251654144" behindDoc="0" locked="0" layoutInCell="1" allowOverlap="1" wp14:anchorId="5C59162A" wp14:editId="60B43F7E">
                  <wp:simplePos x="0" y="0"/>
                  <wp:positionH relativeFrom="column">
                    <wp:posOffset>900430</wp:posOffset>
                  </wp:positionH>
                  <wp:positionV relativeFrom="paragraph">
                    <wp:posOffset>9546590</wp:posOffset>
                  </wp:positionV>
                  <wp:extent cx="5943600" cy="0"/>
                  <wp:effectExtent l="9525" t="5080" r="9525" b="13970"/>
                  <wp:wrapNone/>
                  <wp:docPr id="39" name="直線接點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8763D" id="直線接點 3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pt,751.7pt" to="538.9pt,7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" strokecolor="#969696"/>
              </w:pict>
            </mc:Fallback>
          </mc:AlternateContent>
        </w:r>
        <w:r>
          <w:rPr>
            <w:rFonts w:hint="eastAsia"/>
            <w:noProof/>
            <w:sz w:val="20"/>
            <w:szCs w:val="20"/>
          </w:rPr>
          <mc:AlternateContent>
            <mc:Choice Requires="wps">
              <w:drawing>
                <wp:anchor distT="0" distB="0" distL="114300" distR="114300" simplePos="0" relativeHeight="251653120" behindDoc="0" locked="0" layoutInCell="1" allowOverlap="1" wp14:anchorId="7DF4B6BC" wp14:editId="30135511">
                  <wp:simplePos x="0" y="0"/>
                  <wp:positionH relativeFrom="column">
                    <wp:posOffset>900430</wp:posOffset>
                  </wp:positionH>
                  <wp:positionV relativeFrom="paragraph">
                    <wp:posOffset>9546590</wp:posOffset>
                  </wp:positionV>
                  <wp:extent cx="5943600" cy="0"/>
                  <wp:effectExtent l="9525" t="5080" r="9525" b="13970"/>
                  <wp:wrapNone/>
                  <wp:docPr id="40" name="直線接點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34900" id="直線接點 4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pt,751.7pt" to="538.9pt,7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" strokecolor="#969696"/>
              </w:pict>
            </mc:Fallback>
          </mc:AlternateContent>
        </w:r>
        <w:r>
          <w:rPr>
            <w:rFonts w:hint="eastAsia"/>
            <w:noProof/>
            <w:sz w:val="20"/>
            <w:szCs w:val="20"/>
          </w:rPr>
          <mc:AlternateContent>
            <mc:Choice Requires="wps">
              <w:drawing>
                <wp:anchor distT="0" distB="0" distL="114300" distR="114300" simplePos="0" relativeHeight="251652096" behindDoc="0" locked="0" layoutInCell="1" allowOverlap="1" wp14:anchorId="70B32FEF" wp14:editId="2542DDF6">
                  <wp:simplePos x="0" y="0"/>
                  <wp:positionH relativeFrom="column">
                    <wp:posOffset>900430</wp:posOffset>
                  </wp:positionH>
                  <wp:positionV relativeFrom="paragraph">
                    <wp:posOffset>9546590</wp:posOffset>
                  </wp:positionV>
                  <wp:extent cx="5943600" cy="0"/>
                  <wp:effectExtent l="9525" t="5080" r="9525" b="13970"/>
                  <wp:wrapNone/>
                  <wp:docPr id="41" name="直線接點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F446C" id="直線接點 4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pt,751.7pt" to="538.9pt,7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" strokecolor="#969696"/>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DA0BE" w14:textId="77777777" w:rsidR="001020B1" w:rsidRDefault="001020B1" w:rsidP="0010078A">
    <w:pPr>
      <w:pStyle w:val="af7"/>
      <w:spacing w:before="48" w:after="4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690BB" w14:textId="77777777" w:rsidR="001020B1" w:rsidRPr="00423FF3" w:rsidRDefault="001020B1" w:rsidP="00423FF3">
    <w:pPr>
      <w:pStyle w:val="af7"/>
      <w:spacing w:before="48" w:after="4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7464324"/>
      <w:docPartObj>
        <w:docPartGallery w:val="Page Numbers (Bottom of Page)"/>
        <w:docPartUnique/>
      </w:docPartObj>
    </w:sdtPr>
    <w:sdtContent>
      <w:p w14:paraId="40512FE5" w14:textId="3D62FE45" w:rsidR="001020B1" w:rsidRPr="0098284A" w:rsidRDefault="001020B1" w:rsidP="00DC5BE2">
        <w:pPr>
          <w:pStyle w:val="af7"/>
          <w:spacing w:before="48" w:after="48"/>
          <w:jc w:val="center"/>
        </w:pPr>
        <w:r>
          <w:fldChar w:fldCharType="begin"/>
        </w:r>
        <w:r>
          <w:instrText>PAGE   \* MERGEFORMAT</w:instrText>
        </w:r>
        <w:r>
          <w:fldChar w:fldCharType="separate"/>
        </w:r>
        <w:r>
          <w:rPr>
            <w:lang w:val="zh-TW"/>
          </w:rP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586068291"/>
      <w:docPartObj>
        <w:docPartGallery w:val="Page Numbers (Bottom of Page)"/>
        <w:docPartUnique/>
      </w:docPartObj>
    </w:sdtPr>
    <w:sdtContent>
      <w:p w14:paraId="7BE3EBFF" w14:textId="2DB13AE3" w:rsidR="001020B1" w:rsidRPr="00245A12" w:rsidRDefault="001020B1" w:rsidP="0010078A">
        <w:pPr>
          <w:spacing w:before="48" w:afterLines="0" w:after="0"/>
          <w:rPr>
            <w:sz w:val="20"/>
            <w:szCs w:val="20"/>
          </w:rPr>
        </w:pPr>
        <w:r>
          <w:rPr>
            <w:noProof/>
          </w:rPr>
          <mc:AlternateContent>
            <mc:Choice Requires="wps">
              <w:drawing>
                <wp:anchor distT="0" distB="0" distL="114300" distR="114300" simplePos="0" relativeHeight="251663360" behindDoc="0" locked="1" layoutInCell="1" allowOverlap="0" wp14:anchorId="657ED484" wp14:editId="4DABB90C">
                  <wp:simplePos x="0" y="0"/>
                  <wp:positionH relativeFrom="column">
                    <wp:posOffset>13970</wp:posOffset>
                  </wp:positionH>
                  <wp:positionV relativeFrom="paragraph">
                    <wp:posOffset>27940</wp:posOffset>
                  </wp:positionV>
                  <wp:extent cx="5943600" cy="14400"/>
                  <wp:effectExtent l="0" t="0" r="19050" b="24130"/>
                  <wp:wrapTopAndBottom/>
                  <wp:docPr id="292" name="直線接點 292"/>
                  <wp:cNvGraphicFramePr/>
                  <a:graphic xmlns:a="http://schemas.openxmlformats.org/drawingml/2006/main">
                    <a:graphicData uri="http://schemas.microsoft.com/office/word/2010/wordprocessingShape">
                      <wps:wsp>
                        <wps:cNvCnPr/>
                        <wps:spPr>
                          <a:xfrm flipV="1">
                            <a:off x="0" y="0"/>
                            <a:ext cx="5943600" cy="14400"/>
                          </a:xfrm>
                          <a:prstGeom prst="line">
                            <a:avLst/>
                          </a:prstGeom>
                          <a:ln>
                            <a:solidFill>
                              <a:srgbClr val="9696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AA30B" id="直線接點 29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2pt" to="469.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" o:allowoverlap="f" strokecolor="#969696">
                  <w10:wrap type="topAndBottom"/>
                  <w10:anchorlock/>
                </v:line>
              </w:pict>
            </mc:Fallback>
          </mc:AlternateContent>
        </w:r>
        <w:r>
          <w:rPr>
            <w:rFonts w:hint="eastAsia"/>
            <w:noProof/>
            <w:sz w:val="20"/>
            <w:szCs w:val="20"/>
          </w:rPr>
          <mc:AlternateContent>
            <mc:Choice Requires="wps">
              <w:drawing>
                <wp:anchor distT="0" distB="0" distL="114300" distR="114300" simplePos="0" relativeHeight="251662336" behindDoc="0" locked="0" layoutInCell="1" allowOverlap="1" wp14:anchorId="4FE6ED2E" wp14:editId="6925E629">
                  <wp:simplePos x="0" y="0"/>
                  <wp:positionH relativeFrom="column">
                    <wp:posOffset>900430</wp:posOffset>
                  </wp:positionH>
                  <wp:positionV relativeFrom="paragraph">
                    <wp:posOffset>9546590</wp:posOffset>
                  </wp:positionV>
                  <wp:extent cx="5943600" cy="0"/>
                  <wp:effectExtent l="9525" t="5080" r="9525" b="13970"/>
                  <wp:wrapNone/>
                  <wp:docPr id="293" name="直線接點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A74BD" id="直線接點 29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pt,751.7pt" to="538.9pt,7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" strokecolor="#969696"/>
              </w:pict>
            </mc:Fallback>
          </mc:AlternateContent>
        </w:r>
        <w:r>
          <w:rPr>
            <w:rFonts w:hint="eastAsia"/>
            <w:noProof/>
            <w:sz w:val="20"/>
            <w:szCs w:val="20"/>
          </w:rPr>
          <mc:AlternateContent>
            <mc:Choice Requires="wps">
              <w:drawing>
                <wp:anchor distT="0" distB="0" distL="114300" distR="114300" simplePos="0" relativeHeight="251661312" behindDoc="0" locked="0" layoutInCell="1" allowOverlap="1" wp14:anchorId="6DFB94AC" wp14:editId="67838C42">
                  <wp:simplePos x="0" y="0"/>
                  <wp:positionH relativeFrom="column">
                    <wp:posOffset>900430</wp:posOffset>
                  </wp:positionH>
                  <wp:positionV relativeFrom="paragraph">
                    <wp:posOffset>9546590</wp:posOffset>
                  </wp:positionV>
                  <wp:extent cx="5943600" cy="0"/>
                  <wp:effectExtent l="9525" t="5080" r="9525" b="13970"/>
                  <wp:wrapNone/>
                  <wp:docPr id="294" name="直線接點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75C98" id="直線接點 29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pt,751.7pt" to="538.9pt,7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" strokecolor="#969696"/>
              </w:pict>
            </mc:Fallback>
          </mc:AlternateContent>
        </w:r>
        <w:r>
          <w:rPr>
            <w:rFonts w:hint="eastAsia"/>
            <w:noProof/>
            <w:sz w:val="20"/>
            <w:szCs w:val="20"/>
          </w:rPr>
          <mc:AlternateContent>
            <mc:Choice Requires="wps">
              <w:drawing>
                <wp:anchor distT="0" distB="0" distL="114300" distR="114300" simplePos="0" relativeHeight="251659264" behindDoc="0" locked="0" layoutInCell="1" allowOverlap="1" wp14:anchorId="3CA8B0E5" wp14:editId="2E9710C4">
                  <wp:simplePos x="0" y="0"/>
                  <wp:positionH relativeFrom="column">
                    <wp:posOffset>900430</wp:posOffset>
                  </wp:positionH>
                  <wp:positionV relativeFrom="paragraph">
                    <wp:posOffset>9546590</wp:posOffset>
                  </wp:positionV>
                  <wp:extent cx="5943600" cy="0"/>
                  <wp:effectExtent l="9525" t="5080" r="9525" b="13970"/>
                  <wp:wrapNone/>
                  <wp:docPr id="295" name="直線接點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67D8F" id="直線接點 29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pt,751.7pt" to="538.9pt,7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" strokecolor="#969696"/>
              </w:pict>
            </mc:Fallback>
          </mc:AlternateContent>
        </w:r>
        <w:r w:rsidRPr="0098284A">
          <w:rPr>
            <w:rFonts w:hint="eastAsia"/>
            <w:sz w:val="20"/>
            <w:szCs w:val="20"/>
          </w:rPr>
          <w:t>本文件之智慧財產權</w:t>
        </w:r>
        <w:proofErr w:type="gramStart"/>
        <w:r w:rsidRPr="0098284A">
          <w:rPr>
            <w:rFonts w:hint="eastAsia"/>
            <w:sz w:val="20"/>
            <w:szCs w:val="20"/>
          </w:rPr>
          <w:t>屬</w:t>
        </w:r>
        <w:r>
          <w:rPr>
            <w:rFonts w:hint="eastAsia"/>
            <w:sz w:val="20"/>
            <w:szCs w:val="20"/>
          </w:rPr>
          <w:t>國家資通</w:t>
        </w:r>
        <w:proofErr w:type="gramEnd"/>
        <w:r>
          <w:rPr>
            <w:rFonts w:hint="eastAsia"/>
            <w:sz w:val="20"/>
            <w:szCs w:val="20"/>
          </w:rPr>
          <w:t>安全研究院擁</w:t>
        </w:r>
        <w:r w:rsidRPr="0098284A">
          <w:rPr>
            <w:rFonts w:hint="eastAsia"/>
            <w:sz w:val="20"/>
            <w:szCs w:val="20"/>
          </w:rPr>
          <w:t>有。</w:t>
        </w:r>
        <w:r>
          <w:rPr>
            <w:noProof/>
          </w:rPr>
          <mc:AlternateContent>
            <mc:Choice Requires="wps">
              <w:drawing>
                <wp:anchor distT="0" distB="0" distL="114300" distR="114300" simplePos="0" relativeHeight="251658240" behindDoc="0" locked="0" layoutInCell="1" allowOverlap="1" wp14:anchorId="746B054B" wp14:editId="48B70322">
                  <wp:simplePos x="0" y="0"/>
                  <wp:positionH relativeFrom="column">
                    <wp:posOffset>900430</wp:posOffset>
                  </wp:positionH>
                  <wp:positionV relativeFrom="paragraph">
                    <wp:posOffset>9546590</wp:posOffset>
                  </wp:positionV>
                  <wp:extent cx="5943600" cy="0"/>
                  <wp:effectExtent l="9525" t="5080" r="9525" b="13970"/>
                  <wp:wrapNone/>
                  <wp:docPr id="296" name="直線接點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CBC18" id="直線接點 29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pt,751.7pt" to="538.9pt,7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" strokecolor="#969696"/>
              </w:pict>
            </mc:Fallback>
          </mc:AlternateContent>
        </w:r>
        <w:r>
          <w:rPr>
            <w:noProof/>
          </w:rPr>
          <mc:AlternateContent>
            <mc:Choice Requires="wps">
              <w:drawing>
                <wp:anchor distT="0" distB="0" distL="114300" distR="114300" simplePos="0" relativeHeight="251657216" behindDoc="0" locked="0" layoutInCell="1" allowOverlap="1" wp14:anchorId="300016FB" wp14:editId="0E7E56AE">
                  <wp:simplePos x="0" y="0"/>
                  <wp:positionH relativeFrom="column">
                    <wp:posOffset>900430</wp:posOffset>
                  </wp:positionH>
                  <wp:positionV relativeFrom="paragraph">
                    <wp:posOffset>9546590</wp:posOffset>
                  </wp:positionV>
                  <wp:extent cx="5943600" cy="0"/>
                  <wp:effectExtent l="9525" t="5080" r="9525" b="13970"/>
                  <wp:wrapNone/>
                  <wp:docPr id="297" name="直線接點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E143C" id="直線接點 29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pt,751.7pt" to="538.9pt,7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" strokecolor="#969696"/>
              </w:pict>
            </mc:Fallback>
          </mc:AlternateContent>
        </w:r>
      </w:p>
      <w:p w14:paraId="71E19C5B" w14:textId="77777777" w:rsidR="001020B1" w:rsidRPr="0098284A" w:rsidRDefault="001020B1" w:rsidP="0010078A">
        <w:pPr>
          <w:pStyle w:val="af7"/>
          <w:spacing w:before="48" w:afterLines="0" w:after="0"/>
          <w:jc w:val="center"/>
        </w:pPr>
        <w:r>
          <w:fldChar w:fldCharType="begin"/>
        </w:r>
        <w:r>
          <w:instrText>PAGE   \* MERGEFORMAT</w:instrText>
        </w:r>
        <w:r>
          <w:fldChar w:fldCharType="separate"/>
        </w:r>
        <w:r w:rsidRPr="00F9564E">
          <w:rPr>
            <w:noProof/>
            <w:lang w:val="zh-TW"/>
          </w:rPr>
          <w:t>11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AEDF8" w14:textId="77777777" w:rsidR="006D682D" w:rsidRDefault="006D682D" w:rsidP="0010078A">
      <w:pPr>
        <w:spacing w:before="48" w:after="48"/>
      </w:pPr>
      <w:r>
        <w:separator/>
      </w:r>
    </w:p>
  </w:footnote>
  <w:footnote w:type="continuationSeparator" w:id="0">
    <w:p w14:paraId="1FD7870E" w14:textId="77777777" w:rsidR="006D682D" w:rsidRDefault="006D682D" w:rsidP="0010078A">
      <w:pPr>
        <w:spacing w:before="48" w:after="48"/>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C3A64" w14:textId="77777777" w:rsidR="001020B1" w:rsidRDefault="001020B1" w:rsidP="0010078A">
    <w:pPr>
      <w:pStyle w:val="af4"/>
      <w:spacing w:before="48" w:after="4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3FD28" w14:textId="77777777" w:rsidR="001020B1" w:rsidRDefault="001020B1" w:rsidP="0010078A">
    <w:pPr>
      <w:pStyle w:val="af4"/>
      <w:spacing w:before="48" w:after="4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DE99C" w14:textId="77777777" w:rsidR="001020B1" w:rsidRDefault="001020B1" w:rsidP="0010078A">
    <w:pPr>
      <w:pStyle w:val="af4"/>
      <w:spacing w:before="48" w:after="4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81A84"/>
    <w:multiLevelType w:val="hybridMultilevel"/>
    <w:tmpl w:val="7D42D3C0"/>
    <w:lvl w:ilvl="0" w:tplc="AEB27212">
      <w:start w:val="1"/>
      <w:numFmt w:val="decimal"/>
      <w:pStyle w:val="a"/>
      <w:lvlText w:val="圖%1"/>
      <w:lvlJc w:val="left"/>
      <w:pPr>
        <w:tabs>
          <w:tab w:val="num" w:pos="680"/>
        </w:tabs>
        <w:ind w:left="0" w:firstLine="0"/>
      </w:pPr>
      <w:rPr>
        <w:rFonts w:ascii="Times New Roman" w:eastAsia="標楷體" w:hAnsi="Times New Roman" w:hint="default"/>
        <w:b w:val="0"/>
        <w:bCs w:val="0"/>
        <w:i w:val="0"/>
        <w:iCs w:val="0"/>
        <w:sz w:val="28"/>
        <w:szCs w:val="28"/>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 w15:restartNumberingAfterBreak="0">
    <w:nsid w:val="12835771"/>
    <w:multiLevelType w:val="multilevel"/>
    <w:tmpl w:val="63E6F532"/>
    <w:lvl w:ilvl="0">
      <w:start w:val="1"/>
      <w:numFmt w:val="decimal"/>
      <w:lvlText w:val="%1."/>
      <w:lvlJc w:val="left"/>
      <w:pPr>
        <w:ind w:left="425" w:hanging="425"/>
      </w:pPr>
      <w:rPr>
        <w:rFonts w:ascii="Times New Roman" w:eastAsia="標楷體" w:hAnsi="Times New Roman" w:hint="default"/>
        <w:b w:val="0"/>
        <w:i w:val="0"/>
        <w:sz w:val="28"/>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14A64765"/>
    <w:multiLevelType w:val="multilevel"/>
    <w:tmpl w:val="2A44FA60"/>
    <w:lvl w:ilvl="0">
      <w:start w:val="1"/>
      <w:numFmt w:val="decimal"/>
      <w:lvlText w:val="表%1　"/>
      <w:lvlJc w:val="left"/>
      <w:pPr>
        <w:ind w:left="0" w:firstLine="0"/>
      </w:pPr>
      <w:rPr>
        <w:rFonts w:ascii="Times New Roman" w:eastAsia="標楷體" w:hAnsi="Times New Roman" w:hint="default"/>
        <w:b w:val="0"/>
        <w:bCs w:val="0"/>
        <w:i w:val="0"/>
        <w:iCs w:val="0"/>
        <w:sz w:val="28"/>
        <w:szCs w:val="28"/>
      </w:rPr>
    </w:lvl>
    <w:lvl w:ilvl="1">
      <w:start w:val="1"/>
      <w:numFmt w:val="ideographTraditional"/>
      <w:lvlText w:val="%2、"/>
      <w:lvlJc w:val="left"/>
      <w:pPr>
        <w:tabs>
          <w:tab w:val="num" w:pos="960"/>
        </w:tabs>
        <w:ind w:left="960" w:hanging="480"/>
      </w:pPr>
      <w:rPr>
        <w:rFonts w:hint="eastAsia"/>
      </w:rPr>
    </w:lvl>
    <w:lvl w:ilvl="2">
      <w:start w:val="1"/>
      <w:numFmt w:val="lowerRoman"/>
      <w:lvlText w:val="%3."/>
      <w:lvlJc w:val="right"/>
      <w:pPr>
        <w:tabs>
          <w:tab w:val="num" w:pos="1440"/>
        </w:tabs>
        <w:ind w:left="1440" w:hanging="480"/>
      </w:pPr>
      <w:rPr>
        <w:rFonts w:hint="eastAsia"/>
      </w:rPr>
    </w:lvl>
    <w:lvl w:ilvl="3">
      <w:start w:val="1"/>
      <w:numFmt w:val="decimal"/>
      <w:lvlText w:val="%4."/>
      <w:lvlJc w:val="left"/>
      <w:pPr>
        <w:tabs>
          <w:tab w:val="num" w:pos="1920"/>
        </w:tabs>
        <w:ind w:left="1920" w:hanging="480"/>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3" w15:restartNumberingAfterBreak="0">
    <w:nsid w:val="15273EEC"/>
    <w:multiLevelType w:val="multilevel"/>
    <w:tmpl w:val="CC987160"/>
    <w:lvl w:ilvl="0">
      <w:start w:val="1"/>
      <w:numFmt w:val="decimal"/>
      <w:pStyle w:val="1"/>
      <w:suff w:val="space"/>
      <w:lvlText w:val="%1."/>
      <w:lvlJc w:val="left"/>
      <w:pPr>
        <w:ind w:left="0" w:firstLine="0"/>
      </w:pPr>
      <w:rPr>
        <w:rFonts w:ascii="Times New Roman" w:eastAsia="標楷體" w:hAnsi="Times New Roman" w:hint="default"/>
        <w:b/>
        <w:i w:val="0"/>
        <w:sz w:val="28"/>
      </w:rPr>
    </w:lvl>
    <w:lvl w:ilvl="1">
      <w:start w:val="1"/>
      <w:numFmt w:val="decimal"/>
      <w:pStyle w:val="2"/>
      <w:suff w:val="nothing"/>
      <w:lvlText w:val="%1.%2 "/>
      <w:lvlJc w:val="left"/>
      <w:pPr>
        <w:ind w:left="0" w:firstLine="0"/>
      </w:pPr>
      <w:rPr>
        <w:rFonts w:ascii="Times New Roman" w:eastAsia="標楷體" w:hAnsi="Times New Roman" w:hint="default"/>
        <w:b/>
        <w:i w:val="0"/>
        <w:sz w:val="28"/>
      </w:rPr>
    </w:lvl>
    <w:lvl w:ilvl="2">
      <w:start w:val="1"/>
      <w:numFmt w:val="decimal"/>
      <w:pStyle w:val="3"/>
      <w:suff w:val="space"/>
      <w:lvlText w:val="%1.%2.%3 "/>
      <w:lvlJc w:val="left"/>
      <w:pPr>
        <w:ind w:left="0" w:firstLine="0"/>
      </w:pPr>
      <w:rPr>
        <w:rFonts w:ascii="Times New Roman" w:eastAsia="標楷體" w:hAnsi="Times New Roman" w:hint="default"/>
        <w:b w:val="0"/>
        <w:i w:val="0"/>
        <w:sz w:val="28"/>
      </w:rPr>
    </w:lvl>
    <w:lvl w:ilvl="3">
      <w:start w:val="1"/>
      <w:numFmt w:val="decimal"/>
      <w:pStyle w:val="4"/>
      <w:suff w:val="space"/>
      <w:lvlText w:val="%1.%2.%3.%4 "/>
      <w:lvlJc w:val="left"/>
      <w:pPr>
        <w:ind w:left="0" w:firstLine="0"/>
      </w:pPr>
      <w:rPr>
        <w:rFonts w:ascii="Times New Roman" w:eastAsia="標楷體" w:hAnsi="Times New Roman" w:hint="default"/>
        <w:b w:val="0"/>
        <w:i w:val="0"/>
        <w:sz w:val="28"/>
      </w:rPr>
    </w:lvl>
    <w:lvl w:ilvl="4">
      <w:start w:val="1"/>
      <w:numFmt w:val="decimal"/>
      <w:pStyle w:val="5"/>
      <w:suff w:val="space"/>
      <w:lvlText w:val="%1.%2.%3.%4.%5 "/>
      <w:lvlJc w:val="left"/>
      <w:pPr>
        <w:ind w:left="0" w:firstLine="0"/>
      </w:pPr>
      <w:rPr>
        <w:rFonts w:ascii="Times New Roman" w:eastAsia="標楷體" w:hAnsi="Times New Roman" w:hint="default"/>
        <w:b w:val="0"/>
        <w:i w:val="0"/>
        <w:sz w:val="28"/>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158C5A3C"/>
    <w:multiLevelType w:val="multilevel"/>
    <w:tmpl w:val="B3F0A16E"/>
    <w:styleLink w:val="ICST"/>
    <w:lvl w:ilvl="0">
      <w:start w:val="1"/>
      <w:numFmt w:val="decimal"/>
      <w:suff w:val="space"/>
      <w:lvlText w:val="%1."/>
      <w:lvlJc w:val="left"/>
      <w:pPr>
        <w:ind w:left="0" w:firstLine="0"/>
      </w:pPr>
      <w:rPr>
        <w:rFonts w:ascii="Times New Roman" w:eastAsia="標楷體" w:hAnsi="Times New Roman" w:hint="default"/>
        <w:b/>
        <w:i w:val="0"/>
        <w:sz w:val="28"/>
      </w:rPr>
    </w:lvl>
    <w:lvl w:ilvl="1">
      <w:start w:val="1"/>
      <w:numFmt w:val="decimal"/>
      <w:suff w:val="nothing"/>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5" w15:restartNumberingAfterBreak="0">
    <w:nsid w:val="193C400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1B832C87"/>
    <w:multiLevelType w:val="hybridMultilevel"/>
    <w:tmpl w:val="66D451BA"/>
    <w:lvl w:ilvl="0" w:tplc="E6C6E9A8">
      <w:start w:val="1"/>
      <w:numFmt w:val="bullet"/>
      <w:pStyle w:val="10"/>
      <w:lvlText w:val="●"/>
      <w:lvlJc w:val="left"/>
      <w:pPr>
        <w:tabs>
          <w:tab w:val="num" w:pos="805"/>
        </w:tabs>
        <w:ind w:left="805" w:hanging="482"/>
      </w:pPr>
      <w:rPr>
        <w:rFonts w:ascii="Times New Roman" w:eastAsia="標楷體" w:hAnsi="Times New Roman" w:cs="Times New Roman" w:hint="default"/>
        <w:sz w:val="2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20C31121"/>
    <w:multiLevelType w:val="multilevel"/>
    <w:tmpl w:val="8396A386"/>
    <w:lvl w:ilvl="0">
      <w:start w:val="1"/>
      <w:numFmt w:val="decimal"/>
      <w:pStyle w:val="a0"/>
      <w:lvlText w:val="附件%1"/>
      <w:lvlJc w:val="left"/>
      <w:pPr>
        <w:ind w:left="851" w:hanging="851"/>
      </w:pPr>
      <w:rPr>
        <w:rFonts w:hint="eastAsia"/>
      </w:rPr>
    </w:lvl>
    <w:lvl w:ilvl="1">
      <w:start w:val="1"/>
      <w:numFmt w:val="ideographTraditional"/>
      <w:lvlText w:val="%2、"/>
      <w:lvlJc w:val="left"/>
      <w:pPr>
        <w:tabs>
          <w:tab w:val="num" w:pos="960"/>
        </w:tabs>
        <w:ind w:left="960" w:hanging="480"/>
      </w:pPr>
      <w:rPr>
        <w:rFonts w:hint="eastAsia"/>
      </w:rPr>
    </w:lvl>
    <w:lvl w:ilvl="2">
      <w:start w:val="1"/>
      <w:numFmt w:val="lowerRoman"/>
      <w:lvlText w:val="%3."/>
      <w:lvlJc w:val="right"/>
      <w:pPr>
        <w:tabs>
          <w:tab w:val="num" w:pos="1440"/>
        </w:tabs>
        <w:ind w:left="1440" w:hanging="480"/>
      </w:pPr>
      <w:rPr>
        <w:rFonts w:hint="eastAsia"/>
      </w:rPr>
    </w:lvl>
    <w:lvl w:ilvl="3">
      <w:start w:val="1"/>
      <w:numFmt w:val="decimal"/>
      <w:lvlText w:val="%4."/>
      <w:lvlJc w:val="left"/>
      <w:pPr>
        <w:tabs>
          <w:tab w:val="num" w:pos="1920"/>
        </w:tabs>
        <w:ind w:left="1920" w:hanging="480"/>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8" w15:restartNumberingAfterBreak="0">
    <w:nsid w:val="22931DCA"/>
    <w:multiLevelType w:val="hybridMultilevel"/>
    <w:tmpl w:val="17D8F9CA"/>
    <w:lvl w:ilvl="0" w:tplc="32069A78">
      <w:start w:val="1"/>
      <w:numFmt w:val="none"/>
      <w:lvlText w:val="資料來源："/>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25A6069D"/>
    <w:multiLevelType w:val="multilevel"/>
    <w:tmpl w:val="D240A11C"/>
    <w:lvl w:ilvl="0">
      <w:start w:val="1"/>
      <w:numFmt w:val="decimal"/>
      <w:pStyle w:val="a1"/>
      <w:lvlText w:val="[%1]"/>
      <w:lvlJc w:val="left"/>
      <w:pPr>
        <w:ind w:left="624" w:hanging="340"/>
      </w:pPr>
      <w:rPr>
        <w:rFonts w:ascii="Times New Roman" w:eastAsia="標楷體" w:hAnsi="Times New Roman" w:hint="default"/>
        <w:b w:val="0"/>
        <w:i w:val="0"/>
        <w:color w:val="000000" w:themeColor="text1"/>
        <w:sz w:val="28"/>
      </w:rPr>
    </w:lvl>
    <w:lvl w:ilvl="1">
      <w:start w:val="1"/>
      <w:numFmt w:val="ideographTraditional"/>
      <w:lvlText w:val="%2、"/>
      <w:lvlJc w:val="left"/>
      <w:pPr>
        <w:tabs>
          <w:tab w:val="num" w:pos="960"/>
        </w:tabs>
        <w:ind w:left="960" w:hanging="480"/>
      </w:pPr>
      <w:rPr>
        <w:rFonts w:hint="eastAsia"/>
      </w:rPr>
    </w:lvl>
    <w:lvl w:ilvl="2">
      <w:start w:val="1"/>
      <w:numFmt w:val="lowerRoman"/>
      <w:lvlText w:val="%3."/>
      <w:lvlJc w:val="right"/>
      <w:pPr>
        <w:tabs>
          <w:tab w:val="num" w:pos="1440"/>
        </w:tabs>
        <w:ind w:left="1440" w:hanging="480"/>
      </w:pPr>
      <w:rPr>
        <w:rFonts w:hint="eastAsia"/>
      </w:rPr>
    </w:lvl>
    <w:lvl w:ilvl="3">
      <w:start w:val="1"/>
      <w:numFmt w:val="decimal"/>
      <w:lvlText w:val="%4."/>
      <w:lvlJc w:val="left"/>
      <w:pPr>
        <w:tabs>
          <w:tab w:val="num" w:pos="1920"/>
        </w:tabs>
        <w:ind w:left="1920" w:hanging="480"/>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10" w15:restartNumberingAfterBreak="0">
    <w:nsid w:val="2B7C7161"/>
    <w:multiLevelType w:val="hybridMultilevel"/>
    <w:tmpl w:val="B1FCAD98"/>
    <w:lvl w:ilvl="0" w:tplc="64AA2504">
      <w:start w:val="1"/>
      <w:numFmt w:val="decimal"/>
      <w:lvlText w:val="%1資料來源："/>
      <w:lvlJc w:val="left"/>
      <w:pPr>
        <w:ind w:left="480" w:hanging="480"/>
      </w:pPr>
      <w:rPr>
        <w:rFonts w:hint="eastAsia"/>
        <w: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D8E68C5"/>
    <w:multiLevelType w:val="multilevel"/>
    <w:tmpl w:val="B0CE66E2"/>
    <w:lvl w:ilvl="0">
      <w:start w:val="1"/>
      <w:numFmt w:val="bullet"/>
      <w:pStyle w:val="30"/>
      <w:lvlText w:val=""/>
      <w:lvlJc w:val="left"/>
      <w:pPr>
        <w:tabs>
          <w:tab w:val="num" w:pos="805"/>
        </w:tabs>
        <w:ind w:left="805" w:hanging="482"/>
      </w:pPr>
      <w:rPr>
        <w:rFonts w:ascii="Wingdings" w:hAnsi="Wingdings" w:hint="default"/>
        <w:sz w:val="28"/>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30404382"/>
    <w:multiLevelType w:val="multilevel"/>
    <w:tmpl w:val="11928F42"/>
    <w:lvl w:ilvl="0">
      <w:start w:val="1"/>
      <w:numFmt w:val="bullet"/>
      <w:pStyle w:val="40"/>
      <w:lvlText w:val=""/>
      <w:lvlJc w:val="left"/>
      <w:pPr>
        <w:ind w:left="1444" w:hanging="480"/>
      </w:pPr>
      <w:rPr>
        <w:rFonts w:ascii="Wingdings" w:hAnsi="Wingdings" w:hint="default"/>
      </w:rPr>
    </w:lvl>
    <w:lvl w:ilvl="1">
      <w:start w:val="1"/>
      <w:numFmt w:val="bullet"/>
      <w:lvlText w:val=""/>
      <w:lvlJc w:val="left"/>
      <w:pPr>
        <w:tabs>
          <w:tab w:val="num" w:pos="960"/>
        </w:tabs>
        <w:ind w:left="0" w:firstLine="964"/>
      </w:pPr>
      <w:rPr>
        <w:rFonts w:ascii="Wingdings" w:hAnsi="Wingdings" w:cs="Wingdings" w:hint="default"/>
      </w:rPr>
    </w:lvl>
    <w:lvl w:ilvl="2">
      <w:start w:val="1"/>
      <w:numFmt w:val="bullet"/>
      <w:lvlText w:val=""/>
      <w:lvlJc w:val="left"/>
      <w:pPr>
        <w:tabs>
          <w:tab w:val="num" w:pos="1440"/>
        </w:tabs>
        <w:ind w:left="0" w:firstLine="964"/>
      </w:pPr>
      <w:rPr>
        <w:rFonts w:ascii="Wingdings" w:hAnsi="Wingdings" w:cs="Wingdings" w:hint="default"/>
      </w:rPr>
    </w:lvl>
    <w:lvl w:ilvl="3">
      <w:start w:val="1"/>
      <w:numFmt w:val="bullet"/>
      <w:lvlText w:val=""/>
      <w:lvlJc w:val="left"/>
      <w:pPr>
        <w:tabs>
          <w:tab w:val="num" w:pos="1920"/>
        </w:tabs>
        <w:ind w:left="0" w:firstLine="964"/>
      </w:pPr>
      <w:rPr>
        <w:rFonts w:ascii="Wingdings" w:hAnsi="Wingdings" w:cs="Wingdings" w:hint="default"/>
      </w:rPr>
    </w:lvl>
    <w:lvl w:ilvl="4">
      <w:start w:val="1"/>
      <w:numFmt w:val="bullet"/>
      <w:lvlText w:val=""/>
      <w:lvlJc w:val="left"/>
      <w:pPr>
        <w:tabs>
          <w:tab w:val="num" w:pos="2400"/>
        </w:tabs>
        <w:ind w:left="0" w:firstLine="964"/>
      </w:pPr>
      <w:rPr>
        <w:rFonts w:ascii="Wingdings" w:hAnsi="Wingdings" w:cs="Wingdings" w:hint="default"/>
      </w:rPr>
    </w:lvl>
    <w:lvl w:ilvl="5">
      <w:start w:val="1"/>
      <w:numFmt w:val="bullet"/>
      <w:lvlText w:val=""/>
      <w:lvlJc w:val="left"/>
      <w:pPr>
        <w:tabs>
          <w:tab w:val="num" w:pos="2880"/>
        </w:tabs>
        <w:ind w:left="0" w:firstLine="964"/>
      </w:pPr>
      <w:rPr>
        <w:rFonts w:ascii="Wingdings" w:hAnsi="Wingdings" w:cs="Wingdings" w:hint="default"/>
      </w:rPr>
    </w:lvl>
    <w:lvl w:ilvl="6">
      <w:start w:val="1"/>
      <w:numFmt w:val="bullet"/>
      <w:lvlText w:val=""/>
      <w:lvlJc w:val="left"/>
      <w:pPr>
        <w:tabs>
          <w:tab w:val="num" w:pos="3360"/>
        </w:tabs>
        <w:ind w:left="0" w:firstLine="964"/>
      </w:pPr>
      <w:rPr>
        <w:rFonts w:ascii="Wingdings" w:hAnsi="Wingdings" w:cs="Wingdings" w:hint="default"/>
      </w:rPr>
    </w:lvl>
    <w:lvl w:ilvl="7">
      <w:start w:val="1"/>
      <w:numFmt w:val="bullet"/>
      <w:lvlText w:val=""/>
      <w:lvlJc w:val="left"/>
      <w:pPr>
        <w:tabs>
          <w:tab w:val="num" w:pos="3840"/>
        </w:tabs>
        <w:ind w:left="0" w:firstLine="964"/>
      </w:pPr>
      <w:rPr>
        <w:rFonts w:ascii="Wingdings" w:hAnsi="Wingdings" w:cs="Wingdings" w:hint="default"/>
      </w:rPr>
    </w:lvl>
    <w:lvl w:ilvl="8">
      <w:start w:val="1"/>
      <w:numFmt w:val="bullet"/>
      <w:lvlText w:val=""/>
      <w:lvlJc w:val="left"/>
      <w:pPr>
        <w:tabs>
          <w:tab w:val="num" w:pos="4320"/>
        </w:tabs>
        <w:ind w:left="0" w:firstLine="964"/>
      </w:pPr>
      <w:rPr>
        <w:rFonts w:ascii="Wingdings" w:hAnsi="Wingdings" w:cs="Wingdings" w:hint="default"/>
      </w:rPr>
    </w:lvl>
  </w:abstractNum>
  <w:abstractNum w:abstractNumId="13" w15:restartNumberingAfterBreak="0">
    <w:nsid w:val="31A66525"/>
    <w:multiLevelType w:val="hybridMultilevel"/>
    <w:tmpl w:val="371ED3AA"/>
    <w:lvl w:ilvl="0" w:tplc="395499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6DC6499"/>
    <w:multiLevelType w:val="multilevel"/>
    <w:tmpl w:val="B3F0A16E"/>
    <w:numStyleLink w:val="ICST"/>
  </w:abstractNum>
  <w:abstractNum w:abstractNumId="15" w15:restartNumberingAfterBreak="0">
    <w:nsid w:val="39996C79"/>
    <w:multiLevelType w:val="multilevel"/>
    <w:tmpl w:val="29F4C690"/>
    <w:lvl w:ilvl="0">
      <w:start w:val="1"/>
      <w:numFmt w:val="bullet"/>
      <w:pStyle w:val="50"/>
      <w:lvlText w:val=""/>
      <w:lvlJc w:val="left"/>
      <w:pPr>
        <w:ind w:left="1727" w:hanging="480"/>
      </w:pPr>
      <w:rPr>
        <w:rFonts w:ascii="Wingdings" w:hAnsi="Wingdings" w:hint="default"/>
        <w:color w:val="000000" w:themeColor="text1"/>
        <w:u w:val="none"/>
      </w:rPr>
    </w:lvl>
    <w:lvl w:ilvl="1">
      <w:start w:val="1"/>
      <w:numFmt w:val="bullet"/>
      <w:lvlText w:val=""/>
      <w:lvlJc w:val="left"/>
      <w:pPr>
        <w:tabs>
          <w:tab w:val="num" w:pos="1132"/>
        </w:tabs>
        <w:ind w:left="1132" w:hanging="480"/>
      </w:pPr>
      <w:rPr>
        <w:rFonts w:ascii="Wingdings" w:hAnsi="Wingdings" w:hint="default"/>
      </w:rPr>
    </w:lvl>
    <w:lvl w:ilvl="2">
      <w:start w:val="1"/>
      <w:numFmt w:val="bullet"/>
      <w:lvlText w:val=""/>
      <w:lvlJc w:val="left"/>
      <w:pPr>
        <w:tabs>
          <w:tab w:val="num" w:pos="1612"/>
        </w:tabs>
        <w:ind w:left="1612" w:hanging="480"/>
      </w:pPr>
      <w:rPr>
        <w:rFonts w:ascii="Wingdings" w:hAnsi="Wingdings" w:hint="default"/>
      </w:rPr>
    </w:lvl>
    <w:lvl w:ilvl="3">
      <w:start w:val="1"/>
      <w:numFmt w:val="bullet"/>
      <w:lvlText w:val=""/>
      <w:lvlJc w:val="left"/>
      <w:pPr>
        <w:tabs>
          <w:tab w:val="num" w:pos="2092"/>
        </w:tabs>
        <w:ind w:left="2092" w:hanging="480"/>
      </w:pPr>
      <w:rPr>
        <w:rFonts w:ascii="Wingdings" w:hAnsi="Wingdings" w:hint="default"/>
      </w:rPr>
    </w:lvl>
    <w:lvl w:ilvl="4">
      <w:start w:val="1"/>
      <w:numFmt w:val="bullet"/>
      <w:lvlText w:val=""/>
      <w:lvlJc w:val="left"/>
      <w:pPr>
        <w:tabs>
          <w:tab w:val="num" w:pos="2572"/>
        </w:tabs>
        <w:ind w:left="2572" w:hanging="480"/>
      </w:pPr>
      <w:rPr>
        <w:rFonts w:ascii="Wingdings" w:hAnsi="Wingdings" w:hint="default"/>
      </w:rPr>
    </w:lvl>
    <w:lvl w:ilvl="5">
      <w:start w:val="1"/>
      <w:numFmt w:val="bullet"/>
      <w:lvlText w:val=""/>
      <w:lvlJc w:val="left"/>
      <w:pPr>
        <w:tabs>
          <w:tab w:val="num" w:pos="3052"/>
        </w:tabs>
        <w:ind w:left="3052" w:hanging="480"/>
      </w:pPr>
      <w:rPr>
        <w:rFonts w:ascii="Wingdings" w:hAnsi="Wingdings" w:hint="default"/>
      </w:rPr>
    </w:lvl>
    <w:lvl w:ilvl="6">
      <w:start w:val="1"/>
      <w:numFmt w:val="bullet"/>
      <w:lvlText w:val=""/>
      <w:lvlJc w:val="left"/>
      <w:pPr>
        <w:tabs>
          <w:tab w:val="num" w:pos="3532"/>
        </w:tabs>
        <w:ind w:left="3532" w:hanging="480"/>
      </w:pPr>
      <w:rPr>
        <w:rFonts w:ascii="Wingdings" w:hAnsi="Wingdings" w:hint="default"/>
      </w:rPr>
    </w:lvl>
    <w:lvl w:ilvl="7">
      <w:start w:val="1"/>
      <w:numFmt w:val="bullet"/>
      <w:lvlText w:val=""/>
      <w:lvlJc w:val="left"/>
      <w:pPr>
        <w:tabs>
          <w:tab w:val="num" w:pos="4012"/>
        </w:tabs>
        <w:ind w:left="4012" w:hanging="480"/>
      </w:pPr>
      <w:rPr>
        <w:rFonts w:ascii="Wingdings" w:hAnsi="Wingdings" w:hint="default"/>
      </w:rPr>
    </w:lvl>
    <w:lvl w:ilvl="8">
      <w:start w:val="1"/>
      <w:numFmt w:val="bullet"/>
      <w:lvlText w:val=""/>
      <w:lvlJc w:val="left"/>
      <w:pPr>
        <w:tabs>
          <w:tab w:val="num" w:pos="4492"/>
        </w:tabs>
        <w:ind w:left="4492" w:hanging="480"/>
      </w:pPr>
      <w:rPr>
        <w:rFonts w:ascii="Wingdings" w:hAnsi="Wingdings" w:hint="default"/>
      </w:rPr>
    </w:lvl>
  </w:abstractNum>
  <w:abstractNum w:abstractNumId="16" w15:restartNumberingAfterBreak="0">
    <w:nsid w:val="3F3C28E7"/>
    <w:multiLevelType w:val="hybridMultilevel"/>
    <w:tmpl w:val="9FD2E50C"/>
    <w:lvl w:ilvl="0" w:tplc="42F2B650">
      <w:start w:val="1"/>
      <w:numFmt w:val="decimal"/>
      <w:lvlText w:val="%1."/>
      <w:lvlJc w:val="left"/>
      <w:pPr>
        <w:ind w:left="360" w:hanging="360"/>
      </w:pPr>
      <w:rPr>
        <w:rFonts w:hint="default"/>
      </w:rPr>
    </w:lvl>
    <w:lvl w:ilvl="1" w:tplc="6F3CDB76">
      <w:start w:val="1"/>
      <w:numFmt w:val="decimal"/>
      <w:lvlText w:val="(%2)"/>
      <w:lvlJc w:val="left"/>
      <w:pPr>
        <w:ind w:left="840" w:hanging="360"/>
      </w:pPr>
      <w:rPr>
        <w:rFonts w:hint="default"/>
      </w:rPr>
    </w:lvl>
    <w:lvl w:ilvl="2" w:tplc="BB46061C">
      <w:start w:val="1"/>
      <w:numFmt w:val="upperLetter"/>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FD87795"/>
    <w:multiLevelType w:val="multilevel"/>
    <w:tmpl w:val="A0880468"/>
    <w:lvl w:ilvl="0">
      <w:start w:val="1"/>
      <w:numFmt w:val="decimal"/>
      <w:lvlText w:val="%1"/>
      <w:lvlJc w:val="left"/>
      <w:pPr>
        <w:ind w:left="0" w:firstLine="0"/>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434C0338"/>
    <w:multiLevelType w:val="multilevel"/>
    <w:tmpl w:val="05026906"/>
    <w:lvl w:ilvl="0">
      <w:start w:val="1"/>
      <w:numFmt w:val="decimal"/>
      <w:suff w:val="space"/>
      <w:lvlText w:val="%1."/>
      <w:lvlJc w:val="left"/>
      <w:pPr>
        <w:ind w:left="0" w:firstLine="0"/>
      </w:pPr>
      <w:rPr>
        <w:rFonts w:ascii="Times New Roman" w:eastAsia="標楷體" w:hAnsi="Times New Roman" w:hint="default"/>
        <w:b/>
        <w:i w:val="0"/>
        <w:sz w:val="28"/>
      </w:rPr>
    </w:lvl>
    <w:lvl w:ilvl="1">
      <w:start w:val="1"/>
      <w:numFmt w:val="decimal"/>
      <w:suff w:val="nothing"/>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none"/>
      <w:lvlRestart w:val="0"/>
      <w:lvlText w:val="資料來源："/>
      <w:lvlJc w:val="left"/>
      <w:pPr>
        <w:tabs>
          <w:tab w:val="num" w:pos="0"/>
        </w:tabs>
        <w:ind w:left="1134" w:hanging="1134"/>
      </w:pPr>
      <w:rPr>
        <w:rFonts w:ascii="Times New Roman" w:eastAsia="標楷體" w:hAnsi="Times New Roman" w:hint="default"/>
        <w:b w:val="0"/>
        <w:i w:val="0"/>
        <w:sz w:val="28"/>
      </w:rPr>
    </w:lvl>
  </w:abstractNum>
  <w:abstractNum w:abstractNumId="19" w15:restartNumberingAfterBreak="0">
    <w:nsid w:val="455470C8"/>
    <w:multiLevelType w:val="hybridMultilevel"/>
    <w:tmpl w:val="EDE617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5CE3821"/>
    <w:multiLevelType w:val="hybridMultilevel"/>
    <w:tmpl w:val="190684C0"/>
    <w:lvl w:ilvl="0" w:tplc="DA6E4284">
      <w:start w:val="1"/>
      <w:numFmt w:val="decimal"/>
      <w:pStyle w:val="a2"/>
      <w:lvlText w:val="(%1)"/>
      <w:lvlJc w:val="right"/>
      <w:pPr>
        <w:ind w:left="1104" w:hanging="480"/>
      </w:pPr>
      <w:rPr>
        <w:rFonts w:ascii="Times New Roman" w:eastAsia="標楷體" w:hAnsi="Times New Roman" w:hint="default"/>
        <w:b w:val="0"/>
        <w:i w:val="0"/>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460E5A86"/>
    <w:multiLevelType w:val="multilevel"/>
    <w:tmpl w:val="C326428A"/>
    <w:lvl w:ilvl="0">
      <w:start w:val="1"/>
      <w:numFmt w:val="bullet"/>
      <w:lvlText w:val=""/>
      <w:lvlJc w:val="left"/>
      <w:pPr>
        <w:tabs>
          <w:tab w:val="num" w:pos="0"/>
        </w:tabs>
        <w:ind w:left="0" w:firstLine="0"/>
      </w:pPr>
      <w:rPr>
        <w:rFonts w:ascii="Wingdings" w:hAnsi="Wingdings" w:hint="default"/>
        <w:sz w:val="24"/>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47467B3D"/>
    <w:multiLevelType w:val="multilevel"/>
    <w:tmpl w:val="291A47C8"/>
    <w:lvl w:ilvl="0">
      <w:start w:val="1"/>
      <w:numFmt w:val="decimal"/>
      <w:suff w:val="space"/>
      <w:lvlText w:val="%1."/>
      <w:lvlJc w:val="left"/>
      <w:pPr>
        <w:ind w:left="0" w:firstLine="0"/>
      </w:pPr>
      <w:rPr>
        <w:rFonts w:ascii="Times New Roman" w:eastAsia="標楷體" w:hAnsi="Times New Roman" w:hint="default"/>
        <w:b/>
        <w:i w:val="0"/>
        <w:sz w:val="28"/>
      </w:rPr>
    </w:lvl>
    <w:lvl w:ilvl="1">
      <w:start w:val="1"/>
      <w:numFmt w:val="decimal"/>
      <w:suff w:val="nothing"/>
      <w:lvlText w:val="%1.%2."/>
      <w:lvlJc w:val="left"/>
      <w:pPr>
        <w:ind w:left="0" w:firstLine="0"/>
      </w:pPr>
      <w:rPr>
        <w:rFonts w:ascii="Times New Roman" w:eastAsia="標楷體" w:hAnsi="Times New Roman" w:hint="default"/>
        <w:b w:val="0"/>
        <w:i w:val="0"/>
        <w:sz w:val="28"/>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47CA568E"/>
    <w:multiLevelType w:val="multilevel"/>
    <w:tmpl w:val="279E5636"/>
    <w:lvl w:ilvl="0">
      <w:start w:val="1"/>
      <w:numFmt w:val="decimal"/>
      <w:suff w:val="space"/>
      <w:lvlText w:val="%1."/>
      <w:lvlJc w:val="left"/>
      <w:pPr>
        <w:ind w:left="0" w:firstLine="0"/>
      </w:pPr>
      <w:rPr>
        <w:rFonts w:ascii="Times New Roman" w:eastAsia="標楷體" w:hAnsi="Times New Roman" w:hint="default"/>
        <w:b/>
        <w:i w:val="0"/>
        <w:sz w:val="28"/>
      </w:rPr>
    </w:lvl>
    <w:lvl w:ilvl="1">
      <w:start w:val="1"/>
      <w:numFmt w:val="decimal"/>
      <w:suff w:val="nothing"/>
      <w:lvlText w:val="%1.%2."/>
      <w:lvlJc w:val="left"/>
      <w:pPr>
        <w:ind w:left="0" w:firstLine="0"/>
      </w:pPr>
      <w:rPr>
        <w:rFonts w:ascii="Times New Roman" w:eastAsia="標楷體" w:hAnsi="Times New Roman" w:hint="default"/>
        <w:b/>
        <w:i w:val="0"/>
        <w:sz w:val="28"/>
      </w:rPr>
    </w:lvl>
    <w:lvl w:ilvl="2">
      <w:start w:val="1"/>
      <w:numFmt w:val="decimal"/>
      <w:suff w:val="space"/>
      <w:lvlText w:val="%1.%2.%3."/>
      <w:lvlJc w:val="left"/>
      <w:pPr>
        <w:ind w:left="0" w:firstLine="0"/>
      </w:pPr>
      <w:rPr>
        <w:rFonts w:ascii="Times New Roman" w:eastAsia="標楷體" w:hAnsi="Times New Roman" w:hint="default"/>
        <w:b w:val="0"/>
        <w:i w:val="0"/>
        <w:sz w:val="28"/>
      </w:rPr>
    </w:lvl>
    <w:lvl w:ilvl="3">
      <w:start w:val="1"/>
      <w:numFmt w:val="decimal"/>
      <w:suff w:val="space"/>
      <w:lvlText w:val="%1.%2.%3.%4."/>
      <w:lvlJc w:val="left"/>
      <w:pPr>
        <w:ind w:left="0" w:firstLine="0"/>
      </w:pPr>
      <w:rPr>
        <w:rFonts w:ascii="Times New Roman" w:eastAsia="標楷體" w:hAnsi="Times New Roman" w:hint="default"/>
        <w:b w:val="0"/>
        <w:i w:val="0"/>
        <w:sz w:val="28"/>
      </w:rPr>
    </w:lvl>
    <w:lvl w:ilvl="4">
      <w:start w:val="1"/>
      <w:numFmt w:val="decimal"/>
      <w:suff w:val="space"/>
      <w:lvlText w:val="%1.%2.%3.%4.%5."/>
      <w:lvlJc w:val="left"/>
      <w:pPr>
        <w:ind w:left="0" w:firstLine="0"/>
      </w:pPr>
      <w:rPr>
        <w:rFonts w:ascii="Times New Roman" w:eastAsia="標楷體" w:hAnsi="Times New Roman" w:hint="default"/>
        <w:b w:val="0"/>
        <w:i w:val="0"/>
        <w:sz w:val="28"/>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15:restartNumberingAfterBreak="0">
    <w:nsid w:val="4A2E008F"/>
    <w:multiLevelType w:val="hybridMultilevel"/>
    <w:tmpl w:val="40F0C82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4BFA6FA5"/>
    <w:multiLevelType w:val="multilevel"/>
    <w:tmpl w:val="D11E24BC"/>
    <w:lvl w:ilvl="0">
      <w:start w:val="1"/>
      <w:numFmt w:val="decimal"/>
      <w:lvlText w:val="%1"/>
      <w:lvlJc w:val="left"/>
      <w:pPr>
        <w:ind w:left="0" w:firstLine="0"/>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53AC2E08"/>
    <w:multiLevelType w:val="multilevel"/>
    <w:tmpl w:val="1D1E8DC8"/>
    <w:lvl w:ilvl="0">
      <w:start w:val="1"/>
      <w:numFmt w:val="decimal"/>
      <w:suff w:val="space"/>
      <w:lvlText w:val="%1."/>
      <w:lvlJc w:val="left"/>
      <w:pPr>
        <w:ind w:left="0" w:firstLine="0"/>
      </w:pPr>
      <w:rPr>
        <w:rFonts w:ascii="Times New Roman" w:eastAsia="標楷體" w:hAnsi="Times New Roman" w:hint="default"/>
        <w:b/>
        <w:i w:val="0"/>
        <w:sz w:val="28"/>
      </w:rPr>
    </w:lvl>
    <w:lvl w:ilvl="1">
      <w:start w:val="1"/>
      <w:numFmt w:val="decimal"/>
      <w:suff w:val="nothing"/>
      <w:lvlText w:val="%1.%2."/>
      <w:lvlJc w:val="left"/>
      <w:pPr>
        <w:ind w:left="0" w:firstLine="0"/>
      </w:pPr>
      <w:rPr>
        <w:rFonts w:ascii="Times New Roman" w:eastAsia="標楷體" w:hAnsi="Times New Roman" w:hint="default"/>
        <w:b/>
        <w:i w:val="0"/>
        <w:sz w:val="28"/>
      </w:rPr>
    </w:lvl>
    <w:lvl w:ilvl="2">
      <w:start w:val="1"/>
      <w:numFmt w:val="decimal"/>
      <w:suff w:val="space"/>
      <w:lvlText w:val="%1.%2.%3."/>
      <w:lvlJc w:val="left"/>
      <w:pPr>
        <w:ind w:left="0" w:firstLine="0"/>
      </w:pPr>
      <w:rPr>
        <w:rFonts w:ascii="Times New Roman" w:eastAsia="標楷體" w:hAnsi="Times New Roman" w:hint="default"/>
        <w:b w:val="0"/>
        <w:i w:val="0"/>
        <w:sz w:val="28"/>
      </w:rPr>
    </w:lvl>
    <w:lvl w:ilvl="3">
      <w:start w:val="1"/>
      <w:numFmt w:val="decimal"/>
      <w:suff w:val="space"/>
      <w:lvlText w:val="%1.%2.%3.%4."/>
      <w:lvlJc w:val="left"/>
      <w:pPr>
        <w:ind w:left="0" w:firstLine="0"/>
      </w:pPr>
      <w:rPr>
        <w:rFonts w:ascii="Times New Roman" w:eastAsia="標楷體" w:hAnsi="Times New Roman" w:hint="default"/>
        <w:b w:val="0"/>
        <w:i w:val="0"/>
        <w:sz w:val="28"/>
      </w:rPr>
    </w:lvl>
    <w:lvl w:ilvl="4">
      <w:start w:val="1"/>
      <w:numFmt w:val="decimal"/>
      <w:suff w:val="space"/>
      <w:lvlText w:val="%1.%2.%3.%4.%5."/>
      <w:lvlJc w:val="left"/>
      <w:pPr>
        <w:ind w:left="0" w:firstLine="0"/>
      </w:pPr>
      <w:rPr>
        <w:rFonts w:ascii="Times New Roman" w:eastAsia="標楷體" w:hAnsi="Times New Roman" w:hint="default"/>
        <w:b w:val="0"/>
        <w:i w:val="0"/>
        <w:sz w:val="28"/>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15:restartNumberingAfterBreak="0">
    <w:nsid w:val="552117D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15:restartNumberingAfterBreak="0">
    <w:nsid w:val="559A3F53"/>
    <w:multiLevelType w:val="hybridMultilevel"/>
    <w:tmpl w:val="2A88EB34"/>
    <w:lvl w:ilvl="0" w:tplc="45623BB0">
      <w:start w:val="1"/>
      <w:numFmt w:val="bullet"/>
      <w:pStyle w:val="a3"/>
      <w:lvlText w:val="▪"/>
      <w:lvlJc w:val="left"/>
      <w:pPr>
        <w:tabs>
          <w:tab w:val="num" w:pos="170"/>
        </w:tabs>
        <w:ind w:left="147" w:hanging="147"/>
      </w:pPr>
      <w:rPr>
        <w:rFonts w:ascii="Times New Roman" w:hAnsi="Times New Roman" w:cs="Times New Roman" w:hint="default"/>
        <w:color w:val="000000"/>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58F5756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15:restartNumberingAfterBreak="0">
    <w:nsid w:val="5A443151"/>
    <w:multiLevelType w:val="multilevel"/>
    <w:tmpl w:val="5E88DA60"/>
    <w:name w:val="?"/>
    <w:lvl w:ilvl="0">
      <w:start w:val="1"/>
      <w:numFmt w:val="decimal"/>
      <w:pStyle w:val="a4"/>
      <w:lvlText w:val="表%1"/>
      <w:lvlJc w:val="left"/>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ideographTraditional"/>
      <w:lvlText w:val="%2、"/>
      <w:lvlJc w:val="left"/>
      <w:pPr>
        <w:tabs>
          <w:tab w:val="num" w:pos="960"/>
        </w:tabs>
        <w:ind w:left="960" w:hanging="480"/>
      </w:pPr>
      <w:rPr>
        <w:rFonts w:hint="eastAsia"/>
      </w:rPr>
    </w:lvl>
    <w:lvl w:ilvl="2">
      <w:start w:val="1"/>
      <w:numFmt w:val="lowerRoman"/>
      <w:lvlText w:val="%3."/>
      <w:lvlJc w:val="right"/>
      <w:pPr>
        <w:tabs>
          <w:tab w:val="num" w:pos="1440"/>
        </w:tabs>
        <w:ind w:left="1440" w:hanging="480"/>
      </w:pPr>
      <w:rPr>
        <w:rFonts w:hint="eastAsia"/>
      </w:rPr>
    </w:lvl>
    <w:lvl w:ilvl="3">
      <w:start w:val="1"/>
      <w:numFmt w:val="decimal"/>
      <w:lvlText w:val="%4."/>
      <w:lvlJc w:val="left"/>
      <w:pPr>
        <w:tabs>
          <w:tab w:val="num" w:pos="1920"/>
        </w:tabs>
        <w:ind w:left="1920" w:hanging="480"/>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31" w15:restartNumberingAfterBreak="0">
    <w:nsid w:val="69B101E8"/>
    <w:multiLevelType w:val="multilevel"/>
    <w:tmpl w:val="BC22DDE8"/>
    <w:lvl w:ilvl="0">
      <w:start w:val="1"/>
      <w:numFmt w:val="decimal"/>
      <w:suff w:val="space"/>
      <w:lvlText w:val="%1."/>
      <w:lvlJc w:val="left"/>
      <w:pPr>
        <w:ind w:left="0" w:firstLine="0"/>
      </w:pPr>
      <w:rPr>
        <w:rFonts w:ascii="Times New Roman" w:eastAsia="標楷體" w:hAnsi="Times New Roman" w:hint="default"/>
        <w:b/>
        <w:i w:val="0"/>
        <w:sz w:val="28"/>
      </w:rPr>
    </w:lvl>
    <w:lvl w:ilvl="1">
      <w:start w:val="1"/>
      <w:numFmt w:val="decimal"/>
      <w:suff w:val="nothing"/>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none"/>
      <w:lvlText w:val="資料來源："/>
      <w:lvlJc w:val="left"/>
      <w:pPr>
        <w:tabs>
          <w:tab w:val="num" w:pos="1559"/>
        </w:tabs>
        <w:ind w:left="1559" w:hanging="1559"/>
      </w:pPr>
      <w:rPr>
        <w:rFonts w:ascii="Times New Roman" w:eastAsia="標楷體" w:hAnsi="Times New Roman" w:hint="default"/>
        <w:b w:val="0"/>
        <w:i w:val="0"/>
        <w:sz w:val="28"/>
      </w:rPr>
    </w:lvl>
  </w:abstractNum>
  <w:abstractNum w:abstractNumId="32" w15:restartNumberingAfterBreak="0">
    <w:nsid w:val="6C07135E"/>
    <w:multiLevelType w:val="multilevel"/>
    <w:tmpl w:val="B3F0A16E"/>
    <w:numStyleLink w:val="ICST"/>
  </w:abstractNum>
  <w:abstractNum w:abstractNumId="33" w15:restartNumberingAfterBreak="0">
    <w:nsid w:val="76D64CA7"/>
    <w:multiLevelType w:val="multilevel"/>
    <w:tmpl w:val="114C168C"/>
    <w:lvl w:ilvl="0">
      <w:start w:val="1"/>
      <w:numFmt w:val="decimal"/>
      <w:suff w:val="space"/>
      <w:lvlText w:val="%1."/>
      <w:lvlJc w:val="left"/>
      <w:pPr>
        <w:ind w:left="0" w:firstLine="0"/>
      </w:pPr>
      <w:rPr>
        <w:rFonts w:ascii="Times New Roman" w:eastAsia="標楷體" w:hAnsi="Times New Roman" w:hint="default"/>
        <w:b/>
        <w:i w:val="0"/>
        <w:sz w:val="28"/>
      </w:rPr>
    </w:lvl>
    <w:lvl w:ilvl="1">
      <w:start w:val="1"/>
      <w:numFmt w:val="decimal"/>
      <w:suff w:val="nothing"/>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none"/>
      <w:lvlRestart w:val="0"/>
      <w:pStyle w:val="a5"/>
      <w:lvlText w:val="資料來源："/>
      <w:lvlJc w:val="left"/>
      <w:pPr>
        <w:tabs>
          <w:tab w:val="num" w:pos="0"/>
        </w:tabs>
        <w:ind w:left="1559" w:hanging="1559"/>
      </w:pPr>
      <w:rPr>
        <w:rFonts w:ascii="Times New Roman" w:eastAsia="標楷體" w:hAnsi="Times New Roman" w:hint="default"/>
        <w:b w:val="0"/>
        <w:i w:val="0"/>
        <w:color w:val="auto"/>
        <w:sz w:val="28"/>
      </w:rPr>
    </w:lvl>
  </w:abstractNum>
  <w:abstractNum w:abstractNumId="34" w15:restartNumberingAfterBreak="0">
    <w:nsid w:val="7A381C38"/>
    <w:multiLevelType w:val="multilevel"/>
    <w:tmpl w:val="B9D49E5A"/>
    <w:lvl w:ilvl="0">
      <w:start w:val="1"/>
      <w:numFmt w:val="bullet"/>
      <w:lvlText w:val=""/>
      <w:lvlJc w:val="left"/>
      <w:pPr>
        <w:ind w:left="964" w:hanging="227"/>
      </w:pPr>
      <w:rPr>
        <w:rFonts w:ascii="Wingdings" w:hAnsi="Wingdings" w:hint="default"/>
        <w:sz w:val="28"/>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5" w15:restartNumberingAfterBreak="0">
    <w:nsid w:val="7D440014"/>
    <w:multiLevelType w:val="multilevel"/>
    <w:tmpl w:val="B3F0A16E"/>
    <w:numStyleLink w:val="ICST"/>
  </w:abstractNum>
  <w:abstractNum w:abstractNumId="36" w15:restartNumberingAfterBreak="0">
    <w:nsid w:val="7E4E55E1"/>
    <w:multiLevelType w:val="hybridMultilevel"/>
    <w:tmpl w:val="9652565C"/>
    <w:lvl w:ilvl="0" w:tplc="61BCCD60">
      <w:start w:val="1"/>
      <w:numFmt w:val="bullet"/>
      <w:pStyle w:val="20"/>
      <w:lvlText w:val="–"/>
      <w:lvlJc w:val="left"/>
      <w:pPr>
        <w:tabs>
          <w:tab w:val="num" w:pos="805"/>
        </w:tabs>
        <w:ind w:left="805" w:hanging="482"/>
      </w:pPr>
      <w:rPr>
        <w:rFonts w:ascii="Times New Roman" w:eastAsia="標楷體" w:hAnsi="Times New Roman" w:cs="Times New Roman" w:hint="default"/>
        <w:sz w:val="28"/>
        <w:u w:val="none"/>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16cid:durableId="1600331309">
    <w:abstractNumId w:val="20"/>
  </w:num>
  <w:num w:numId="2" w16cid:durableId="1979333280">
    <w:abstractNumId w:val="30"/>
  </w:num>
  <w:num w:numId="3" w16cid:durableId="1189445288">
    <w:abstractNumId w:val="28"/>
  </w:num>
  <w:num w:numId="4" w16cid:durableId="2048332474">
    <w:abstractNumId w:val="7"/>
  </w:num>
  <w:num w:numId="5" w16cid:durableId="488325638">
    <w:abstractNumId w:val="9"/>
  </w:num>
  <w:num w:numId="6" w16cid:durableId="1612009709">
    <w:abstractNumId w:val="6"/>
  </w:num>
  <w:num w:numId="7" w16cid:durableId="520899628">
    <w:abstractNumId w:val="36"/>
  </w:num>
  <w:num w:numId="8" w16cid:durableId="1174146220">
    <w:abstractNumId w:val="11"/>
  </w:num>
  <w:num w:numId="9" w16cid:durableId="1408654684">
    <w:abstractNumId w:val="12"/>
  </w:num>
  <w:num w:numId="10" w16cid:durableId="725953915">
    <w:abstractNumId w:val="15"/>
  </w:num>
  <w:num w:numId="11" w16cid:durableId="99304638">
    <w:abstractNumId w:val="8"/>
  </w:num>
  <w:num w:numId="12" w16cid:durableId="887492929">
    <w:abstractNumId w:val="0"/>
  </w:num>
  <w:num w:numId="13" w16cid:durableId="1783183791">
    <w:abstractNumId w:val="8"/>
  </w:num>
  <w:num w:numId="14" w16cid:durableId="1391612688">
    <w:abstractNumId w:val="1"/>
  </w:num>
  <w:num w:numId="15" w16cid:durableId="1405949870">
    <w:abstractNumId w:val="26"/>
  </w:num>
  <w:num w:numId="16" w16cid:durableId="938101853">
    <w:abstractNumId w:val="26"/>
  </w:num>
  <w:num w:numId="17" w16cid:durableId="1296252320">
    <w:abstractNumId w:val="26"/>
  </w:num>
  <w:num w:numId="18" w16cid:durableId="1453205429">
    <w:abstractNumId w:val="26"/>
  </w:num>
  <w:num w:numId="19" w16cid:durableId="88694866">
    <w:abstractNumId w:val="26"/>
  </w:num>
  <w:num w:numId="20" w16cid:durableId="909388568">
    <w:abstractNumId w:val="4"/>
  </w:num>
  <w:num w:numId="21" w16cid:durableId="396511323">
    <w:abstractNumId w:val="22"/>
  </w:num>
  <w:num w:numId="22" w16cid:durableId="661548975">
    <w:abstractNumId w:val="3"/>
  </w:num>
  <w:num w:numId="23" w16cid:durableId="1156073629">
    <w:abstractNumId w:val="32"/>
  </w:num>
  <w:num w:numId="24" w16cid:durableId="115031847">
    <w:abstractNumId w:val="31"/>
  </w:num>
  <w:num w:numId="25" w16cid:durableId="1293025417">
    <w:abstractNumId w:val="10"/>
  </w:num>
  <w:num w:numId="26" w16cid:durableId="421950731">
    <w:abstractNumId w:val="18"/>
  </w:num>
  <w:num w:numId="27" w16cid:durableId="369109561">
    <w:abstractNumId w:val="14"/>
  </w:num>
  <w:num w:numId="28" w16cid:durableId="1292782208">
    <w:abstractNumId w:val="35"/>
  </w:num>
  <w:num w:numId="29" w16cid:durableId="308243637">
    <w:abstractNumId w:val="33"/>
  </w:num>
  <w:num w:numId="30" w16cid:durableId="1176729293">
    <w:abstractNumId w:val="27"/>
  </w:num>
  <w:num w:numId="31" w16cid:durableId="795026370">
    <w:abstractNumId w:val="29"/>
  </w:num>
  <w:num w:numId="32" w16cid:durableId="15347309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44463692">
    <w:abstractNumId w:val="21"/>
  </w:num>
  <w:num w:numId="34" w16cid:durableId="1806392307">
    <w:abstractNumId w:val="12"/>
  </w:num>
  <w:num w:numId="35" w16cid:durableId="18189162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60780505">
    <w:abstractNumId w:val="34"/>
  </w:num>
  <w:num w:numId="37" w16cid:durableId="1078287633">
    <w:abstractNumId w:val="5"/>
  </w:num>
  <w:num w:numId="38" w16cid:durableId="190070569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70936467">
    <w:abstractNumId w:val="2"/>
  </w:num>
  <w:num w:numId="40" w16cid:durableId="1371800046">
    <w:abstractNumId w:val="17"/>
  </w:num>
  <w:num w:numId="41" w16cid:durableId="1676490564">
    <w:abstractNumId w:val="25"/>
  </w:num>
  <w:num w:numId="42" w16cid:durableId="1199853789">
    <w:abstractNumId w:val="28"/>
  </w:num>
  <w:num w:numId="43" w16cid:durableId="119149914">
    <w:abstractNumId w:val="28"/>
  </w:num>
  <w:num w:numId="44" w16cid:durableId="58142182">
    <w:abstractNumId w:val="19"/>
  </w:num>
  <w:num w:numId="45" w16cid:durableId="1329871756">
    <w:abstractNumId w:val="16"/>
  </w:num>
  <w:num w:numId="46" w16cid:durableId="197280020">
    <w:abstractNumId w:val="23"/>
  </w:num>
  <w:num w:numId="47" w16cid:durableId="187529139">
    <w:abstractNumId w:val="24"/>
  </w:num>
  <w:num w:numId="48" w16cid:durableId="618338561">
    <w:abstractNumId w:val="13"/>
  </w:num>
  <w:num w:numId="49" w16cid:durableId="832648375">
    <w:abstractNumId w:val="6"/>
  </w:num>
  <w:num w:numId="50" w16cid:durableId="18947784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oNotTrackFormatting/>
  <w:defaultTabStop w:val="0"/>
  <w:drawingGridHorizontalSpacing w:val="140"/>
  <w:drawingGridVerticalSpacing w:val="381"/>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954"/>
    <w:rsid w:val="00001C64"/>
    <w:rsid w:val="00012360"/>
    <w:rsid w:val="00013232"/>
    <w:rsid w:val="00015C94"/>
    <w:rsid w:val="00017EDA"/>
    <w:rsid w:val="000243B7"/>
    <w:rsid w:val="00032FB8"/>
    <w:rsid w:val="00033074"/>
    <w:rsid w:val="0003398A"/>
    <w:rsid w:val="00035CE9"/>
    <w:rsid w:val="000440DC"/>
    <w:rsid w:val="000467A8"/>
    <w:rsid w:val="0005236D"/>
    <w:rsid w:val="0005301D"/>
    <w:rsid w:val="000535F7"/>
    <w:rsid w:val="00054ECA"/>
    <w:rsid w:val="00055FAA"/>
    <w:rsid w:val="00060AB8"/>
    <w:rsid w:val="0006274E"/>
    <w:rsid w:val="000708A8"/>
    <w:rsid w:val="00072F0A"/>
    <w:rsid w:val="00074A68"/>
    <w:rsid w:val="00077228"/>
    <w:rsid w:val="000810C3"/>
    <w:rsid w:val="000830A7"/>
    <w:rsid w:val="00086DF8"/>
    <w:rsid w:val="000874F3"/>
    <w:rsid w:val="00092504"/>
    <w:rsid w:val="00092EED"/>
    <w:rsid w:val="0009306E"/>
    <w:rsid w:val="00094044"/>
    <w:rsid w:val="00094437"/>
    <w:rsid w:val="00096BF4"/>
    <w:rsid w:val="000A062E"/>
    <w:rsid w:val="000A1E2C"/>
    <w:rsid w:val="000A3EFC"/>
    <w:rsid w:val="000A57E0"/>
    <w:rsid w:val="000A594B"/>
    <w:rsid w:val="000A6E1C"/>
    <w:rsid w:val="000A7EB3"/>
    <w:rsid w:val="000B0D74"/>
    <w:rsid w:val="000C2D6B"/>
    <w:rsid w:val="000C3D95"/>
    <w:rsid w:val="000C40DF"/>
    <w:rsid w:val="000C51C9"/>
    <w:rsid w:val="000C57E5"/>
    <w:rsid w:val="000D0C78"/>
    <w:rsid w:val="000D0D16"/>
    <w:rsid w:val="000D38BB"/>
    <w:rsid w:val="000D3A55"/>
    <w:rsid w:val="000D493D"/>
    <w:rsid w:val="000D5492"/>
    <w:rsid w:val="000D5818"/>
    <w:rsid w:val="000D65D7"/>
    <w:rsid w:val="000E19CE"/>
    <w:rsid w:val="000E1C03"/>
    <w:rsid w:val="000E1F46"/>
    <w:rsid w:val="000E260B"/>
    <w:rsid w:val="000E421F"/>
    <w:rsid w:val="000F14E0"/>
    <w:rsid w:val="000F1A3C"/>
    <w:rsid w:val="000F1FCF"/>
    <w:rsid w:val="000F31FA"/>
    <w:rsid w:val="000F5246"/>
    <w:rsid w:val="0010078A"/>
    <w:rsid w:val="001020B1"/>
    <w:rsid w:val="001035D6"/>
    <w:rsid w:val="00106B29"/>
    <w:rsid w:val="001106DD"/>
    <w:rsid w:val="00111475"/>
    <w:rsid w:val="00112AE8"/>
    <w:rsid w:val="00114296"/>
    <w:rsid w:val="001149BA"/>
    <w:rsid w:val="001165CF"/>
    <w:rsid w:val="00120B24"/>
    <w:rsid w:val="00122639"/>
    <w:rsid w:val="001230F6"/>
    <w:rsid w:val="001243EE"/>
    <w:rsid w:val="00124E56"/>
    <w:rsid w:val="00126CAE"/>
    <w:rsid w:val="0012706C"/>
    <w:rsid w:val="0013150E"/>
    <w:rsid w:val="00131895"/>
    <w:rsid w:val="001328D8"/>
    <w:rsid w:val="00136582"/>
    <w:rsid w:val="001430F3"/>
    <w:rsid w:val="00151D16"/>
    <w:rsid w:val="00154C86"/>
    <w:rsid w:val="001551D7"/>
    <w:rsid w:val="001554EC"/>
    <w:rsid w:val="00155740"/>
    <w:rsid w:val="0015659E"/>
    <w:rsid w:val="001567D4"/>
    <w:rsid w:val="00161A56"/>
    <w:rsid w:val="001670D3"/>
    <w:rsid w:val="001671FE"/>
    <w:rsid w:val="00170027"/>
    <w:rsid w:val="0017124E"/>
    <w:rsid w:val="001717DF"/>
    <w:rsid w:val="00172689"/>
    <w:rsid w:val="00176004"/>
    <w:rsid w:val="00181EFB"/>
    <w:rsid w:val="0019033A"/>
    <w:rsid w:val="00192D99"/>
    <w:rsid w:val="001935E2"/>
    <w:rsid w:val="001A17C8"/>
    <w:rsid w:val="001A46FE"/>
    <w:rsid w:val="001A74E4"/>
    <w:rsid w:val="001B1521"/>
    <w:rsid w:val="001B3CD7"/>
    <w:rsid w:val="001B4FC6"/>
    <w:rsid w:val="001B5E69"/>
    <w:rsid w:val="001C2B76"/>
    <w:rsid w:val="001C6120"/>
    <w:rsid w:val="001C71F2"/>
    <w:rsid w:val="001C73AE"/>
    <w:rsid w:val="001D695F"/>
    <w:rsid w:val="001E5BE0"/>
    <w:rsid w:val="001F1D96"/>
    <w:rsid w:val="001F309B"/>
    <w:rsid w:val="001F32FA"/>
    <w:rsid w:val="001F3333"/>
    <w:rsid w:val="001F45C7"/>
    <w:rsid w:val="001F5EE8"/>
    <w:rsid w:val="001F6404"/>
    <w:rsid w:val="00203050"/>
    <w:rsid w:val="00205DF2"/>
    <w:rsid w:val="0020721A"/>
    <w:rsid w:val="002079AD"/>
    <w:rsid w:val="002079C9"/>
    <w:rsid w:val="00210AFF"/>
    <w:rsid w:val="00212954"/>
    <w:rsid w:val="00212C57"/>
    <w:rsid w:val="0021313D"/>
    <w:rsid w:val="00213443"/>
    <w:rsid w:val="00215EA8"/>
    <w:rsid w:val="00221CE8"/>
    <w:rsid w:val="00222726"/>
    <w:rsid w:val="00232C9B"/>
    <w:rsid w:val="00233314"/>
    <w:rsid w:val="00234203"/>
    <w:rsid w:val="00234C8E"/>
    <w:rsid w:val="00236A29"/>
    <w:rsid w:val="002414B2"/>
    <w:rsid w:val="00245A12"/>
    <w:rsid w:val="00250ABA"/>
    <w:rsid w:val="00253032"/>
    <w:rsid w:val="00254D44"/>
    <w:rsid w:val="00263392"/>
    <w:rsid w:val="002656C2"/>
    <w:rsid w:val="00265990"/>
    <w:rsid w:val="00267394"/>
    <w:rsid w:val="00273B02"/>
    <w:rsid w:val="00275742"/>
    <w:rsid w:val="00276576"/>
    <w:rsid w:val="00282454"/>
    <w:rsid w:val="00285AEF"/>
    <w:rsid w:val="00286ED5"/>
    <w:rsid w:val="00290FBC"/>
    <w:rsid w:val="00293079"/>
    <w:rsid w:val="00293ACE"/>
    <w:rsid w:val="00293EA1"/>
    <w:rsid w:val="002951F3"/>
    <w:rsid w:val="00295350"/>
    <w:rsid w:val="00295910"/>
    <w:rsid w:val="00295AD2"/>
    <w:rsid w:val="00297194"/>
    <w:rsid w:val="002A0D45"/>
    <w:rsid w:val="002A1536"/>
    <w:rsid w:val="002A36F2"/>
    <w:rsid w:val="002A3BC8"/>
    <w:rsid w:val="002A7FD3"/>
    <w:rsid w:val="002B5CD7"/>
    <w:rsid w:val="002B6562"/>
    <w:rsid w:val="002B6581"/>
    <w:rsid w:val="002B7A36"/>
    <w:rsid w:val="002C1D01"/>
    <w:rsid w:val="002D089C"/>
    <w:rsid w:val="002D1642"/>
    <w:rsid w:val="002D20CD"/>
    <w:rsid w:val="002D420A"/>
    <w:rsid w:val="002D6BC1"/>
    <w:rsid w:val="002D6D05"/>
    <w:rsid w:val="002E3D73"/>
    <w:rsid w:val="002E5146"/>
    <w:rsid w:val="002E6169"/>
    <w:rsid w:val="002E61EF"/>
    <w:rsid w:val="002E7909"/>
    <w:rsid w:val="002F0BB9"/>
    <w:rsid w:val="002F5FEE"/>
    <w:rsid w:val="002F7975"/>
    <w:rsid w:val="0030073E"/>
    <w:rsid w:val="0030355E"/>
    <w:rsid w:val="00305381"/>
    <w:rsid w:val="00305A4A"/>
    <w:rsid w:val="00305B52"/>
    <w:rsid w:val="00306A0F"/>
    <w:rsid w:val="003144FD"/>
    <w:rsid w:val="00314699"/>
    <w:rsid w:val="00314B0B"/>
    <w:rsid w:val="00320C21"/>
    <w:rsid w:val="00320EA6"/>
    <w:rsid w:val="003272F3"/>
    <w:rsid w:val="00330A40"/>
    <w:rsid w:val="00335931"/>
    <w:rsid w:val="00335DFF"/>
    <w:rsid w:val="003367BE"/>
    <w:rsid w:val="00337347"/>
    <w:rsid w:val="0034264E"/>
    <w:rsid w:val="00344AFD"/>
    <w:rsid w:val="003450E5"/>
    <w:rsid w:val="00345359"/>
    <w:rsid w:val="00347A87"/>
    <w:rsid w:val="00347FDF"/>
    <w:rsid w:val="003505B6"/>
    <w:rsid w:val="00352D27"/>
    <w:rsid w:val="00357CEF"/>
    <w:rsid w:val="00361092"/>
    <w:rsid w:val="00364E5A"/>
    <w:rsid w:val="00366C55"/>
    <w:rsid w:val="00367118"/>
    <w:rsid w:val="00370385"/>
    <w:rsid w:val="00370A73"/>
    <w:rsid w:val="00370B4B"/>
    <w:rsid w:val="0037172A"/>
    <w:rsid w:val="003747C0"/>
    <w:rsid w:val="003750E6"/>
    <w:rsid w:val="003770FD"/>
    <w:rsid w:val="00382A50"/>
    <w:rsid w:val="0038366D"/>
    <w:rsid w:val="0038488D"/>
    <w:rsid w:val="003865BB"/>
    <w:rsid w:val="00390A14"/>
    <w:rsid w:val="00391CF1"/>
    <w:rsid w:val="0039381D"/>
    <w:rsid w:val="003947EC"/>
    <w:rsid w:val="003A6519"/>
    <w:rsid w:val="003B0BCE"/>
    <w:rsid w:val="003B0C9B"/>
    <w:rsid w:val="003B0FC9"/>
    <w:rsid w:val="003C1097"/>
    <w:rsid w:val="003C1C79"/>
    <w:rsid w:val="003E07D1"/>
    <w:rsid w:val="003E0C64"/>
    <w:rsid w:val="003E21DB"/>
    <w:rsid w:val="003E2BDB"/>
    <w:rsid w:val="003E561E"/>
    <w:rsid w:val="003E7E8D"/>
    <w:rsid w:val="003F24D0"/>
    <w:rsid w:val="00401084"/>
    <w:rsid w:val="004018C7"/>
    <w:rsid w:val="00401EC9"/>
    <w:rsid w:val="00402722"/>
    <w:rsid w:val="00404450"/>
    <w:rsid w:val="0040576D"/>
    <w:rsid w:val="0040586D"/>
    <w:rsid w:val="0041113A"/>
    <w:rsid w:val="00411730"/>
    <w:rsid w:val="00414D4B"/>
    <w:rsid w:val="00415D42"/>
    <w:rsid w:val="00415E71"/>
    <w:rsid w:val="004174E2"/>
    <w:rsid w:val="004209E6"/>
    <w:rsid w:val="004213CA"/>
    <w:rsid w:val="00423FF3"/>
    <w:rsid w:val="004243E0"/>
    <w:rsid w:val="00431BC3"/>
    <w:rsid w:val="00431C64"/>
    <w:rsid w:val="00451175"/>
    <w:rsid w:val="004608CB"/>
    <w:rsid w:val="00461274"/>
    <w:rsid w:val="00461369"/>
    <w:rsid w:val="0046181E"/>
    <w:rsid w:val="004628F8"/>
    <w:rsid w:val="0046359C"/>
    <w:rsid w:val="00470A6F"/>
    <w:rsid w:val="00472021"/>
    <w:rsid w:val="00473A97"/>
    <w:rsid w:val="00473C8E"/>
    <w:rsid w:val="00474477"/>
    <w:rsid w:val="004745A6"/>
    <w:rsid w:val="004746BC"/>
    <w:rsid w:val="0047526F"/>
    <w:rsid w:val="004774B5"/>
    <w:rsid w:val="004801E4"/>
    <w:rsid w:val="00480FEC"/>
    <w:rsid w:val="0048283B"/>
    <w:rsid w:val="00483B1C"/>
    <w:rsid w:val="00486992"/>
    <w:rsid w:val="0049005F"/>
    <w:rsid w:val="00492049"/>
    <w:rsid w:val="0049327B"/>
    <w:rsid w:val="0049406F"/>
    <w:rsid w:val="00495550"/>
    <w:rsid w:val="004A0233"/>
    <w:rsid w:val="004A052D"/>
    <w:rsid w:val="004A081D"/>
    <w:rsid w:val="004A1107"/>
    <w:rsid w:val="004A58C0"/>
    <w:rsid w:val="004A75E3"/>
    <w:rsid w:val="004B02CD"/>
    <w:rsid w:val="004B35D6"/>
    <w:rsid w:val="004B467A"/>
    <w:rsid w:val="004B5072"/>
    <w:rsid w:val="004B7DC3"/>
    <w:rsid w:val="004C0F70"/>
    <w:rsid w:val="004C1149"/>
    <w:rsid w:val="004C38C7"/>
    <w:rsid w:val="004C4E52"/>
    <w:rsid w:val="004C57E0"/>
    <w:rsid w:val="004C6AE4"/>
    <w:rsid w:val="004C7855"/>
    <w:rsid w:val="004D2BCC"/>
    <w:rsid w:val="004D4DC1"/>
    <w:rsid w:val="004E18FA"/>
    <w:rsid w:val="004E1DD4"/>
    <w:rsid w:val="004E387F"/>
    <w:rsid w:val="004E7D45"/>
    <w:rsid w:val="004F0261"/>
    <w:rsid w:val="004F4EC8"/>
    <w:rsid w:val="004F67B5"/>
    <w:rsid w:val="00500090"/>
    <w:rsid w:val="00504338"/>
    <w:rsid w:val="0050468C"/>
    <w:rsid w:val="00505347"/>
    <w:rsid w:val="0050571B"/>
    <w:rsid w:val="0050572A"/>
    <w:rsid w:val="0050736F"/>
    <w:rsid w:val="005109AC"/>
    <w:rsid w:val="00511C2F"/>
    <w:rsid w:val="00513D4D"/>
    <w:rsid w:val="0051712F"/>
    <w:rsid w:val="00517D18"/>
    <w:rsid w:val="00520D9E"/>
    <w:rsid w:val="005242D8"/>
    <w:rsid w:val="0052581A"/>
    <w:rsid w:val="005306C8"/>
    <w:rsid w:val="005311D9"/>
    <w:rsid w:val="00533C5D"/>
    <w:rsid w:val="0053464D"/>
    <w:rsid w:val="0053708F"/>
    <w:rsid w:val="005375DF"/>
    <w:rsid w:val="00541CA2"/>
    <w:rsid w:val="00541E4E"/>
    <w:rsid w:val="00542A69"/>
    <w:rsid w:val="00545100"/>
    <w:rsid w:val="00545356"/>
    <w:rsid w:val="005464B8"/>
    <w:rsid w:val="0055295A"/>
    <w:rsid w:val="00556604"/>
    <w:rsid w:val="00560A21"/>
    <w:rsid w:val="00561460"/>
    <w:rsid w:val="00561A7E"/>
    <w:rsid w:val="005621BB"/>
    <w:rsid w:val="0056358B"/>
    <w:rsid w:val="00563E64"/>
    <w:rsid w:val="005659AA"/>
    <w:rsid w:val="0056621C"/>
    <w:rsid w:val="005747C9"/>
    <w:rsid w:val="00574F0A"/>
    <w:rsid w:val="00577329"/>
    <w:rsid w:val="0058126B"/>
    <w:rsid w:val="00581A9F"/>
    <w:rsid w:val="00582811"/>
    <w:rsid w:val="00586B91"/>
    <w:rsid w:val="00591138"/>
    <w:rsid w:val="005918AC"/>
    <w:rsid w:val="00591E1F"/>
    <w:rsid w:val="00592949"/>
    <w:rsid w:val="00593B21"/>
    <w:rsid w:val="00595088"/>
    <w:rsid w:val="00595BEF"/>
    <w:rsid w:val="005A516F"/>
    <w:rsid w:val="005A7D4F"/>
    <w:rsid w:val="005B188E"/>
    <w:rsid w:val="005B29AE"/>
    <w:rsid w:val="005B2B74"/>
    <w:rsid w:val="005B61CB"/>
    <w:rsid w:val="005C1016"/>
    <w:rsid w:val="005C184F"/>
    <w:rsid w:val="005C208F"/>
    <w:rsid w:val="005C4D4E"/>
    <w:rsid w:val="005C517F"/>
    <w:rsid w:val="005C609F"/>
    <w:rsid w:val="005D4EC7"/>
    <w:rsid w:val="005E280B"/>
    <w:rsid w:val="005E31FD"/>
    <w:rsid w:val="005F1024"/>
    <w:rsid w:val="005F161B"/>
    <w:rsid w:val="00601642"/>
    <w:rsid w:val="00602C41"/>
    <w:rsid w:val="00605153"/>
    <w:rsid w:val="00611253"/>
    <w:rsid w:val="0061666E"/>
    <w:rsid w:val="006168F3"/>
    <w:rsid w:val="00616EFE"/>
    <w:rsid w:val="00617939"/>
    <w:rsid w:val="00621989"/>
    <w:rsid w:val="00623C1D"/>
    <w:rsid w:val="00623E9E"/>
    <w:rsid w:val="00625306"/>
    <w:rsid w:val="00625AD4"/>
    <w:rsid w:val="00625F49"/>
    <w:rsid w:val="00627FCD"/>
    <w:rsid w:val="00630685"/>
    <w:rsid w:val="006336A2"/>
    <w:rsid w:val="00634A6A"/>
    <w:rsid w:val="006376F5"/>
    <w:rsid w:val="006416D6"/>
    <w:rsid w:val="006448BC"/>
    <w:rsid w:val="00644E22"/>
    <w:rsid w:val="006460E9"/>
    <w:rsid w:val="00646157"/>
    <w:rsid w:val="0064727C"/>
    <w:rsid w:val="00652D76"/>
    <w:rsid w:val="006559CD"/>
    <w:rsid w:val="006563FB"/>
    <w:rsid w:val="006571BA"/>
    <w:rsid w:val="00661104"/>
    <w:rsid w:val="006734D6"/>
    <w:rsid w:val="006806FB"/>
    <w:rsid w:val="00680D7A"/>
    <w:rsid w:val="00683C75"/>
    <w:rsid w:val="006865B3"/>
    <w:rsid w:val="00687EBE"/>
    <w:rsid w:val="00694AE2"/>
    <w:rsid w:val="00695775"/>
    <w:rsid w:val="00695B48"/>
    <w:rsid w:val="006A0EDD"/>
    <w:rsid w:val="006A3B25"/>
    <w:rsid w:val="006A4003"/>
    <w:rsid w:val="006A456B"/>
    <w:rsid w:val="006A4696"/>
    <w:rsid w:val="006A4865"/>
    <w:rsid w:val="006A4F2E"/>
    <w:rsid w:val="006A6423"/>
    <w:rsid w:val="006A650E"/>
    <w:rsid w:val="006A7153"/>
    <w:rsid w:val="006A7F5C"/>
    <w:rsid w:val="006B101A"/>
    <w:rsid w:val="006B74BE"/>
    <w:rsid w:val="006C789D"/>
    <w:rsid w:val="006D0065"/>
    <w:rsid w:val="006D03D7"/>
    <w:rsid w:val="006D0E40"/>
    <w:rsid w:val="006D224F"/>
    <w:rsid w:val="006D3E29"/>
    <w:rsid w:val="006D5132"/>
    <w:rsid w:val="006D5F9A"/>
    <w:rsid w:val="006D67FB"/>
    <w:rsid w:val="006D682D"/>
    <w:rsid w:val="006E0AD0"/>
    <w:rsid w:val="006E1400"/>
    <w:rsid w:val="006E2F2A"/>
    <w:rsid w:val="006F2ADD"/>
    <w:rsid w:val="006F3DAA"/>
    <w:rsid w:val="00700D4D"/>
    <w:rsid w:val="00701FCB"/>
    <w:rsid w:val="007114E7"/>
    <w:rsid w:val="0071181B"/>
    <w:rsid w:val="0071210E"/>
    <w:rsid w:val="00712A42"/>
    <w:rsid w:val="00712E64"/>
    <w:rsid w:val="0071353B"/>
    <w:rsid w:val="00714405"/>
    <w:rsid w:val="00717389"/>
    <w:rsid w:val="00731FF4"/>
    <w:rsid w:val="00733A7C"/>
    <w:rsid w:val="00736FB4"/>
    <w:rsid w:val="007372E0"/>
    <w:rsid w:val="00740BDE"/>
    <w:rsid w:val="00742F95"/>
    <w:rsid w:val="007518DA"/>
    <w:rsid w:val="00754434"/>
    <w:rsid w:val="00754C64"/>
    <w:rsid w:val="00755CA6"/>
    <w:rsid w:val="00761F85"/>
    <w:rsid w:val="00761F8A"/>
    <w:rsid w:val="0076220E"/>
    <w:rsid w:val="00765813"/>
    <w:rsid w:val="00765A4F"/>
    <w:rsid w:val="007664B3"/>
    <w:rsid w:val="007676D3"/>
    <w:rsid w:val="00767CB7"/>
    <w:rsid w:val="00767F3C"/>
    <w:rsid w:val="00770FAB"/>
    <w:rsid w:val="00771B1A"/>
    <w:rsid w:val="007738AB"/>
    <w:rsid w:val="007809AF"/>
    <w:rsid w:val="00780C2B"/>
    <w:rsid w:val="00780E52"/>
    <w:rsid w:val="00781229"/>
    <w:rsid w:val="00781EE9"/>
    <w:rsid w:val="0078364D"/>
    <w:rsid w:val="0078474B"/>
    <w:rsid w:val="0078702E"/>
    <w:rsid w:val="00790631"/>
    <w:rsid w:val="007918FB"/>
    <w:rsid w:val="00792725"/>
    <w:rsid w:val="007A498B"/>
    <w:rsid w:val="007B1E7E"/>
    <w:rsid w:val="007B7551"/>
    <w:rsid w:val="007C398F"/>
    <w:rsid w:val="007C4AD4"/>
    <w:rsid w:val="007C4FF3"/>
    <w:rsid w:val="007C5F10"/>
    <w:rsid w:val="007D3F69"/>
    <w:rsid w:val="007D770B"/>
    <w:rsid w:val="007F0907"/>
    <w:rsid w:val="007F108A"/>
    <w:rsid w:val="007F1597"/>
    <w:rsid w:val="007F1821"/>
    <w:rsid w:val="008044A3"/>
    <w:rsid w:val="00810FDF"/>
    <w:rsid w:val="0081689F"/>
    <w:rsid w:val="00822929"/>
    <w:rsid w:val="008249AB"/>
    <w:rsid w:val="00830746"/>
    <w:rsid w:val="00835336"/>
    <w:rsid w:val="0083590C"/>
    <w:rsid w:val="00835D48"/>
    <w:rsid w:val="008361FD"/>
    <w:rsid w:val="00837F7C"/>
    <w:rsid w:val="00840693"/>
    <w:rsid w:val="0084170E"/>
    <w:rsid w:val="00845C53"/>
    <w:rsid w:val="008471F6"/>
    <w:rsid w:val="00847800"/>
    <w:rsid w:val="00851300"/>
    <w:rsid w:val="00854AC9"/>
    <w:rsid w:val="00855373"/>
    <w:rsid w:val="00855CD1"/>
    <w:rsid w:val="0085683B"/>
    <w:rsid w:val="00861749"/>
    <w:rsid w:val="008717FF"/>
    <w:rsid w:val="00872C58"/>
    <w:rsid w:val="00873D3D"/>
    <w:rsid w:val="008746FC"/>
    <w:rsid w:val="0088602A"/>
    <w:rsid w:val="0089052D"/>
    <w:rsid w:val="00892AD6"/>
    <w:rsid w:val="00897758"/>
    <w:rsid w:val="008A02CA"/>
    <w:rsid w:val="008B0229"/>
    <w:rsid w:val="008B6513"/>
    <w:rsid w:val="008C2142"/>
    <w:rsid w:val="008C6300"/>
    <w:rsid w:val="008D05A0"/>
    <w:rsid w:val="008D3828"/>
    <w:rsid w:val="008D47E5"/>
    <w:rsid w:val="008E0A71"/>
    <w:rsid w:val="008E1A75"/>
    <w:rsid w:val="008E2FE4"/>
    <w:rsid w:val="008F2207"/>
    <w:rsid w:val="008F33E0"/>
    <w:rsid w:val="008F4ECE"/>
    <w:rsid w:val="00901D6C"/>
    <w:rsid w:val="00907535"/>
    <w:rsid w:val="00912045"/>
    <w:rsid w:val="00916BA2"/>
    <w:rsid w:val="009213AF"/>
    <w:rsid w:val="00924BA1"/>
    <w:rsid w:val="009255F9"/>
    <w:rsid w:val="009257F9"/>
    <w:rsid w:val="009260C9"/>
    <w:rsid w:val="009264CF"/>
    <w:rsid w:val="00926B7E"/>
    <w:rsid w:val="00931A15"/>
    <w:rsid w:val="00934924"/>
    <w:rsid w:val="009358E7"/>
    <w:rsid w:val="009454FE"/>
    <w:rsid w:val="00947D9A"/>
    <w:rsid w:val="009548A6"/>
    <w:rsid w:val="00956D04"/>
    <w:rsid w:val="00957598"/>
    <w:rsid w:val="00957BD8"/>
    <w:rsid w:val="00961218"/>
    <w:rsid w:val="00964F5C"/>
    <w:rsid w:val="00966A02"/>
    <w:rsid w:val="0096713E"/>
    <w:rsid w:val="00972441"/>
    <w:rsid w:val="00974C2A"/>
    <w:rsid w:val="00974EE4"/>
    <w:rsid w:val="00976491"/>
    <w:rsid w:val="00980DE8"/>
    <w:rsid w:val="00981148"/>
    <w:rsid w:val="0098284A"/>
    <w:rsid w:val="00992B7F"/>
    <w:rsid w:val="00993B24"/>
    <w:rsid w:val="00994B5F"/>
    <w:rsid w:val="009962D4"/>
    <w:rsid w:val="00996EB6"/>
    <w:rsid w:val="00997463"/>
    <w:rsid w:val="009A0D39"/>
    <w:rsid w:val="009A1A0B"/>
    <w:rsid w:val="009A2526"/>
    <w:rsid w:val="009A253A"/>
    <w:rsid w:val="009A3C25"/>
    <w:rsid w:val="009A432E"/>
    <w:rsid w:val="009A606E"/>
    <w:rsid w:val="009A76F9"/>
    <w:rsid w:val="009B031E"/>
    <w:rsid w:val="009B201D"/>
    <w:rsid w:val="009B3755"/>
    <w:rsid w:val="009B6190"/>
    <w:rsid w:val="009B7CAA"/>
    <w:rsid w:val="009B7DF2"/>
    <w:rsid w:val="009C0875"/>
    <w:rsid w:val="009C14F1"/>
    <w:rsid w:val="009C5641"/>
    <w:rsid w:val="009C5D0C"/>
    <w:rsid w:val="009D23D6"/>
    <w:rsid w:val="009D7915"/>
    <w:rsid w:val="009E03DC"/>
    <w:rsid w:val="009E26FD"/>
    <w:rsid w:val="009E2C8D"/>
    <w:rsid w:val="009E42BE"/>
    <w:rsid w:val="009E615E"/>
    <w:rsid w:val="009F5E57"/>
    <w:rsid w:val="00A00567"/>
    <w:rsid w:val="00A02613"/>
    <w:rsid w:val="00A11F6A"/>
    <w:rsid w:val="00A12CEE"/>
    <w:rsid w:val="00A1648B"/>
    <w:rsid w:val="00A1769B"/>
    <w:rsid w:val="00A17881"/>
    <w:rsid w:val="00A23EB0"/>
    <w:rsid w:val="00A23F2C"/>
    <w:rsid w:val="00A310C2"/>
    <w:rsid w:val="00A356E0"/>
    <w:rsid w:val="00A362E4"/>
    <w:rsid w:val="00A4002F"/>
    <w:rsid w:val="00A4128E"/>
    <w:rsid w:val="00A45002"/>
    <w:rsid w:val="00A46ECC"/>
    <w:rsid w:val="00A54683"/>
    <w:rsid w:val="00A5730A"/>
    <w:rsid w:val="00A57A27"/>
    <w:rsid w:val="00A64321"/>
    <w:rsid w:val="00A6605C"/>
    <w:rsid w:val="00A6709B"/>
    <w:rsid w:val="00A71E74"/>
    <w:rsid w:val="00A759BA"/>
    <w:rsid w:val="00A75D9A"/>
    <w:rsid w:val="00A8008D"/>
    <w:rsid w:val="00A87159"/>
    <w:rsid w:val="00A90D2B"/>
    <w:rsid w:val="00A926AA"/>
    <w:rsid w:val="00A94421"/>
    <w:rsid w:val="00A949C1"/>
    <w:rsid w:val="00A959DA"/>
    <w:rsid w:val="00A97372"/>
    <w:rsid w:val="00A974BF"/>
    <w:rsid w:val="00A97A25"/>
    <w:rsid w:val="00AA0C8E"/>
    <w:rsid w:val="00AA40E0"/>
    <w:rsid w:val="00AA4135"/>
    <w:rsid w:val="00AB11EA"/>
    <w:rsid w:val="00AB1DD4"/>
    <w:rsid w:val="00AB2C3B"/>
    <w:rsid w:val="00AB2D15"/>
    <w:rsid w:val="00AB3562"/>
    <w:rsid w:val="00AB369E"/>
    <w:rsid w:val="00AB6BCB"/>
    <w:rsid w:val="00AC1787"/>
    <w:rsid w:val="00AC7507"/>
    <w:rsid w:val="00AC76EA"/>
    <w:rsid w:val="00AD30FD"/>
    <w:rsid w:val="00AD3E54"/>
    <w:rsid w:val="00AE10F7"/>
    <w:rsid w:val="00AE2A79"/>
    <w:rsid w:val="00AE5553"/>
    <w:rsid w:val="00AF3016"/>
    <w:rsid w:val="00AF55F5"/>
    <w:rsid w:val="00B01A35"/>
    <w:rsid w:val="00B021A3"/>
    <w:rsid w:val="00B0289A"/>
    <w:rsid w:val="00B0354D"/>
    <w:rsid w:val="00B0612A"/>
    <w:rsid w:val="00B07760"/>
    <w:rsid w:val="00B10E56"/>
    <w:rsid w:val="00B11A14"/>
    <w:rsid w:val="00B11E7B"/>
    <w:rsid w:val="00B143BB"/>
    <w:rsid w:val="00B16397"/>
    <w:rsid w:val="00B237F7"/>
    <w:rsid w:val="00B23A03"/>
    <w:rsid w:val="00B277EF"/>
    <w:rsid w:val="00B27A22"/>
    <w:rsid w:val="00B30532"/>
    <w:rsid w:val="00B335E6"/>
    <w:rsid w:val="00B35710"/>
    <w:rsid w:val="00B40291"/>
    <w:rsid w:val="00B420FF"/>
    <w:rsid w:val="00B4266F"/>
    <w:rsid w:val="00B4307F"/>
    <w:rsid w:val="00B468D8"/>
    <w:rsid w:val="00B523EB"/>
    <w:rsid w:val="00B52EF4"/>
    <w:rsid w:val="00B56CFD"/>
    <w:rsid w:val="00B57687"/>
    <w:rsid w:val="00B57C2A"/>
    <w:rsid w:val="00B6004A"/>
    <w:rsid w:val="00B600A0"/>
    <w:rsid w:val="00B6207A"/>
    <w:rsid w:val="00B755A7"/>
    <w:rsid w:val="00B75655"/>
    <w:rsid w:val="00B76B12"/>
    <w:rsid w:val="00B76B17"/>
    <w:rsid w:val="00B80981"/>
    <w:rsid w:val="00B8151A"/>
    <w:rsid w:val="00B8552D"/>
    <w:rsid w:val="00B8772D"/>
    <w:rsid w:val="00B926C8"/>
    <w:rsid w:val="00B946BC"/>
    <w:rsid w:val="00B96D3E"/>
    <w:rsid w:val="00BA0050"/>
    <w:rsid w:val="00BA0F7C"/>
    <w:rsid w:val="00BA4B54"/>
    <w:rsid w:val="00BA6725"/>
    <w:rsid w:val="00BA6E96"/>
    <w:rsid w:val="00BA7BDD"/>
    <w:rsid w:val="00BB1AF2"/>
    <w:rsid w:val="00BB306B"/>
    <w:rsid w:val="00BB3126"/>
    <w:rsid w:val="00BB38BB"/>
    <w:rsid w:val="00BB4C8D"/>
    <w:rsid w:val="00BB5922"/>
    <w:rsid w:val="00BC0C22"/>
    <w:rsid w:val="00BC1555"/>
    <w:rsid w:val="00BC2BBD"/>
    <w:rsid w:val="00BC4867"/>
    <w:rsid w:val="00BC69CF"/>
    <w:rsid w:val="00BD2277"/>
    <w:rsid w:val="00BD4227"/>
    <w:rsid w:val="00BD4ADE"/>
    <w:rsid w:val="00BD57B9"/>
    <w:rsid w:val="00BD59B9"/>
    <w:rsid w:val="00BD64EE"/>
    <w:rsid w:val="00BD78B7"/>
    <w:rsid w:val="00BE4213"/>
    <w:rsid w:val="00BE6FB0"/>
    <w:rsid w:val="00BF38B7"/>
    <w:rsid w:val="00C0133F"/>
    <w:rsid w:val="00C040EA"/>
    <w:rsid w:val="00C07063"/>
    <w:rsid w:val="00C07389"/>
    <w:rsid w:val="00C1219E"/>
    <w:rsid w:val="00C126F2"/>
    <w:rsid w:val="00C1382F"/>
    <w:rsid w:val="00C14D84"/>
    <w:rsid w:val="00C176EF"/>
    <w:rsid w:val="00C25E6D"/>
    <w:rsid w:val="00C32D44"/>
    <w:rsid w:val="00C3382F"/>
    <w:rsid w:val="00C41A72"/>
    <w:rsid w:val="00C43E5E"/>
    <w:rsid w:val="00C47353"/>
    <w:rsid w:val="00C47442"/>
    <w:rsid w:val="00C50336"/>
    <w:rsid w:val="00C54ED4"/>
    <w:rsid w:val="00C558E3"/>
    <w:rsid w:val="00C55B10"/>
    <w:rsid w:val="00C6299C"/>
    <w:rsid w:val="00C663F2"/>
    <w:rsid w:val="00C66827"/>
    <w:rsid w:val="00C70B55"/>
    <w:rsid w:val="00C70D3E"/>
    <w:rsid w:val="00C750B3"/>
    <w:rsid w:val="00C81B46"/>
    <w:rsid w:val="00C832C7"/>
    <w:rsid w:val="00C86C7E"/>
    <w:rsid w:val="00C907AB"/>
    <w:rsid w:val="00C932B1"/>
    <w:rsid w:val="00CA01DB"/>
    <w:rsid w:val="00CA0D47"/>
    <w:rsid w:val="00CA5C96"/>
    <w:rsid w:val="00CA5F14"/>
    <w:rsid w:val="00CA60E4"/>
    <w:rsid w:val="00CA6254"/>
    <w:rsid w:val="00CA6482"/>
    <w:rsid w:val="00CA6ACF"/>
    <w:rsid w:val="00CA72B1"/>
    <w:rsid w:val="00CA74AE"/>
    <w:rsid w:val="00CB3E0F"/>
    <w:rsid w:val="00CB74AC"/>
    <w:rsid w:val="00CB7BB8"/>
    <w:rsid w:val="00CC21EF"/>
    <w:rsid w:val="00CC2914"/>
    <w:rsid w:val="00CD1590"/>
    <w:rsid w:val="00CD50AC"/>
    <w:rsid w:val="00CD5CCF"/>
    <w:rsid w:val="00CD6EC6"/>
    <w:rsid w:val="00CD769A"/>
    <w:rsid w:val="00CE4535"/>
    <w:rsid w:val="00CE530E"/>
    <w:rsid w:val="00CE6D21"/>
    <w:rsid w:val="00CE7513"/>
    <w:rsid w:val="00CF3298"/>
    <w:rsid w:val="00CF6612"/>
    <w:rsid w:val="00D01A24"/>
    <w:rsid w:val="00D0379F"/>
    <w:rsid w:val="00D1135F"/>
    <w:rsid w:val="00D16EF9"/>
    <w:rsid w:val="00D17CB6"/>
    <w:rsid w:val="00D17D5A"/>
    <w:rsid w:val="00D20C13"/>
    <w:rsid w:val="00D26597"/>
    <w:rsid w:val="00D31611"/>
    <w:rsid w:val="00D31FB9"/>
    <w:rsid w:val="00D3202C"/>
    <w:rsid w:val="00D33C49"/>
    <w:rsid w:val="00D377C9"/>
    <w:rsid w:val="00D41FB2"/>
    <w:rsid w:val="00D4209F"/>
    <w:rsid w:val="00D51BEE"/>
    <w:rsid w:val="00D5284E"/>
    <w:rsid w:val="00D55BFF"/>
    <w:rsid w:val="00D61F8A"/>
    <w:rsid w:val="00D62438"/>
    <w:rsid w:val="00D628DA"/>
    <w:rsid w:val="00D716F1"/>
    <w:rsid w:val="00D76661"/>
    <w:rsid w:val="00D82B3F"/>
    <w:rsid w:val="00D83F0F"/>
    <w:rsid w:val="00D8441F"/>
    <w:rsid w:val="00D86AD4"/>
    <w:rsid w:val="00D875E8"/>
    <w:rsid w:val="00D878AB"/>
    <w:rsid w:val="00D87F21"/>
    <w:rsid w:val="00D93A68"/>
    <w:rsid w:val="00DA680E"/>
    <w:rsid w:val="00DA7CDD"/>
    <w:rsid w:val="00DB132C"/>
    <w:rsid w:val="00DB267A"/>
    <w:rsid w:val="00DB7D2F"/>
    <w:rsid w:val="00DC134A"/>
    <w:rsid w:val="00DC20A4"/>
    <w:rsid w:val="00DC3F8E"/>
    <w:rsid w:val="00DC5BE2"/>
    <w:rsid w:val="00DC71A0"/>
    <w:rsid w:val="00DD2075"/>
    <w:rsid w:val="00DD27C4"/>
    <w:rsid w:val="00DD4844"/>
    <w:rsid w:val="00DD582D"/>
    <w:rsid w:val="00DD702F"/>
    <w:rsid w:val="00DD7A16"/>
    <w:rsid w:val="00DE5839"/>
    <w:rsid w:val="00DF04C1"/>
    <w:rsid w:val="00DF330C"/>
    <w:rsid w:val="00DF459A"/>
    <w:rsid w:val="00DF498C"/>
    <w:rsid w:val="00DF7E2C"/>
    <w:rsid w:val="00E005C3"/>
    <w:rsid w:val="00E01D47"/>
    <w:rsid w:val="00E01DFC"/>
    <w:rsid w:val="00E10E79"/>
    <w:rsid w:val="00E14737"/>
    <w:rsid w:val="00E15490"/>
    <w:rsid w:val="00E236AF"/>
    <w:rsid w:val="00E273D6"/>
    <w:rsid w:val="00E308FB"/>
    <w:rsid w:val="00E31663"/>
    <w:rsid w:val="00E33D15"/>
    <w:rsid w:val="00E4379B"/>
    <w:rsid w:val="00E45589"/>
    <w:rsid w:val="00E465BA"/>
    <w:rsid w:val="00E50072"/>
    <w:rsid w:val="00E50A02"/>
    <w:rsid w:val="00E518E2"/>
    <w:rsid w:val="00E54121"/>
    <w:rsid w:val="00E61CCF"/>
    <w:rsid w:val="00E63B82"/>
    <w:rsid w:val="00E72AF7"/>
    <w:rsid w:val="00E73402"/>
    <w:rsid w:val="00E84968"/>
    <w:rsid w:val="00E858B6"/>
    <w:rsid w:val="00E918EE"/>
    <w:rsid w:val="00E9289E"/>
    <w:rsid w:val="00E95B0B"/>
    <w:rsid w:val="00EA3272"/>
    <w:rsid w:val="00EA54A2"/>
    <w:rsid w:val="00EA5B0A"/>
    <w:rsid w:val="00EA73A6"/>
    <w:rsid w:val="00EB5CDC"/>
    <w:rsid w:val="00EB67AE"/>
    <w:rsid w:val="00EB7534"/>
    <w:rsid w:val="00EC2004"/>
    <w:rsid w:val="00EC245D"/>
    <w:rsid w:val="00EC5228"/>
    <w:rsid w:val="00EC6D8B"/>
    <w:rsid w:val="00EC6FEF"/>
    <w:rsid w:val="00EC741D"/>
    <w:rsid w:val="00EC766E"/>
    <w:rsid w:val="00ED0745"/>
    <w:rsid w:val="00ED4379"/>
    <w:rsid w:val="00ED477C"/>
    <w:rsid w:val="00ED54A6"/>
    <w:rsid w:val="00ED629F"/>
    <w:rsid w:val="00ED6E1A"/>
    <w:rsid w:val="00EE04B2"/>
    <w:rsid w:val="00EE34E1"/>
    <w:rsid w:val="00EE61F5"/>
    <w:rsid w:val="00EF3022"/>
    <w:rsid w:val="00EF43E4"/>
    <w:rsid w:val="00EF4816"/>
    <w:rsid w:val="00EF75A7"/>
    <w:rsid w:val="00F02F19"/>
    <w:rsid w:val="00F041D0"/>
    <w:rsid w:val="00F05A76"/>
    <w:rsid w:val="00F05D08"/>
    <w:rsid w:val="00F0645A"/>
    <w:rsid w:val="00F06E67"/>
    <w:rsid w:val="00F1234F"/>
    <w:rsid w:val="00F13675"/>
    <w:rsid w:val="00F1470E"/>
    <w:rsid w:val="00F14D0A"/>
    <w:rsid w:val="00F1725F"/>
    <w:rsid w:val="00F21745"/>
    <w:rsid w:val="00F23154"/>
    <w:rsid w:val="00F25C58"/>
    <w:rsid w:val="00F31118"/>
    <w:rsid w:val="00F317D7"/>
    <w:rsid w:val="00F32C0E"/>
    <w:rsid w:val="00F337DF"/>
    <w:rsid w:val="00F34085"/>
    <w:rsid w:val="00F351E9"/>
    <w:rsid w:val="00F35B0D"/>
    <w:rsid w:val="00F365B0"/>
    <w:rsid w:val="00F41BFC"/>
    <w:rsid w:val="00F46B91"/>
    <w:rsid w:val="00F51EC1"/>
    <w:rsid w:val="00F52BB4"/>
    <w:rsid w:val="00F533B4"/>
    <w:rsid w:val="00F548ED"/>
    <w:rsid w:val="00F54AB4"/>
    <w:rsid w:val="00F55A35"/>
    <w:rsid w:val="00F55A5F"/>
    <w:rsid w:val="00F55E40"/>
    <w:rsid w:val="00F57325"/>
    <w:rsid w:val="00F6041A"/>
    <w:rsid w:val="00F6487B"/>
    <w:rsid w:val="00F651D1"/>
    <w:rsid w:val="00F66F6F"/>
    <w:rsid w:val="00F7145D"/>
    <w:rsid w:val="00F73C03"/>
    <w:rsid w:val="00F7489F"/>
    <w:rsid w:val="00F75110"/>
    <w:rsid w:val="00F757BF"/>
    <w:rsid w:val="00F81D94"/>
    <w:rsid w:val="00F82322"/>
    <w:rsid w:val="00F8579E"/>
    <w:rsid w:val="00F85913"/>
    <w:rsid w:val="00F85BB0"/>
    <w:rsid w:val="00F86AE5"/>
    <w:rsid w:val="00F91758"/>
    <w:rsid w:val="00F94D80"/>
    <w:rsid w:val="00F9564E"/>
    <w:rsid w:val="00F9670C"/>
    <w:rsid w:val="00F97532"/>
    <w:rsid w:val="00F97986"/>
    <w:rsid w:val="00FA0162"/>
    <w:rsid w:val="00FA2FA0"/>
    <w:rsid w:val="00FA3460"/>
    <w:rsid w:val="00FA3904"/>
    <w:rsid w:val="00FA5FBD"/>
    <w:rsid w:val="00FA7B43"/>
    <w:rsid w:val="00FB05B3"/>
    <w:rsid w:val="00FB1C8A"/>
    <w:rsid w:val="00FB2226"/>
    <w:rsid w:val="00FB3913"/>
    <w:rsid w:val="00FB5DD9"/>
    <w:rsid w:val="00FC249E"/>
    <w:rsid w:val="00FC78CC"/>
    <w:rsid w:val="00FD0D0B"/>
    <w:rsid w:val="00FD1CB2"/>
    <w:rsid w:val="00FD2B7B"/>
    <w:rsid w:val="00FD4C6B"/>
    <w:rsid w:val="00FD6E5D"/>
    <w:rsid w:val="00FE1EAC"/>
    <w:rsid w:val="00FE5D71"/>
    <w:rsid w:val="00FE77EA"/>
    <w:rsid w:val="00FF1EB6"/>
    <w:rsid w:val="00FF73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82A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標楷體" w:hAnsi="Times New Roman" w:cs="Times New Roman"/>
        <w:sz w:val="28"/>
        <w:szCs w:val="28"/>
        <w:lang w:val="en-US" w:eastAsia="zh-TW" w:bidi="ar-SA"/>
      </w:rPr>
    </w:rPrDefault>
    <w:pPrDefault/>
  </w:docDefaults>
  <w:latentStyles w:defLockedState="0" w:defUIPriority="0" w:defSemiHidden="0" w:defUnhideWhenUsed="0" w:defQFormat="0" w:count="376">
    <w:lsdException w:name="Normal" w:qFormat="1"/>
    <w:lsdException w:name="heading 1" w:uiPriority="74" w:qFormat="1"/>
    <w:lsdException w:name="heading 2" w:semiHidden="1" w:uiPriority="75" w:unhideWhenUsed="1" w:qFormat="1"/>
    <w:lsdException w:name="heading 3" w:semiHidden="1" w:uiPriority="76" w:unhideWhenUsed="1" w:qFormat="1"/>
    <w:lsdException w:name="heading 4" w:semiHidden="1" w:uiPriority="77" w:unhideWhenUsed="1" w:qFormat="1"/>
    <w:lsdException w:name="heading 5" w:semiHidden="1" w:uiPriority="7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iPriority="99" w:unhideWhenUsed="1"/>
    <w:lsdException w:name="List Bullet" w:semiHidden="1"/>
    <w:lsdException w:name="List Number" w:semiHidden="1" w:uiPriority="99"/>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lsdException w:name="List Continue 4" w:semiHidden="1" w:uiPriority="99"/>
    <w:lsdException w:name="List Continue 5" w:semiHidden="1" w:uiPriority="99"/>
    <w:lsdException w:name="Message Header" w:semiHidden="1"/>
    <w:lsdException w:name="Subtitle" w:semiHidden="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99"/>
    <w:lsdException w:name="Emphasis" w:semiHidden="1"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99"/>
    <w:lsdException w:name="Quote" w:semiHidden="1" w:uiPriority="99"/>
    <w:lsdException w:name="Intense Quote"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lsdException w:name="Intense Emphasis" w:semiHidden="1" w:uiPriority="99"/>
    <w:lsdException w:name="Subtle Reference" w:semiHidden="1" w:uiPriority="99"/>
    <w:lsdException w:name="Intense Reference" w:semiHidden="1" w:uiPriority="99"/>
    <w:lsdException w:name="Book Title" w:semiHidden="1"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uiPriority w:val="99"/>
    <w:semiHidden/>
    <w:qFormat/>
    <w:rsid w:val="00A1769B"/>
    <w:pPr>
      <w:widowControl w:val="0"/>
      <w:spacing w:beforeLines="20" w:before="20" w:afterLines="20" w:after="20" w:line="400" w:lineRule="exact"/>
    </w:pPr>
  </w:style>
  <w:style w:type="paragraph" w:styleId="1">
    <w:name w:val="heading 1"/>
    <w:basedOn w:val="a7"/>
    <w:next w:val="15"/>
    <w:link w:val="11"/>
    <w:uiPriority w:val="74"/>
    <w:qFormat/>
    <w:rsid w:val="00A6709B"/>
    <w:pPr>
      <w:pageBreakBefore/>
      <w:widowControl/>
      <w:numPr>
        <w:numId w:val="22"/>
      </w:numPr>
      <w:adjustRightInd w:val="0"/>
      <w:snapToGrid w:val="0"/>
      <w:ind w:left="100" w:hangingChars="100" w:hanging="100"/>
      <w:outlineLvl w:val="0"/>
    </w:pPr>
    <w:rPr>
      <w:b/>
      <w:bCs/>
      <w:kern w:val="52"/>
    </w:rPr>
  </w:style>
  <w:style w:type="paragraph" w:styleId="2">
    <w:name w:val="heading 2"/>
    <w:basedOn w:val="a7"/>
    <w:next w:val="15"/>
    <w:link w:val="21"/>
    <w:uiPriority w:val="75"/>
    <w:qFormat/>
    <w:rsid w:val="00F97986"/>
    <w:pPr>
      <w:keepNext/>
      <w:widowControl/>
      <w:numPr>
        <w:ilvl w:val="1"/>
        <w:numId w:val="22"/>
      </w:numPr>
      <w:adjustRightInd w:val="0"/>
      <w:snapToGrid w:val="0"/>
      <w:spacing w:beforeLines="50" w:before="50"/>
      <w:ind w:left="150" w:hangingChars="150" w:hanging="150"/>
      <w:outlineLvl w:val="1"/>
    </w:pPr>
    <w:rPr>
      <w:b/>
    </w:rPr>
  </w:style>
  <w:style w:type="paragraph" w:styleId="3">
    <w:name w:val="heading 3"/>
    <w:basedOn w:val="a7"/>
    <w:next w:val="15"/>
    <w:link w:val="31"/>
    <w:uiPriority w:val="76"/>
    <w:qFormat/>
    <w:rsid w:val="00F97986"/>
    <w:pPr>
      <w:widowControl/>
      <w:numPr>
        <w:ilvl w:val="2"/>
        <w:numId w:val="22"/>
      </w:numPr>
      <w:adjustRightInd w:val="0"/>
      <w:snapToGrid w:val="0"/>
      <w:spacing w:beforeLines="50" w:before="50"/>
      <w:ind w:left="255" w:hangingChars="255" w:hanging="255"/>
      <w:outlineLvl w:val="2"/>
    </w:pPr>
  </w:style>
  <w:style w:type="paragraph" w:styleId="4">
    <w:name w:val="heading 4"/>
    <w:basedOn w:val="a7"/>
    <w:next w:val="15"/>
    <w:link w:val="41"/>
    <w:uiPriority w:val="77"/>
    <w:qFormat/>
    <w:rsid w:val="00F97986"/>
    <w:pPr>
      <w:widowControl/>
      <w:numPr>
        <w:ilvl w:val="3"/>
        <w:numId w:val="22"/>
      </w:numPr>
      <w:adjustRightInd w:val="0"/>
      <w:snapToGrid w:val="0"/>
      <w:spacing w:beforeLines="50" w:before="50"/>
      <w:ind w:left="325" w:hangingChars="325" w:hanging="325"/>
      <w:outlineLvl w:val="3"/>
    </w:pPr>
  </w:style>
  <w:style w:type="paragraph" w:styleId="5">
    <w:name w:val="heading 5"/>
    <w:basedOn w:val="a7"/>
    <w:next w:val="15"/>
    <w:link w:val="51"/>
    <w:uiPriority w:val="77"/>
    <w:qFormat/>
    <w:rsid w:val="00F8579E"/>
    <w:pPr>
      <w:widowControl/>
      <w:numPr>
        <w:ilvl w:val="4"/>
        <w:numId w:val="22"/>
      </w:numPr>
      <w:adjustRightInd w:val="0"/>
      <w:snapToGrid w:val="0"/>
      <w:spacing w:beforeLines="50" w:before="50"/>
      <w:ind w:left="400" w:hangingChars="400" w:hanging="400"/>
      <w:outlineLvl w:val="4"/>
    </w:p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b">
    <w:name w:val="內文(序號項次)"/>
    <w:basedOn w:val="a6"/>
    <w:uiPriority w:val="90"/>
    <w:semiHidden/>
    <w:rsid w:val="00BA4B54"/>
    <w:pPr>
      <w:ind w:left="624"/>
    </w:pPr>
  </w:style>
  <w:style w:type="paragraph" w:customStyle="1" w:styleId="12">
    <w:name w:val="內文(第1項次層)"/>
    <w:basedOn w:val="a7"/>
    <w:uiPriority w:val="80"/>
    <w:rsid w:val="00A6709B"/>
    <w:pPr>
      <w:adjustRightInd w:val="0"/>
      <w:snapToGrid w:val="0"/>
      <w:ind w:leftChars="160" w:left="160"/>
    </w:pPr>
  </w:style>
  <w:style w:type="character" w:customStyle="1" w:styleId="11">
    <w:name w:val="標題 1 字元"/>
    <w:link w:val="1"/>
    <w:uiPriority w:val="74"/>
    <w:rsid w:val="00A6709B"/>
    <w:rPr>
      <w:b/>
      <w:bCs/>
      <w:kern w:val="52"/>
    </w:rPr>
  </w:style>
  <w:style w:type="paragraph" w:customStyle="1" w:styleId="22">
    <w:name w:val="內文(第2項次層)"/>
    <w:basedOn w:val="a7"/>
    <w:uiPriority w:val="83"/>
    <w:rsid w:val="00A6709B"/>
    <w:pPr>
      <w:adjustRightInd w:val="0"/>
      <w:snapToGrid w:val="0"/>
      <w:ind w:leftChars="260" w:left="260"/>
    </w:pPr>
  </w:style>
  <w:style w:type="paragraph" w:customStyle="1" w:styleId="32">
    <w:name w:val="內文(第3項次層)"/>
    <w:basedOn w:val="a7"/>
    <w:uiPriority w:val="85"/>
    <w:rsid w:val="00A6709B"/>
    <w:pPr>
      <w:adjustRightInd w:val="0"/>
      <w:snapToGrid w:val="0"/>
      <w:ind w:leftChars="350" w:left="350"/>
    </w:pPr>
  </w:style>
  <w:style w:type="paragraph" w:customStyle="1" w:styleId="42">
    <w:name w:val="內文(第4項次層)"/>
    <w:basedOn w:val="a7"/>
    <w:uiPriority w:val="87"/>
    <w:rsid w:val="00A6709B"/>
    <w:pPr>
      <w:adjustRightInd w:val="0"/>
      <w:snapToGrid w:val="0"/>
      <w:ind w:leftChars="430" w:left="430"/>
    </w:pPr>
  </w:style>
  <w:style w:type="paragraph" w:customStyle="1" w:styleId="52">
    <w:name w:val="內文(第5項次層)"/>
    <w:basedOn w:val="a7"/>
    <w:uiPriority w:val="89"/>
    <w:rsid w:val="00A6709B"/>
    <w:pPr>
      <w:adjustRightInd w:val="0"/>
      <w:snapToGrid w:val="0"/>
      <w:ind w:leftChars="525" w:left="525"/>
    </w:pPr>
  </w:style>
  <w:style w:type="paragraph" w:customStyle="1" w:styleId="15">
    <w:name w:val="內文(標題1～5)"/>
    <w:basedOn w:val="a7"/>
    <w:uiPriority w:val="78"/>
    <w:qFormat/>
    <w:rsid w:val="004B02CD"/>
    <w:pPr>
      <w:adjustRightInd w:val="0"/>
      <w:snapToGrid w:val="0"/>
      <w:ind w:leftChars="100" w:left="100"/>
    </w:pPr>
  </w:style>
  <w:style w:type="paragraph" w:customStyle="1" w:styleId="a2">
    <w:name w:val="序號項次"/>
    <w:basedOn w:val="a6"/>
    <w:uiPriority w:val="89"/>
    <w:semiHidden/>
    <w:rsid w:val="004A081D"/>
    <w:pPr>
      <w:numPr>
        <w:numId w:val="1"/>
      </w:numPr>
    </w:pPr>
  </w:style>
  <w:style w:type="paragraph" w:customStyle="1" w:styleId="a4">
    <w:name w:val="表解"/>
    <w:basedOn w:val="a7"/>
    <w:uiPriority w:val="91"/>
    <w:rsid w:val="00EC245D"/>
    <w:pPr>
      <w:keepNext/>
      <w:numPr>
        <w:numId w:val="2"/>
      </w:numPr>
      <w:tabs>
        <w:tab w:val="right" w:pos="0"/>
      </w:tabs>
      <w:adjustRightInd w:val="0"/>
      <w:spacing w:beforeLines="100" w:before="100" w:afterLines="0" w:after="0"/>
      <w:jc w:val="center"/>
    </w:pPr>
  </w:style>
  <w:style w:type="paragraph" w:customStyle="1" w:styleId="ac">
    <w:name w:val="金額(適用表格)靠右"/>
    <w:basedOn w:val="ad"/>
    <w:uiPriority w:val="92"/>
    <w:rsid w:val="00EC2004"/>
    <w:pPr>
      <w:tabs>
        <w:tab w:val="left" w:pos="4860"/>
      </w:tabs>
      <w:jc w:val="right"/>
    </w:pPr>
  </w:style>
  <w:style w:type="table" w:styleId="ae">
    <w:name w:val="Table Grid"/>
    <w:aliases w:val="(圖專用)"/>
    <w:basedOn w:val="a9"/>
    <w:rsid w:val="00D5284E"/>
    <w:pPr>
      <w:widowControl w:val="0"/>
      <w:adjustRightInd w:val="0"/>
      <w:snapToGrid w:val="0"/>
      <w:spacing w:beforeLines="20" w:before="20" w:afterLines="20" w:after="20" w:line="400" w:lineRule="exact"/>
      <w:jc w:val="both"/>
    </w:pPr>
    <w:tblPr>
      <w:jc w:val="center"/>
    </w:tblPr>
    <w:trPr>
      <w:jc w:val="center"/>
    </w:trPr>
    <w:tblStylePr w:type="firstRow">
      <w:pPr>
        <w:keepNext/>
        <w:keepLines w:val="0"/>
        <w:pageBreakBefore w:val="0"/>
        <w:widowControl w:val="0"/>
        <w:suppressLineNumbers w:val="0"/>
        <w:suppressAutoHyphens w:val="0"/>
        <w:wordWrap/>
        <w:spacing w:line="240" w:lineRule="auto"/>
      </w:pPr>
    </w:tblStylePr>
    <w:tblStylePr w:type="lastRow">
      <w:pPr>
        <w:keepNext w:val="0"/>
        <w:keepLines w:val="0"/>
        <w:pageBreakBefore w:val="0"/>
        <w:widowControl w:val="0"/>
        <w:suppressLineNumbers w:val="0"/>
        <w:suppressAutoHyphens w:val="0"/>
        <w:wordWrap/>
      </w:pPr>
    </w:tblStylePr>
    <w:tblStylePr w:type="firstCol">
      <w:pPr>
        <w:jc w:val="both"/>
      </w:pPr>
      <w:tblPr/>
      <w:tcPr>
        <w:vAlign w:val="center"/>
      </w:tcPr>
    </w:tblStylePr>
  </w:style>
  <w:style w:type="paragraph" w:customStyle="1" w:styleId="a3">
    <w:name w:val="表格項次"/>
    <w:basedOn w:val="af"/>
    <w:uiPriority w:val="92"/>
    <w:rsid w:val="00500090"/>
    <w:pPr>
      <w:numPr>
        <w:numId w:val="3"/>
      </w:numPr>
      <w:tabs>
        <w:tab w:val="left" w:pos="0"/>
      </w:tabs>
    </w:pPr>
  </w:style>
  <w:style w:type="paragraph" w:styleId="af0">
    <w:name w:val="Body Text"/>
    <w:basedOn w:val="a6"/>
    <w:link w:val="af1"/>
    <w:semiHidden/>
    <w:rsid w:val="000E1C03"/>
  </w:style>
  <w:style w:type="character" w:customStyle="1" w:styleId="af1">
    <w:name w:val="本文 字元"/>
    <w:basedOn w:val="a8"/>
    <w:link w:val="af0"/>
    <w:semiHidden/>
    <w:rsid w:val="00C07063"/>
    <w:rPr>
      <w:rFonts w:eastAsia="標楷體"/>
      <w:kern w:val="2"/>
      <w:sz w:val="28"/>
      <w:szCs w:val="28"/>
    </w:rPr>
  </w:style>
  <w:style w:type="paragraph" w:customStyle="1" w:styleId="ad">
    <w:name w:val="表標題置中"/>
    <w:basedOn w:val="a6"/>
    <w:uiPriority w:val="91"/>
    <w:rsid w:val="00EC2004"/>
    <w:pPr>
      <w:widowControl/>
      <w:adjustRightInd w:val="0"/>
      <w:snapToGrid w:val="0"/>
      <w:jc w:val="center"/>
    </w:pPr>
    <w:rPr>
      <w:noProof/>
      <w:szCs w:val="20"/>
    </w:rPr>
  </w:style>
  <w:style w:type="paragraph" w:customStyle="1" w:styleId="a0">
    <w:name w:val="附件"/>
    <w:basedOn w:val="a7"/>
    <w:uiPriority w:val="97"/>
    <w:rsid w:val="001328D8"/>
    <w:pPr>
      <w:numPr>
        <w:numId w:val="4"/>
      </w:numPr>
      <w:tabs>
        <w:tab w:val="left" w:pos="560"/>
      </w:tabs>
      <w:adjustRightInd w:val="0"/>
      <w:snapToGrid w:val="0"/>
      <w:ind w:leftChars="100" w:left="100" w:hangingChars="304" w:hanging="304"/>
    </w:pPr>
    <w:rPr>
      <w:b/>
    </w:rPr>
  </w:style>
  <w:style w:type="paragraph" w:customStyle="1" w:styleId="a1">
    <w:name w:val="參考文獻"/>
    <w:basedOn w:val="a7"/>
    <w:uiPriority w:val="96"/>
    <w:rsid w:val="00661104"/>
    <w:pPr>
      <w:widowControl/>
      <w:numPr>
        <w:numId w:val="5"/>
      </w:numPr>
    </w:pPr>
  </w:style>
  <w:style w:type="paragraph" w:customStyle="1" w:styleId="10">
    <w:name w:val="第1項次層"/>
    <w:basedOn w:val="15"/>
    <w:next w:val="12"/>
    <w:uiPriority w:val="79"/>
    <w:qFormat/>
    <w:rsid w:val="00154C86"/>
    <w:pPr>
      <w:numPr>
        <w:numId w:val="6"/>
      </w:numPr>
      <w:tabs>
        <w:tab w:val="right" w:pos="0"/>
      </w:tabs>
      <w:spacing w:after="180"/>
      <w:ind w:leftChars="0" w:left="451" w:hanging="171"/>
    </w:pPr>
    <w:rPr>
      <w:noProof/>
      <w:szCs w:val="20"/>
    </w:rPr>
  </w:style>
  <w:style w:type="paragraph" w:customStyle="1" w:styleId="20">
    <w:name w:val="第2項次層"/>
    <w:basedOn w:val="15"/>
    <w:next w:val="22"/>
    <w:uiPriority w:val="82"/>
    <w:qFormat/>
    <w:rsid w:val="00A6709B"/>
    <w:pPr>
      <w:numPr>
        <w:numId w:val="7"/>
      </w:numPr>
      <w:ind w:leftChars="0" w:left="737" w:hanging="227"/>
    </w:pPr>
    <w:rPr>
      <w:noProof/>
      <w:szCs w:val="20"/>
    </w:rPr>
  </w:style>
  <w:style w:type="paragraph" w:customStyle="1" w:styleId="30">
    <w:name w:val="第3項次層"/>
    <w:basedOn w:val="15"/>
    <w:next w:val="32"/>
    <w:uiPriority w:val="84"/>
    <w:qFormat/>
    <w:rsid w:val="00A6709B"/>
    <w:pPr>
      <w:numPr>
        <w:numId w:val="8"/>
      </w:numPr>
      <w:tabs>
        <w:tab w:val="left" w:pos="0"/>
      </w:tabs>
      <w:ind w:leftChars="0" w:left="964" w:hanging="227"/>
    </w:pPr>
  </w:style>
  <w:style w:type="paragraph" w:customStyle="1" w:styleId="40">
    <w:name w:val="第4項次層"/>
    <w:basedOn w:val="15"/>
    <w:next w:val="42"/>
    <w:uiPriority w:val="86"/>
    <w:qFormat/>
    <w:rsid w:val="006563FB"/>
    <w:pPr>
      <w:numPr>
        <w:numId w:val="34"/>
      </w:numPr>
      <w:tabs>
        <w:tab w:val="left" w:pos="0"/>
      </w:tabs>
      <w:ind w:leftChars="0" w:left="1191" w:hanging="227"/>
    </w:pPr>
  </w:style>
  <w:style w:type="paragraph" w:customStyle="1" w:styleId="50">
    <w:name w:val="第5項次層"/>
    <w:basedOn w:val="15"/>
    <w:next w:val="52"/>
    <w:uiPriority w:val="88"/>
    <w:qFormat/>
    <w:rsid w:val="00F52BB4"/>
    <w:pPr>
      <w:numPr>
        <w:numId w:val="10"/>
      </w:numPr>
      <w:ind w:leftChars="0" w:left="1474" w:hanging="227"/>
    </w:pPr>
    <w:rPr>
      <w:color w:val="000000" w:themeColor="text1"/>
    </w:rPr>
  </w:style>
  <w:style w:type="paragraph" w:customStyle="1" w:styleId="a5">
    <w:name w:val="資料來源"/>
    <w:basedOn w:val="a6"/>
    <w:uiPriority w:val="90"/>
    <w:rsid w:val="00964F5C"/>
    <w:pPr>
      <w:widowControl/>
      <w:numPr>
        <w:ilvl w:val="8"/>
        <w:numId w:val="29"/>
      </w:numPr>
      <w:tabs>
        <w:tab w:val="left" w:pos="1400"/>
      </w:tabs>
      <w:adjustRightInd w:val="0"/>
      <w:snapToGrid w:val="0"/>
      <w:spacing w:before="72" w:afterLines="100" w:after="360"/>
      <w:ind w:left="1400" w:hangingChars="500" w:hanging="1400"/>
      <w:jc w:val="both"/>
    </w:pPr>
    <w:rPr>
      <w:noProof/>
      <w:color w:val="000000" w:themeColor="text1"/>
      <w:szCs w:val="20"/>
    </w:rPr>
  </w:style>
  <w:style w:type="paragraph" w:customStyle="1" w:styleId="a">
    <w:name w:val="圖說"/>
    <w:basedOn w:val="a7"/>
    <w:next w:val="a6"/>
    <w:uiPriority w:val="94"/>
    <w:rsid w:val="00D878AB"/>
    <w:pPr>
      <w:numPr>
        <w:numId w:val="12"/>
      </w:numPr>
      <w:tabs>
        <w:tab w:val="left" w:pos="0"/>
      </w:tabs>
      <w:adjustRightInd w:val="0"/>
      <w:spacing w:afterLines="100" w:after="100" w:line="400" w:lineRule="exact"/>
      <w:jc w:val="center"/>
    </w:pPr>
  </w:style>
  <w:style w:type="paragraph" w:customStyle="1" w:styleId="af2">
    <w:name w:val="圖位置"/>
    <w:basedOn w:val="a7"/>
    <w:next w:val="a5"/>
    <w:uiPriority w:val="93"/>
    <w:rsid w:val="009E03DC"/>
    <w:pPr>
      <w:widowControl/>
      <w:adjustRightInd w:val="0"/>
      <w:snapToGrid w:val="0"/>
      <w:spacing w:afterLines="0" w:after="0" w:line="240" w:lineRule="auto"/>
      <w:jc w:val="center"/>
    </w:pPr>
    <w:rPr>
      <w:noProof/>
      <w:szCs w:val="20"/>
    </w:rPr>
  </w:style>
  <w:style w:type="paragraph" w:styleId="af3">
    <w:name w:val="caption"/>
    <w:basedOn w:val="a6"/>
    <w:next w:val="a6"/>
    <w:semiHidden/>
    <w:rsid w:val="00192D99"/>
    <w:rPr>
      <w:szCs w:val="20"/>
    </w:rPr>
  </w:style>
  <w:style w:type="character" w:customStyle="1" w:styleId="21">
    <w:name w:val="標題 2 字元"/>
    <w:link w:val="2"/>
    <w:uiPriority w:val="75"/>
    <w:rsid w:val="00F97986"/>
    <w:rPr>
      <w:b/>
    </w:rPr>
  </w:style>
  <w:style w:type="character" w:customStyle="1" w:styleId="31">
    <w:name w:val="標題 3 字元"/>
    <w:link w:val="3"/>
    <w:uiPriority w:val="76"/>
    <w:rsid w:val="00F97986"/>
  </w:style>
  <w:style w:type="character" w:customStyle="1" w:styleId="41">
    <w:name w:val="標題 4 字元"/>
    <w:link w:val="4"/>
    <w:uiPriority w:val="77"/>
    <w:rsid w:val="00F97986"/>
  </w:style>
  <w:style w:type="character" w:customStyle="1" w:styleId="51">
    <w:name w:val="標題 5 字元"/>
    <w:link w:val="5"/>
    <w:uiPriority w:val="77"/>
    <w:rsid w:val="00F8579E"/>
  </w:style>
  <w:style w:type="numbering" w:customStyle="1" w:styleId="ICST">
    <w:name w:val="ICST"/>
    <w:uiPriority w:val="99"/>
    <w:rsid w:val="00254D44"/>
    <w:pPr>
      <w:numPr>
        <w:numId w:val="20"/>
      </w:numPr>
    </w:pPr>
  </w:style>
  <w:style w:type="table" w:styleId="Web1">
    <w:name w:val="Table Web 1"/>
    <w:aliases w:val="表格(2010)"/>
    <w:basedOn w:val="a9"/>
    <w:rsid w:val="00D31611"/>
    <w:pPr>
      <w:widowControl w:val="0"/>
      <w:tabs>
        <w:tab w:val="right" w:pos="0"/>
      </w:tabs>
      <w:spacing w:beforeLines="20" w:before="20" w:afterLines="20" w:after="20" w:line="400" w:lineRule="exact"/>
    </w:p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jc w:val="center"/>
    </w:trPr>
    <w:tcPr>
      <w:shd w:val="clear" w:color="auto" w:fill="auto"/>
    </w:tcPr>
    <w:tblStylePr w:type="firstRow">
      <w:pPr>
        <w:jc w:val="center"/>
      </w:pPr>
      <w:rPr>
        <w:color w:val="auto"/>
      </w:rPr>
      <w:tblPr/>
      <w:tcPr>
        <w:vAlign w:val="center"/>
      </w:tcPr>
    </w:tblStylePr>
    <w:tblStylePr w:type="lastRow">
      <w:pPr>
        <w:wordWrap/>
        <w:adjustRightInd w:val="0"/>
        <w:snapToGrid w:val="0"/>
        <w:spacing w:beforeLines="20" w:before="20" w:beforeAutospacing="0" w:afterLines="200" w:after="200" w:afterAutospacing="0" w:line="400" w:lineRule="exact"/>
        <w:contextualSpacing w:val="0"/>
        <w:mirrorIndents w:val="0"/>
        <w:jc w:val="left"/>
      </w:pPr>
      <w:tblPr/>
      <w:tcPr>
        <w:tcBorders>
          <w:top w:val="single" w:sz="6" w:space="0" w:color="auto"/>
          <w:left w:val="nil"/>
          <w:bottom w:val="nil"/>
          <w:right w:val="nil"/>
          <w:insideH w:val="nil"/>
          <w:insideV w:val="nil"/>
          <w:tl2br w:val="nil"/>
          <w:tr2bl w:val="nil"/>
        </w:tcBorders>
        <w:shd w:val="clear" w:color="auto" w:fill="auto"/>
      </w:tcPr>
    </w:tblStylePr>
    <w:tblStylePr w:type="firstCol">
      <w:pPr>
        <w:jc w:val="center"/>
      </w:pPr>
    </w:tblStylePr>
  </w:style>
  <w:style w:type="paragraph" w:styleId="af4">
    <w:name w:val="header"/>
    <w:basedOn w:val="a6"/>
    <w:link w:val="af5"/>
    <w:semiHidden/>
    <w:rsid w:val="002A36F2"/>
    <w:pPr>
      <w:tabs>
        <w:tab w:val="center" w:pos="4153"/>
        <w:tab w:val="right" w:pos="8306"/>
      </w:tabs>
      <w:snapToGrid w:val="0"/>
    </w:pPr>
    <w:rPr>
      <w:sz w:val="20"/>
      <w:szCs w:val="20"/>
    </w:rPr>
  </w:style>
  <w:style w:type="character" w:customStyle="1" w:styleId="af5">
    <w:name w:val="頁首 字元"/>
    <w:basedOn w:val="a8"/>
    <w:link w:val="af4"/>
    <w:semiHidden/>
    <w:rsid w:val="002A36F2"/>
    <w:rPr>
      <w:rFonts w:eastAsia="標楷體"/>
      <w:kern w:val="2"/>
    </w:rPr>
  </w:style>
  <w:style w:type="paragraph" w:styleId="13">
    <w:name w:val="toc 1"/>
    <w:basedOn w:val="a6"/>
    <w:next w:val="a6"/>
    <w:autoRedefine/>
    <w:uiPriority w:val="39"/>
    <w:rsid w:val="002D1642"/>
    <w:pPr>
      <w:tabs>
        <w:tab w:val="right" w:leader="dot" w:pos="9344"/>
      </w:tabs>
      <w:spacing w:beforeLines="10" w:before="38" w:afterLines="10" w:after="38"/>
      <w:outlineLvl w:val="0"/>
    </w:pPr>
  </w:style>
  <w:style w:type="paragraph" w:styleId="23">
    <w:name w:val="toc 2"/>
    <w:basedOn w:val="a6"/>
    <w:next w:val="a6"/>
    <w:autoRedefine/>
    <w:uiPriority w:val="39"/>
    <w:rsid w:val="00992B7F"/>
    <w:pPr>
      <w:spacing w:beforeLines="10" w:before="10" w:afterLines="10" w:after="10"/>
      <w:ind w:leftChars="150" w:left="150"/>
    </w:pPr>
  </w:style>
  <w:style w:type="character" w:styleId="af6">
    <w:name w:val="Hyperlink"/>
    <w:basedOn w:val="a8"/>
    <w:uiPriority w:val="99"/>
    <w:rsid w:val="0030355E"/>
    <w:rPr>
      <w:color w:val="0000FF" w:themeColor="hyperlink"/>
      <w:u w:val="single"/>
    </w:rPr>
  </w:style>
  <w:style w:type="paragraph" w:styleId="af7">
    <w:name w:val="footer"/>
    <w:basedOn w:val="a6"/>
    <w:link w:val="af8"/>
    <w:uiPriority w:val="99"/>
    <w:rsid w:val="0098284A"/>
    <w:pPr>
      <w:tabs>
        <w:tab w:val="center" w:pos="4153"/>
        <w:tab w:val="right" w:pos="8306"/>
      </w:tabs>
      <w:snapToGrid w:val="0"/>
    </w:pPr>
    <w:rPr>
      <w:sz w:val="20"/>
      <w:szCs w:val="20"/>
    </w:rPr>
  </w:style>
  <w:style w:type="character" w:customStyle="1" w:styleId="af8">
    <w:name w:val="頁尾 字元"/>
    <w:basedOn w:val="a8"/>
    <w:link w:val="af7"/>
    <w:uiPriority w:val="99"/>
    <w:rsid w:val="00B237F7"/>
    <w:rPr>
      <w:sz w:val="20"/>
      <w:szCs w:val="20"/>
    </w:rPr>
  </w:style>
  <w:style w:type="paragraph" w:styleId="af9">
    <w:name w:val="Balloon Text"/>
    <w:basedOn w:val="a6"/>
    <w:link w:val="afa"/>
    <w:semiHidden/>
    <w:rsid w:val="00D4209F"/>
    <w:pPr>
      <w:spacing w:after="0" w:line="240" w:lineRule="auto"/>
    </w:pPr>
    <w:rPr>
      <w:rFonts w:asciiTheme="majorHAnsi" w:eastAsiaTheme="majorEastAsia" w:hAnsiTheme="majorHAnsi" w:cstheme="majorBidi"/>
      <w:sz w:val="18"/>
      <w:szCs w:val="18"/>
    </w:rPr>
  </w:style>
  <w:style w:type="character" w:customStyle="1" w:styleId="afa">
    <w:name w:val="註解方塊文字 字元"/>
    <w:basedOn w:val="a8"/>
    <w:link w:val="af9"/>
    <w:semiHidden/>
    <w:rsid w:val="00D4209F"/>
    <w:rPr>
      <w:rFonts w:asciiTheme="majorHAnsi" w:eastAsiaTheme="majorEastAsia" w:hAnsiTheme="majorHAnsi" w:cstheme="majorBidi"/>
      <w:kern w:val="2"/>
      <w:sz w:val="18"/>
      <w:szCs w:val="18"/>
    </w:rPr>
  </w:style>
  <w:style w:type="paragraph" w:customStyle="1" w:styleId="af">
    <w:name w:val="表格內文靠左(數/文混合)"/>
    <w:basedOn w:val="ad"/>
    <w:uiPriority w:val="92"/>
    <w:qFormat/>
    <w:rsid w:val="00EC2004"/>
    <w:pPr>
      <w:jc w:val="left"/>
    </w:pPr>
  </w:style>
  <w:style w:type="paragraph" w:customStyle="1" w:styleId="afb">
    <w:name w:val="標號樣式"/>
    <w:basedOn w:val="af3"/>
    <w:semiHidden/>
    <w:qFormat/>
    <w:rsid w:val="006B74BE"/>
    <w:pPr>
      <w:jc w:val="center"/>
    </w:pPr>
  </w:style>
  <w:style w:type="paragraph" w:styleId="afc">
    <w:name w:val="table of figures"/>
    <w:basedOn w:val="a6"/>
    <w:next w:val="a6"/>
    <w:uiPriority w:val="99"/>
    <w:rsid w:val="00473A97"/>
    <w:pPr>
      <w:tabs>
        <w:tab w:val="right" w:leader="dot" w:pos="9344"/>
      </w:tabs>
      <w:spacing w:beforeLines="10" w:before="10" w:afterLines="10" w:after="10"/>
    </w:pPr>
  </w:style>
  <w:style w:type="paragraph" w:styleId="afd">
    <w:name w:val="List Paragraph"/>
    <w:basedOn w:val="a6"/>
    <w:uiPriority w:val="99"/>
    <w:semiHidden/>
    <w:rsid w:val="00415E71"/>
    <w:pPr>
      <w:ind w:leftChars="200" w:left="480"/>
    </w:pPr>
  </w:style>
  <w:style w:type="table" w:styleId="Web2">
    <w:name w:val="Table Web 2"/>
    <w:basedOn w:val="a9"/>
    <w:rsid w:val="00DF7E2C"/>
    <w:pPr>
      <w:widowControl w:val="0"/>
      <w:spacing w:afterLines="50" w:after="50" w:line="50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4">
    <w:name w:val="Table Grid 2"/>
    <w:basedOn w:val="a9"/>
    <w:rsid w:val="00DF7E2C"/>
    <w:pPr>
      <w:widowControl w:val="0"/>
      <w:spacing w:afterLines="50" w:after="50" w:line="50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3">
    <w:name w:val="Table Grid 3"/>
    <w:basedOn w:val="a9"/>
    <w:rsid w:val="00DF7E2C"/>
    <w:pPr>
      <w:widowControl w:val="0"/>
      <w:spacing w:afterLines="50" w:after="50" w:line="50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
    <w:name w:val="Light Shading Accent 2"/>
    <w:basedOn w:val="a9"/>
    <w:uiPriority w:val="60"/>
    <w:rsid w:val="00DF7E2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fe">
    <w:name w:val="Date"/>
    <w:basedOn w:val="a6"/>
    <w:next w:val="a6"/>
    <w:link w:val="aff"/>
    <w:semiHidden/>
    <w:rsid w:val="00F1725F"/>
    <w:pPr>
      <w:jc w:val="right"/>
    </w:pPr>
  </w:style>
  <w:style w:type="character" w:customStyle="1" w:styleId="aff">
    <w:name w:val="日期 字元"/>
    <w:basedOn w:val="a8"/>
    <w:link w:val="afe"/>
    <w:semiHidden/>
    <w:rsid w:val="00F1725F"/>
  </w:style>
  <w:style w:type="paragraph" w:customStyle="1" w:styleId="a7">
    <w:name w:val="內文(標題專用)"/>
    <w:basedOn w:val="a6"/>
    <w:uiPriority w:val="99"/>
    <w:semiHidden/>
    <w:qFormat/>
    <w:rsid w:val="0010078A"/>
    <w:pPr>
      <w:spacing w:beforeLines="0" w:before="0" w:afterLines="50" w:after="50" w:line="500" w:lineRule="exact"/>
    </w:pPr>
  </w:style>
  <w:style w:type="paragraph" w:customStyle="1" w:styleId="aff0">
    <w:name w:val="圖表間隔用"/>
    <w:basedOn w:val="a6"/>
    <w:uiPriority w:val="99"/>
    <w:qFormat/>
    <w:rsid w:val="00B237F7"/>
    <w:pPr>
      <w:spacing w:beforeLines="0" w:before="0" w:afterLines="0" w:after="0" w:line="100" w:lineRule="exact"/>
    </w:pPr>
    <w:rPr>
      <w:sz w:val="20"/>
    </w:rPr>
  </w:style>
  <w:style w:type="paragraph" w:customStyle="1" w:styleId="aff1">
    <w:name w:val="內文(摘要表專用)"/>
    <w:basedOn w:val="a7"/>
    <w:uiPriority w:val="73"/>
    <w:qFormat/>
    <w:rsid w:val="00A1769B"/>
    <w:pPr>
      <w:tabs>
        <w:tab w:val="left" w:pos="4860"/>
      </w:tabs>
    </w:pPr>
  </w:style>
  <w:style w:type="character" w:styleId="aff2">
    <w:name w:val="FollowedHyperlink"/>
    <w:basedOn w:val="a8"/>
    <w:uiPriority w:val="99"/>
    <w:semiHidden/>
    <w:unhideWhenUsed/>
    <w:rsid w:val="00505347"/>
    <w:rPr>
      <w:color w:val="800080" w:themeColor="followedHyperlink"/>
      <w:u w:val="single"/>
    </w:rPr>
  </w:style>
  <w:style w:type="character" w:styleId="aff3">
    <w:name w:val="Unresolved Mention"/>
    <w:basedOn w:val="a8"/>
    <w:uiPriority w:val="99"/>
    <w:semiHidden/>
    <w:unhideWhenUsed/>
    <w:rsid w:val="00C126F2"/>
    <w:rPr>
      <w:color w:val="605E5C"/>
      <w:shd w:val="clear" w:color="auto" w:fill="E1DFDD"/>
    </w:rPr>
  </w:style>
  <w:style w:type="paragraph" w:styleId="34">
    <w:name w:val="toc 3"/>
    <w:basedOn w:val="a6"/>
    <w:next w:val="a6"/>
    <w:autoRedefine/>
    <w:uiPriority w:val="39"/>
    <w:unhideWhenUsed/>
    <w:rsid w:val="002D20CD"/>
    <w:pPr>
      <w:spacing w:beforeLines="0" w:before="0" w:afterLines="0" w:after="0" w:line="240" w:lineRule="auto"/>
      <w:ind w:leftChars="400" w:left="960"/>
    </w:pPr>
    <w:rPr>
      <w:rFonts w:asciiTheme="minorHAnsi" w:eastAsiaTheme="minorEastAsia" w:hAnsiTheme="minorHAnsi" w:cstheme="minorBidi"/>
      <w:kern w:val="2"/>
      <w:sz w:val="24"/>
      <w:szCs w:val="22"/>
    </w:rPr>
  </w:style>
  <w:style w:type="paragraph" w:styleId="43">
    <w:name w:val="toc 4"/>
    <w:basedOn w:val="a6"/>
    <w:next w:val="a6"/>
    <w:autoRedefine/>
    <w:uiPriority w:val="39"/>
    <w:unhideWhenUsed/>
    <w:rsid w:val="002D20CD"/>
    <w:pPr>
      <w:spacing w:beforeLines="0" w:before="0" w:afterLines="0" w:after="0" w:line="240" w:lineRule="auto"/>
      <w:ind w:leftChars="600" w:left="1440"/>
    </w:pPr>
    <w:rPr>
      <w:rFonts w:asciiTheme="minorHAnsi" w:eastAsiaTheme="minorEastAsia" w:hAnsiTheme="minorHAnsi" w:cstheme="minorBidi"/>
      <w:kern w:val="2"/>
      <w:sz w:val="24"/>
      <w:szCs w:val="22"/>
    </w:rPr>
  </w:style>
  <w:style w:type="paragraph" w:styleId="53">
    <w:name w:val="toc 5"/>
    <w:basedOn w:val="a6"/>
    <w:next w:val="a6"/>
    <w:autoRedefine/>
    <w:uiPriority w:val="39"/>
    <w:unhideWhenUsed/>
    <w:rsid w:val="002D20CD"/>
    <w:pPr>
      <w:spacing w:beforeLines="0" w:before="0" w:afterLines="0" w:after="0" w:line="240" w:lineRule="auto"/>
      <w:ind w:leftChars="800" w:left="1920"/>
    </w:pPr>
    <w:rPr>
      <w:rFonts w:asciiTheme="minorHAnsi" w:eastAsiaTheme="minorEastAsia" w:hAnsiTheme="minorHAnsi" w:cstheme="minorBidi"/>
      <w:kern w:val="2"/>
      <w:sz w:val="24"/>
      <w:szCs w:val="22"/>
    </w:rPr>
  </w:style>
  <w:style w:type="paragraph" w:styleId="6">
    <w:name w:val="toc 6"/>
    <w:basedOn w:val="a6"/>
    <w:next w:val="a6"/>
    <w:autoRedefine/>
    <w:uiPriority w:val="39"/>
    <w:unhideWhenUsed/>
    <w:rsid w:val="002D20CD"/>
    <w:pPr>
      <w:spacing w:beforeLines="0" w:before="0" w:afterLines="0" w:after="0" w:line="240" w:lineRule="auto"/>
      <w:ind w:leftChars="1000" w:left="2400"/>
    </w:pPr>
    <w:rPr>
      <w:rFonts w:asciiTheme="minorHAnsi" w:eastAsiaTheme="minorEastAsia" w:hAnsiTheme="minorHAnsi" w:cstheme="minorBidi"/>
      <w:kern w:val="2"/>
      <w:sz w:val="24"/>
      <w:szCs w:val="22"/>
    </w:rPr>
  </w:style>
  <w:style w:type="paragraph" w:styleId="7">
    <w:name w:val="toc 7"/>
    <w:basedOn w:val="a6"/>
    <w:next w:val="a6"/>
    <w:autoRedefine/>
    <w:uiPriority w:val="39"/>
    <w:unhideWhenUsed/>
    <w:rsid w:val="002D20CD"/>
    <w:pPr>
      <w:spacing w:beforeLines="0" w:before="0" w:afterLines="0" w:after="0" w:line="240" w:lineRule="auto"/>
      <w:ind w:leftChars="1200" w:left="2880"/>
    </w:pPr>
    <w:rPr>
      <w:rFonts w:asciiTheme="minorHAnsi" w:eastAsiaTheme="minorEastAsia" w:hAnsiTheme="minorHAnsi" w:cstheme="minorBidi"/>
      <w:kern w:val="2"/>
      <w:sz w:val="24"/>
      <w:szCs w:val="22"/>
    </w:rPr>
  </w:style>
  <w:style w:type="paragraph" w:styleId="8">
    <w:name w:val="toc 8"/>
    <w:basedOn w:val="a6"/>
    <w:next w:val="a6"/>
    <w:autoRedefine/>
    <w:uiPriority w:val="39"/>
    <w:unhideWhenUsed/>
    <w:rsid w:val="002D20CD"/>
    <w:pPr>
      <w:spacing w:beforeLines="0" w:before="0" w:afterLines="0" w:after="0" w:line="240" w:lineRule="auto"/>
      <w:ind w:leftChars="1400" w:left="3360"/>
    </w:pPr>
    <w:rPr>
      <w:rFonts w:asciiTheme="minorHAnsi" w:eastAsiaTheme="minorEastAsia" w:hAnsiTheme="minorHAnsi" w:cstheme="minorBidi"/>
      <w:kern w:val="2"/>
      <w:sz w:val="24"/>
      <w:szCs w:val="22"/>
    </w:rPr>
  </w:style>
  <w:style w:type="paragraph" w:styleId="9">
    <w:name w:val="toc 9"/>
    <w:basedOn w:val="a6"/>
    <w:next w:val="a6"/>
    <w:autoRedefine/>
    <w:uiPriority w:val="39"/>
    <w:unhideWhenUsed/>
    <w:rsid w:val="002D20CD"/>
    <w:pPr>
      <w:spacing w:beforeLines="0" w:before="0" w:afterLines="0" w:after="0" w:line="240" w:lineRule="auto"/>
      <w:ind w:leftChars="1600" w:left="3840"/>
    </w:pPr>
    <w:rPr>
      <w:rFonts w:asciiTheme="minorHAnsi" w:eastAsiaTheme="minorEastAsia" w:hAnsiTheme="minorHAnsi" w:cstheme="minorBidi"/>
      <w:kern w:val="2"/>
      <w:sz w:val="24"/>
      <w:szCs w:val="22"/>
    </w:rPr>
  </w:style>
  <w:style w:type="paragraph" w:styleId="aff4">
    <w:name w:val="Revision"/>
    <w:hidden/>
    <w:uiPriority w:val="99"/>
    <w:semiHidden/>
    <w:rsid w:val="00AE5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059402">
      <w:bodyDiv w:val="1"/>
      <w:marLeft w:val="0"/>
      <w:marRight w:val="0"/>
      <w:marTop w:val="0"/>
      <w:marBottom w:val="0"/>
      <w:divBdr>
        <w:top w:val="none" w:sz="0" w:space="0" w:color="auto"/>
        <w:left w:val="none" w:sz="0" w:space="0" w:color="auto"/>
        <w:bottom w:val="none" w:sz="0" w:space="0" w:color="auto"/>
        <w:right w:val="none" w:sz="0" w:space="0" w:color="auto"/>
      </w:divBdr>
    </w:div>
    <w:div w:id="705639742">
      <w:bodyDiv w:val="1"/>
      <w:marLeft w:val="0"/>
      <w:marRight w:val="0"/>
      <w:marTop w:val="0"/>
      <w:marBottom w:val="0"/>
      <w:divBdr>
        <w:top w:val="none" w:sz="0" w:space="0" w:color="auto"/>
        <w:left w:val="none" w:sz="0" w:space="0" w:color="auto"/>
        <w:bottom w:val="none" w:sz="0" w:space="0" w:color="auto"/>
        <w:right w:val="none" w:sz="0" w:space="0" w:color="auto"/>
      </w:divBdr>
    </w:div>
    <w:div w:id="196025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6.png"/><Relationship Id="rId39" Type="http://schemas.openxmlformats.org/officeDocument/2006/relationships/hyperlink" Target="https://www.nics.nat.gov.tw/GCBDownloadDetail?lang=zh&amp;seq=1065" TargetMode="External"/><Relationship Id="rId21" Type="http://schemas.openxmlformats.org/officeDocument/2006/relationships/image" Target="media/image3.jpeg"/><Relationship Id="rId34" Type="http://schemas.openxmlformats.org/officeDocument/2006/relationships/hyperlink" Target="https://www.nics.nat.gov.tw/GCBDownloadDetail?lang=zh&amp;seq=1056" TargetMode="External"/><Relationship Id="rId42" Type="http://schemas.openxmlformats.org/officeDocument/2006/relationships/hyperlink" Target="https://www.nics.nat.gov.tw/GCBDownloadDetail?lang=zh&amp;seq=1067" TargetMode="External"/><Relationship Id="rId47" Type="http://schemas.openxmlformats.org/officeDocument/2006/relationships/hyperlink" Target="https://www.nics.nat.gov.tw/GCBDownloadDetail?lang=zh&amp;seq=1041" TargetMode="External"/><Relationship Id="rId50" Type="http://schemas.openxmlformats.org/officeDocument/2006/relationships/hyperlink" Target="https://www.nics.nat.gov.tw/GCBDownloadDetail?lang=zh&amp;seq=1087" TargetMode="External"/><Relationship Id="rId55" Type="http://schemas.openxmlformats.org/officeDocument/2006/relationships/image" Target="media/image9.png"/><Relationship Id="rId63" Type="http://schemas.openxmlformats.org/officeDocument/2006/relationships/image" Target="media/image15.png"/><Relationship Id="rId68" Type="http://schemas.openxmlformats.org/officeDocument/2006/relationships/image" Target="media/image17.png"/><Relationship Id="rId76" Type="http://schemas.openxmlformats.org/officeDocument/2006/relationships/hyperlink" Target="https://www.nics.nat.gov.tw/UploadFile/attachfilegcb/MSS-legacy%E8%88%87SecGuide%E7%B3%BB%E7%B5%B1%E7%AE%A1%E7%90%86%E7%AF%84%E6%9C%AC%E5%AE%89%E8%A3%9D%E6%96%B9%E5%BC%8F%E8%AA%AA%E6%98%8E_v1.0_1110513.pdf" TargetMode="Externa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nics.nat.gov.tw/GCBDownloadDetail?lang=zh&amp;seq=1055" TargetMode="External"/><Relationship Id="rId11" Type="http://schemas.openxmlformats.org/officeDocument/2006/relationships/header" Target="header1.xml"/><Relationship Id="rId24" Type="http://schemas.openxmlformats.org/officeDocument/2006/relationships/hyperlink" Target="https://www.nics.nat.gov.tw/GCBDownloadDetail?lang=zh&amp;seq=1049" TargetMode="External"/><Relationship Id="rId32" Type="http://schemas.openxmlformats.org/officeDocument/2006/relationships/hyperlink" Target="https://www.nics.nat.gov.tw/GCBDownloadDetail?lang=zh&amp;seq=1056" TargetMode="External"/><Relationship Id="rId37" Type="http://schemas.openxmlformats.org/officeDocument/2006/relationships/hyperlink" Target="https://support.google.com/chrome/a/answer/9025903?hl=zh-Hant" TargetMode="External"/><Relationship Id="rId40" Type="http://schemas.openxmlformats.org/officeDocument/2006/relationships/hyperlink" Target="https://www.nics.nat.gov.tw/GCBDownloadDetail?lang=zh&amp;seq=1067" TargetMode="External"/><Relationship Id="rId45" Type="http://schemas.openxmlformats.org/officeDocument/2006/relationships/hyperlink" Target="https://www.nics.nat.gov.tw/GCBDownloadDetail?lang=zh&amp;seq=1133" TargetMode="External"/><Relationship Id="rId53" Type="http://schemas.openxmlformats.org/officeDocument/2006/relationships/hyperlink" Target="https://www.nics.nat.gov.tw/GCBDownloadDetail?lang=zh&amp;seq=1109" TargetMode="External"/><Relationship Id="rId58" Type="http://schemas.openxmlformats.org/officeDocument/2006/relationships/image" Target="media/image11.jpeg"/><Relationship Id="rId66" Type="http://schemas.openxmlformats.org/officeDocument/2006/relationships/hyperlink" Target="https://www.nics.nat.gov.tw/GCBDownloadDetail?lang=zh&amp;seq=1081" TargetMode="External"/><Relationship Id="rId74" Type="http://schemas.openxmlformats.org/officeDocument/2006/relationships/image" Target="media/image22.png"/><Relationship Id="rId79" Type="http://schemas.openxmlformats.org/officeDocument/2006/relationships/hyperlink" Target="https://www.nics.nat.gov.tw/UploadFile/attachfilegcb/Windows%E7%B3%BB%E7%B5%B1%E7%AE%A1%E7%90%86%E7%AF%84%E6%9C%AC%E6%9B%BF%E6%8F%9B%E6%96%B9%E5%BC%8F%E8%AA%AA%E6%98%8E_v1.0.docx" TargetMode="External"/><Relationship Id="rId5" Type="http://schemas.openxmlformats.org/officeDocument/2006/relationships/numbering" Target="numbering.xml"/><Relationship Id="rId61" Type="http://schemas.openxmlformats.org/officeDocument/2006/relationships/hyperlink" Target="https://www.nics.nat.gov.tw/GCBDownloadDetail?lang=zh&amp;seq=1118" TargetMode="External"/><Relationship Id="rId82" Type="http://schemas.openxmlformats.org/officeDocument/2006/relationships/image" Target="media/image24.png"/><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yperlink" Target="https://www.nics.nat.gov.tw/GCBDownloadDetail?lang=zh&amp;seq=1084" TargetMode="External"/><Relationship Id="rId30" Type="http://schemas.openxmlformats.org/officeDocument/2006/relationships/hyperlink" Target="https://www.nics.nat.gov.tw/GCBDownloadDetail?lang=zh&amp;seq=1056" TargetMode="External"/><Relationship Id="rId35" Type="http://schemas.openxmlformats.org/officeDocument/2006/relationships/hyperlink" Target="https://www.nics.nat.gov.tw/GCBDownloadDetail?lang=zh&amp;seq=1055" TargetMode="External"/><Relationship Id="rId43" Type="http://schemas.openxmlformats.org/officeDocument/2006/relationships/hyperlink" Target="https://www.nics.nat.gov.tw/GCBDownloadDetail?lang=zh&amp;seq=1115" TargetMode="External"/><Relationship Id="rId48" Type="http://schemas.openxmlformats.org/officeDocument/2006/relationships/hyperlink" Target="https://www.nics.nat.gov.tw/GCBDownloadDetail?lang=zh&amp;seq=1055" TargetMode="External"/><Relationship Id="rId56" Type="http://schemas.openxmlformats.org/officeDocument/2006/relationships/image" Target="media/image10.png"/><Relationship Id="rId64" Type="http://schemas.openxmlformats.org/officeDocument/2006/relationships/hyperlink" Target="https://www.nics.nat.gov.tw/GCBDownloadDetail?lang=zh&amp;seq=1083" TargetMode="External"/><Relationship Id="rId69" Type="http://schemas.openxmlformats.org/officeDocument/2006/relationships/image" Target="media/image18.png"/><Relationship Id="rId77" Type="http://schemas.openxmlformats.org/officeDocument/2006/relationships/hyperlink" Target="https://www.nics.nat.gov.tw/UploadFile/attachfilegcb/MSS-legacy%E8%88%87SecGuide%E7%B3%BB%E7%B5%B1%E7%AE%A1%E7%90%86%E7%AF%84%E6%9C%AC%E5%AE%89%E8%A3%9D%E6%96%B9%E5%BC%8F%E8%AA%AA%E6%98%8E_v1.0_1110513.docx" TargetMode="External"/><Relationship Id="rId8" Type="http://schemas.openxmlformats.org/officeDocument/2006/relationships/webSettings" Target="webSettings.xml"/><Relationship Id="rId51" Type="http://schemas.openxmlformats.org/officeDocument/2006/relationships/hyperlink" Target="https://www.nics.nat.gov.tw/GCBDownloadDetail?lang=zh&amp;seq=1126" TargetMode="External"/><Relationship Id="rId72" Type="http://schemas.openxmlformats.org/officeDocument/2006/relationships/image" Target="media/image20.png"/><Relationship Id="rId80" Type="http://schemas.openxmlformats.org/officeDocument/2006/relationships/hyperlink" Target="https://www.nics.nat.gov.tw/UploadFile/attachfilegcb/Windows%E7%B3%BB%E7%B5%B1%E7%AE%A1%E7%90%86%E7%AF%84%E6%9C%AC%E6%9B%BF%E6%8F%9B%E6%96%B9%E5%BC%8F%E8%AA%AA%E6%98%8E_v1.0.pdf"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s://www.nics.nat.gov.tw/GCBDownloadDetail?lang=zh&amp;seq=1087" TargetMode="External"/><Relationship Id="rId33" Type="http://schemas.openxmlformats.org/officeDocument/2006/relationships/hyperlink" Target="https://www.nics.nat.gov.tw/GCBDownloadDetail?lang=zh&amp;seq=1055" TargetMode="External"/><Relationship Id="rId38" Type="http://schemas.openxmlformats.org/officeDocument/2006/relationships/hyperlink" Target="https://www.nics.nat.gov.tw/GCBDownloadDetail?lang=zh&amp;seq=1067" TargetMode="External"/><Relationship Id="rId46" Type="http://schemas.openxmlformats.org/officeDocument/2006/relationships/hyperlink" Target="https://www.nics.nat.gov.tw/GCBDownloadDetail?lang=zh&amp;seq=1055" TargetMode="External"/><Relationship Id="rId59" Type="http://schemas.openxmlformats.org/officeDocument/2006/relationships/image" Target="media/image12.png"/><Relationship Id="rId67" Type="http://schemas.openxmlformats.org/officeDocument/2006/relationships/image" Target="media/image16.png"/><Relationship Id="rId20" Type="http://schemas.openxmlformats.org/officeDocument/2006/relationships/image" Target="media/image2.png"/><Relationship Id="rId41" Type="http://schemas.openxmlformats.org/officeDocument/2006/relationships/image" Target="media/image7.png"/><Relationship Id="rId54" Type="http://schemas.openxmlformats.org/officeDocument/2006/relationships/hyperlink" Target="https://www.nics.nat.gov.tw/GCB?lang=zh" TargetMode="External"/><Relationship Id="rId62" Type="http://schemas.openxmlformats.org/officeDocument/2006/relationships/image" Target="media/image14.png"/><Relationship Id="rId70" Type="http://schemas.openxmlformats.org/officeDocument/2006/relationships/hyperlink" Target="https://www.nics.nat.gov.tw/GCBDownloadDetail?lang=zh&amp;seq=1087" TargetMode="External"/><Relationship Id="rId75" Type="http://schemas.openxmlformats.org/officeDocument/2006/relationships/hyperlink" Target="https://www.nics.nat.gov.tw/GCBDownloadDetail?lang=zh&amp;seq=1118" TargetMode="External"/><Relationship Id="rId83"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hyperlink" Target="https://www.nics.nat.gov.tw/GCBDownloadDetail?lang=zh&amp;seq=1085" TargetMode="External"/><Relationship Id="rId36" Type="http://schemas.openxmlformats.org/officeDocument/2006/relationships/hyperlink" Target="https://support.google.com/chrome/a/answer/7550274?hl=zh-Hant" TargetMode="External"/><Relationship Id="rId49" Type="http://schemas.openxmlformats.org/officeDocument/2006/relationships/hyperlink" Target="https://www.nics.nat.gov.tw/GCBDownloadDetail?lang=zh&amp;seq=1077" TargetMode="External"/><Relationship Id="rId57" Type="http://schemas.openxmlformats.org/officeDocument/2006/relationships/hyperlink" Target="https://www.nics.nat.gov.tw/GCBDownloadDetail?lang=zh&amp;seq=1084" TargetMode="External"/><Relationship Id="rId10" Type="http://schemas.openxmlformats.org/officeDocument/2006/relationships/endnotes" Target="endnotes.xml"/><Relationship Id="rId31" Type="http://schemas.openxmlformats.org/officeDocument/2006/relationships/hyperlink" Target="https://www.nics.nat.gov.tw/GCBDownloadDetail?lang=zh&amp;seq=1055" TargetMode="External"/><Relationship Id="rId44" Type="http://schemas.openxmlformats.org/officeDocument/2006/relationships/hyperlink" Target="https://www.nics.nat.gov.tw/GCBDownloadDetail?lang=zh&amp;seq=1087" TargetMode="External"/><Relationship Id="rId52" Type="http://schemas.openxmlformats.org/officeDocument/2006/relationships/image" Target="media/image8.png"/><Relationship Id="rId60" Type="http://schemas.openxmlformats.org/officeDocument/2006/relationships/image" Target="media/image13.png"/><Relationship Id="rId65" Type="http://schemas.openxmlformats.org/officeDocument/2006/relationships/hyperlink" Target="https://www.nics.nat.gov.tw/GCBDownloadDetail?lang=zh&amp;seq=1082" TargetMode="External"/><Relationship Id="rId73" Type="http://schemas.openxmlformats.org/officeDocument/2006/relationships/image" Target="media/image21.png"/><Relationship Id="rId78" Type="http://schemas.openxmlformats.org/officeDocument/2006/relationships/hyperlink" Target="https://docs.microsoft.com/zh-TW/troubleshoot/windows-client/group-policy/create-and-manage-central-store" TargetMode="External"/><Relationship Id="rId8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et\Desktop\&#25991;&#20214;&#21697;&#36074;&#35215;&#31684;&#20462;&#35330;\&#35199;&#24335;&#25776;&#23531;&#31684;&#26412;(108Y)-&#26412;&#25991;_&#24314;&#35696;&#20462;&#25913;&#26684;&#24335;.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件" ma:contentTypeID="0x010100A7ACC23267B9A74C8B38E68117F700E7" ma:contentTypeVersion="0" ma:contentTypeDescription="建立新的文件。" ma:contentTypeScope="" ma:versionID="74780cdc4300df326a7a9a0b25bf40a4">
  <xsd:schema xmlns:xsd="http://www.w3.org/2001/XMLSchema" xmlns:p="http://schemas.microsoft.com/office/2006/metadata/properties" targetNamespace="http://schemas.microsoft.com/office/2006/metadata/properties" ma:root="true" ma:fieldsID="b8ca951d90cafeb83d4a03d140f1ba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ma:readOnly="true"/>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F626B37D-C005-4A5A-ADA3-1B5A02B60FCA}">
  <ds:schemaRefs>
    <ds:schemaRef ds:uri="http://schemas.microsoft.com/sharepoint/v3/contenttype/forms"/>
  </ds:schemaRefs>
</ds:datastoreItem>
</file>

<file path=customXml/itemProps2.xml><?xml version="1.0" encoding="utf-8"?>
<ds:datastoreItem xmlns:ds="http://schemas.openxmlformats.org/officeDocument/2006/customXml" ds:itemID="{62EF8A5B-0639-49B8-95B6-D302BD03CE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F0624B5-9489-4F44-8191-3A6CF07F1847}">
  <ds:schemaRefs>
    <ds:schemaRef ds:uri="http://schemas.openxmlformats.org/officeDocument/2006/bibliography"/>
  </ds:schemaRefs>
</ds:datastoreItem>
</file>

<file path=customXml/itemProps4.xml><?xml version="1.0" encoding="utf-8"?>
<ds:datastoreItem xmlns:ds="http://schemas.openxmlformats.org/officeDocument/2006/customXml" ds:itemID="{F17E7A3E-57C1-4D6D-BDCE-88826896BA91}">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西式撰寫範本(108Y)-本文_建議修改格式.dotx</Template>
  <TotalTime>0</TotalTime>
  <Pages>1</Pages>
  <Words>8302</Words>
  <Characters>47328</Characters>
  <Application>Microsoft Office Word</Application>
  <DocSecurity>0</DocSecurity>
  <Lines>394</Lines>
  <Paragraphs>111</Paragraphs>
  <ScaleCrop>false</ScaleCrop>
  <LinksUpToDate>false</LinksUpToDate>
  <CharactersWithSpaces>55519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2023-03-27T03:07:00Z</dcterms:created>
  <dcterms:modified xsi:type="dcterms:W3CDTF">2023-03-28T05:40:00Z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0x010100A7ACC23267B9A74C8B38E68117F700E7</vt:lpwstr>
  </property>
</Properties>
</file>